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6684AA" w14:textId="785BC3CB" w:rsidR="00FB1886" w:rsidRDefault="00597E4F">
      <w:pPr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</w:rPr>
        <w:t>NOM PRENOM / ………………………………….</w:t>
      </w:r>
    </w:p>
    <w:p w14:paraId="0F9F9675" w14:textId="257511B4" w:rsidR="00597E4F" w:rsidRDefault="00597E4F" w:rsidP="00597E4F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UTBM</w:t>
      </w:r>
    </w:p>
    <w:p w14:paraId="737332E9" w14:textId="77777777" w:rsidR="00597E4F" w:rsidRDefault="00597E4F">
      <w:pPr>
        <w:rPr>
          <w:rFonts w:ascii="Comic Sans MS" w:hAnsi="Comic Sans MS"/>
        </w:rPr>
      </w:pPr>
    </w:p>
    <w:p w14:paraId="1734E003" w14:textId="485C6D36" w:rsidR="00597E4F" w:rsidRPr="00597E4F" w:rsidRDefault="00597E4F" w:rsidP="00597E4F">
      <w:pPr>
        <w:jc w:val="center"/>
        <w:rPr>
          <w:rFonts w:ascii="Comic Sans MS" w:hAnsi="Comic Sans MS"/>
          <w:b/>
        </w:rPr>
      </w:pPr>
      <w:r w:rsidRPr="00597E4F">
        <w:rPr>
          <w:rFonts w:ascii="Comic Sans MS" w:hAnsi="Comic Sans MS"/>
          <w:b/>
        </w:rPr>
        <w:t>LF70 EXAMEN FINAL</w:t>
      </w:r>
    </w:p>
    <w:p w14:paraId="6282A0B7" w14:textId="17774E25" w:rsidR="00597E4F" w:rsidRPr="00597E4F" w:rsidRDefault="00205C6A" w:rsidP="00597E4F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Juin</w:t>
      </w:r>
      <w:r w:rsidR="00597E4F" w:rsidRPr="00597E4F">
        <w:rPr>
          <w:rFonts w:ascii="Comic Sans MS" w:hAnsi="Comic Sans MS"/>
          <w:b/>
        </w:rPr>
        <w:t xml:space="preserve"> 2017</w:t>
      </w:r>
    </w:p>
    <w:p w14:paraId="730837A7" w14:textId="77777777" w:rsidR="008B693B" w:rsidRDefault="008B693B" w:rsidP="008B693B">
      <w:pPr>
        <w:pBdr>
          <w:bottom w:val="single" w:sz="4" w:space="1" w:color="auto"/>
        </w:pBdr>
        <w:rPr>
          <w:rFonts w:ascii="Comic Sans MS" w:hAnsi="Comic Sans MS"/>
        </w:rPr>
      </w:pPr>
    </w:p>
    <w:p w14:paraId="29FC48B9" w14:textId="1E8680E0" w:rsidR="00E91D2A" w:rsidRPr="008B693B" w:rsidRDefault="00E91D2A" w:rsidP="008B693B">
      <w:pPr>
        <w:pBdr>
          <w:bottom w:val="single" w:sz="4" w:space="1" w:color="auto"/>
        </w:pBdr>
        <w:rPr>
          <w:rFonts w:ascii="Comic Sans MS" w:hAnsi="Comic Sans MS"/>
          <w:b/>
        </w:rPr>
      </w:pPr>
      <w:r w:rsidRPr="008B693B">
        <w:rPr>
          <w:rFonts w:ascii="Comic Sans MS" w:hAnsi="Comic Sans MS"/>
          <w:b/>
        </w:rPr>
        <w:t>I/ Compréhension orale CO1 doc 4 p20</w:t>
      </w:r>
      <w:r w:rsidR="008B693B">
        <w:rPr>
          <w:rFonts w:ascii="Comic Sans MS" w:hAnsi="Comic Sans MS"/>
          <w:b/>
        </w:rPr>
        <w:t xml:space="preserve"> ……../20</w:t>
      </w:r>
    </w:p>
    <w:p w14:paraId="290ACD78" w14:textId="77777777" w:rsidR="008B693B" w:rsidRDefault="008B693B">
      <w:pPr>
        <w:rPr>
          <w:rFonts w:ascii="Comic Sans MS" w:hAnsi="Comic Sans MS"/>
        </w:rPr>
      </w:pPr>
    </w:p>
    <w:p w14:paraId="4E7EA850" w14:textId="02925A1F" w:rsidR="00E91D2A" w:rsidRPr="008B693B" w:rsidRDefault="008B693B" w:rsidP="008B693B">
      <w:pPr>
        <w:pStyle w:val="Paragraphedeliste"/>
        <w:numPr>
          <w:ilvl w:val="0"/>
          <w:numId w:val="1"/>
        </w:num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Vrai</w:t>
      </w:r>
      <w:r w:rsidR="00E91D2A" w:rsidRPr="008B693B">
        <w:rPr>
          <w:rFonts w:ascii="Comic Sans MS" w:hAnsi="Comic Sans MS"/>
          <w:b/>
        </w:rPr>
        <w:t>, Faux, On ne sait pas ?</w:t>
      </w:r>
      <w:r>
        <w:rPr>
          <w:rFonts w:ascii="Comic Sans MS" w:hAnsi="Comic Sans MS"/>
          <w:b/>
        </w:rPr>
        <w:t xml:space="preserve">  /5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710"/>
        <w:gridCol w:w="804"/>
        <w:gridCol w:w="851"/>
        <w:gridCol w:w="691"/>
      </w:tblGrid>
      <w:tr w:rsidR="00C77F98" w:rsidRPr="008B693B" w14:paraId="029D0266" w14:textId="77777777" w:rsidTr="00C77F98">
        <w:tc>
          <w:tcPr>
            <w:tcW w:w="6710" w:type="dxa"/>
          </w:tcPr>
          <w:p w14:paraId="6C0BED5C" w14:textId="77777777" w:rsidR="00C77F98" w:rsidRPr="008B693B" w:rsidRDefault="00C77F98">
            <w:pPr>
              <w:rPr>
                <w:rFonts w:ascii="Comic Sans MS" w:hAnsi="Comic Sans MS"/>
              </w:rPr>
            </w:pPr>
          </w:p>
        </w:tc>
        <w:tc>
          <w:tcPr>
            <w:tcW w:w="804" w:type="dxa"/>
          </w:tcPr>
          <w:p w14:paraId="209DDCA2" w14:textId="77777777" w:rsidR="00C77F98" w:rsidRPr="008B693B" w:rsidRDefault="00C77F98">
            <w:pPr>
              <w:rPr>
                <w:rFonts w:ascii="Comic Sans MS" w:hAnsi="Comic Sans MS"/>
              </w:rPr>
            </w:pPr>
            <w:r w:rsidRPr="008B693B">
              <w:rPr>
                <w:rFonts w:ascii="Comic Sans MS" w:hAnsi="Comic Sans MS"/>
              </w:rPr>
              <w:t>Vrai</w:t>
            </w:r>
          </w:p>
        </w:tc>
        <w:tc>
          <w:tcPr>
            <w:tcW w:w="851" w:type="dxa"/>
          </w:tcPr>
          <w:p w14:paraId="6325F037" w14:textId="77777777" w:rsidR="00C77F98" w:rsidRPr="008B693B" w:rsidRDefault="00C77F98">
            <w:pPr>
              <w:rPr>
                <w:rFonts w:ascii="Comic Sans MS" w:hAnsi="Comic Sans MS"/>
              </w:rPr>
            </w:pPr>
            <w:r w:rsidRPr="008B693B">
              <w:rPr>
                <w:rFonts w:ascii="Comic Sans MS" w:hAnsi="Comic Sans MS"/>
              </w:rPr>
              <w:t>Faux</w:t>
            </w:r>
          </w:p>
        </w:tc>
        <w:tc>
          <w:tcPr>
            <w:tcW w:w="691" w:type="dxa"/>
          </w:tcPr>
          <w:p w14:paraId="417D651E" w14:textId="77777777" w:rsidR="00C77F98" w:rsidRPr="008B693B" w:rsidRDefault="00C77F98">
            <w:pPr>
              <w:rPr>
                <w:rFonts w:ascii="Comic Sans MS" w:hAnsi="Comic Sans MS"/>
              </w:rPr>
            </w:pPr>
            <w:r w:rsidRPr="008B693B">
              <w:rPr>
                <w:rFonts w:ascii="Comic Sans MS" w:hAnsi="Comic Sans MS"/>
              </w:rPr>
              <w:t>?</w:t>
            </w:r>
          </w:p>
        </w:tc>
      </w:tr>
      <w:tr w:rsidR="00C77F98" w:rsidRPr="008B693B" w14:paraId="06D62AD2" w14:textId="77777777" w:rsidTr="00C77F98">
        <w:tc>
          <w:tcPr>
            <w:tcW w:w="6710" w:type="dxa"/>
          </w:tcPr>
          <w:p w14:paraId="116031FD" w14:textId="4F6B1BF1" w:rsidR="00C77F98" w:rsidRPr="008B693B" w:rsidRDefault="00C77F98">
            <w:pPr>
              <w:rPr>
                <w:rFonts w:ascii="Comic Sans MS" w:hAnsi="Comic Sans MS"/>
              </w:rPr>
            </w:pPr>
            <w:r w:rsidRPr="008B693B">
              <w:rPr>
                <w:rFonts w:ascii="Comic Sans MS" w:hAnsi="Comic Sans MS"/>
              </w:rPr>
              <w:t>L’homme a rendez-vous ce soir.</w:t>
            </w:r>
          </w:p>
        </w:tc>
        <w:tc>
          <w:tcPr>
            <w:tcW w:w="804" w:type="dxa"/>
          </w:tcPr>
          <w:p w14:paraId="326A776D" w14:textId="77777777" w:rsidR="00C77F98" w:rsidRPr="008B693B" w:rsidRDefault="00C77F98">
            <w:pPr>
              <w:rPr>
                <w:rFonts w:ascii="Comic Sans MS" w:hAnsi="Comic Sans MS"/>
              </w:rPr>
            </w:pPr>
          </w:p>
        </w:tc>
        <w:tc>
          <w:tcPr>
            <w:tcW w:w="851" w:type="dxa"/>
          </w:tcPr>
          <w:p w14:paraId="39745322" w14:textId="77777777" w:rsidR="00C77F98" w:rsidRPr="008B693B" w:rsidRDefault="00C77F98">
            <w:pPr>
              <w:rPr>
                <w:rFonts w:ascii="Comic Sans MS" w:hAnsi="Comic Sans MS"/>
              </w:rPr>
            </w:pPr>
          </w:p>
        </w:tc>
        <w:tc>
          <w:tcPr>
            <w:tcW w:w="691" w:type="dxa"/>
          </w:tcPr>
          <w:p w14:paraId="3EA62495" w14:textId="77777777" w:rsidR="00C77F98" w:rsidRPr="008B693B" w:rsidRDefault="00C77F98">
            <w:pPr>
              <w:rPr>
                <w:rFonts w:ascii="Comic Sans MS" w:hAnsi="Comic Sans MS"/>
              </w:rPr>
            </w:pPr>
          </w:p>
        </w:tc>
      </w:tr>
      <w:tr w:rsidR="00C77F98" w:rsidRPr="008B693B" w14:paraId="422509BD" w14:textId="77777777" w:rsidTr="00C77F98">
        <w:tc>
          <w:tcPr>
            <w:tcW w:w="6710" w:type="dxa"/>
          </w:tcPr>
          <w:p w14:paraId="57CCA060" w14:textId="5180A5F2" w:rsidR="00C77F98" w:rsidRPr="008B693B" w:rsidRDefault="00C77F98">
            <w:pPr>
              <w:rPr>
                <w:rFonts w:ascii="Comic Sans MS" w:hAnsi="Comic Sans MS"/>
              </w:rPr>
            </w:pPr>
            <w:r w:rsidRPr="008B693B">
              <w:rPr>
                <w:rFonts w:ascii="Comic Sans MS" w:hAnsi="Comic Sans MS"/>
              </w:rPr>
              <w:t>Aujourd’hui c’est le 15 juin.</w:t>
            </w:r>
          </w:p>
        </w:tc>
        <w:tc>
          <w:tcPr>
            <w:tcW w:w="804" w:type="dxa"/>
          </w:tcPr>
          <w:p w14:paraId="603176CA" w14:textId="77777777" w:rsidR="00C77F98" w:rsidRPr="008B693B" w:rsidRDefault="00C77F98">
            <w:pPr>
              <w:rPr>
                <w:rFonts w:ascii="Comic Sans MS" w:hAnsi="Comic Sans MS"/>
              </w:rPr>
            </w:pPr>
          </w:p>
        </w:tc>
        <w:tc>
          <w:tcPr>
            <w:tcW w:w="851" w:type="dxa"/>
          </w:tcPr>
          <w:p w14:paraId="64A6FD25" w14:textId="77777777" w:rsidR="00C77F98" w:rsidRPr="008B693B" w:rsidRDefault="00C77F98">
            <w:pPr>
              <w:rPr>
                <w:rFonts w:ascii="Comic Sans MS" w:hAnsi="Comic Sans MS"/>
              </w:rPr>
            </w:pPr>
          </w:p>
        </w:tc>
        <w:tc>
          <w:tcPr>
            <w:tcW w:w="691" w:type="dxa"/>
          </w:tcPr>
          <w:p w14:paraId="754A6581" w14:textId="77777777" w:rsidR="00C77F98" w:rsidRPr="008B693B" w:rsidRDefault="00C77F98">
            <w:pPr>
              <w:rPr>
                <w:rFonts w:ascii="Comic Sans MS" w:hAnsi="Comic Sans MS"/>
              </w:rPr>
            </w:pPr>
          </w:p>
        </w:tc>
      </w:tr>
      <w:tr w:rsidR="00C77F98" w:rsidRPr="008B693B" w14:paraId="1637DD29" w14:textId="77777777" w:rsidTr="00C77F98">
        <w:tc>
          <w:tcPr>
            <w:tcW w:w="6710" w:type="dxa"/>
          </w:tcPr>
          <w:p w14:paraId="21F36583" w14:textId="77777777" w:rsidR="00C77F98" w:rsidRPr="008B693B" w:rsidRDefault="00C77F98">
            <w:pPr>
              <w:rPr>
                <w:rFonts w:ascii="Comic Sans MS" w:hAnsi="Comic Sans MS"/>
              </w:rPr>
            </w:pPr>
            <w:r w:rsidRPr="008B693B">
              <w:rPr>
                <w:rFonts w:ascii="Comic Sans MS" w:hAnsi="Comic Sans MS"/>
              </w:rPr>
              <w:t>Ils vont manger au restaurant.</w:t>
            </w:r>
          </w:p>
        </w:tc>
        <w:tc>
          <w:tcPr>
            <w:tcW w:w="804" w:type="dxa"/>
          </w:tcPr>
          <w:p w14:paraId="118A21DE" w14:textId="77777777" w:rsidR="00C77F98" w:rsidRPr="008B693B" w:rsidRDefault="00C77F98">
            <w:pPr>
              <w:rPr>
                <w:rFonts w:ascii="Comic Sans MS" w:hAnsi="Comic Sans MS"/>
              </w:rPr>
            </w:pPr>
          </w:p>
        </w:tc>
        <w:tc>
          <w:tcPr>
            <w:tcW w:w="851" w:type="dxa"/>
          </w:tcPr>
          <w:p w14:paraId="7B41FBDD" w14:textId="77777777" w:rsidR="00C77F98" w:rsidRPr="008B693B" w:rsidRDefault="00C77F98">
            <w:pPr>
              <w:rPr>
                <w:rFonts w:ascii="Comic Sans MS" w:hAnsi="Comic Sans MS"/>
              </w:rPr>
            </w:pPr>
          </w:p>
        </w:tc>
        <w:tc>
          <w:tcPr>
            <w:tcW w:w="691" w:type="dxa"/>
          </w:tcPr>
          <w:p w14:paraId="2D6852A9" w14:textId="77777777" w:rsidR="00C77F98" w:rsidRPr="008B693B" w:rsidRDefault="00C77F98">
            <w:pPr>
              <w:rPr>
                <w:rFonts w:ascii="Comic Sans MS" w:hAnsi="Comic Sans MS"/>
              </w:rPr>
            </w:pPr>
          </w:p>
        </w:tc>
      </w:tr>
      <w:tr w:rsidR="00C77F98" w:rsidRPr="008B693B" w14:paraId="456E07A2" w14:textId="77777777" w:rsidTr="00C77F98">
        <w:tc>
          <w:tcPr>
            <w:tcW w:w="6710" w:type="dxa"/>
          </w:tcPr>
          <w:p w14:paraId="53590508" w14:textId="5B1BBD06" w:rsidR="00C77F98" w:rsidRPr="008B693B" w:rsidRDefault="00C77F98">
            <w:pPr>
              <w:rPr>
                <w:rFonts w:ascii="Comic Sans MS" w:hAnsi="Comic Sans MS"/>
              </w:rPr>
            </w:pPr>
            <w:r w:rsidRPr="008B693B">
              <w:rPr>
                <w:rFonts w:ascii="Comic Sans MS" w:hAnsi="Comic Sans MS"/>
              </w:rPr>
              <w:t>Ils vont au restaurant en taxi.</w:t>
            </w:r>
          </w:p>
        </w:tc>
        <w:tc>
          <w:tcPr>
            <w:tcW w:w="804" w:type="dxa"/>
          </w:tcPr>
          <w:p w14:paraId="1922E949" w14:textId="77777777" w:rsidR="00C77F98" w:rsidRPr="008B693B" w:rsidRDefault="00C77F98">
            <w:pPr>
              <w:rPr>
                <w:rFonts w:ascii="Comic Sans MS" w:hAnsi="Comic Sans MS"/>
              </w:rPr>
            </w:pPr>
          </w:p>
        </w:tc>
        <w:tc>
          <w:tcPr>
            <w:tcW w:w="851" w:type="dxa"/>
          </w:tcPr>
          <w:p w14:paraId="6B5C6624" w14:textId="77777777" w:rsidR="00C77F98" w:rsidRPr="008B693B" w:rsidRDefault="00C77F98">
            <w:pPr>
              <w:rPr>
                <w:rFonts w:ascii="Comic Sans MS" w:hAnsi="Comic Sans MS"/>
              </w:rPr>
            </w:pPr>
          </w:p>
        </w:tc>
        <w:tc>
          <w:tcPr>
            <w:tcW w:w="691" w:type="dxa"/>
          </w:tcPr>
          <w:p w14:paraId="52C75E00" w14:textId="77777777" w:rsidR="00C77F98" w:rsidRPr="008B693B" w:rsidRDefault="00C77F98">
            <w:pPr>
              <w:rPr>
                <w:rFonts w:ascii="Comic Sans MS" w:hAnsi="Comic Sans MS"/>
              </w:rPr>
            </w:pPr>
          </w:p>
        </w:tc>
      </w:tr>
      <w:tr w:rsidR="00C77F98" w:rsidRPr="008B693B" w14:paraId="1290C44F" w14:textId="77777777" w:rsidTr="00C77F98">
        <w:tc>
          <w:tcPr>
            <w:tcW w:w="6710" w:type="dxa"/>
          </w:tcPr>
          <w:p w14:paraId="70182C4F" w14:textId="522F6C2A" w:rsidR="00C77F98" w:rsidRPr="008B693B" w:rsidRDefault="00C77F98">
            <w:pPr>
              <w:rPr>
                <w:rFonts w:ascii="Comic Sans MS" w:hAnsi="Comic Sans MS"/>
              </w:rPr>
            </w:pPr>
            <w:r w:rsidRPr="008B693B">
              <w:rPr>
                <w:rFonts w:ascii="Comic Sans MS" w:hAnsi="Comic Sans MS"/>
              </w:rPr>
              <w:t>Ils dinent souvent (plusieurs fois/généralement) dans ce restaurant.</w:t>
            </w:r>
          </w:p>
        </w:tc>
        <w:tc>
          <w:tcPr>
            <w:tcW w:w="804" w:type="dxa"/>
          </w:tcPr>
          <w:p w14:paraId="6A68C7E3" w14:textId="77777777" w:rsidR="00C77F98" w:rsidRPr="008B693B" w:rsidRDefault="00C77F98">
            <w:pPr>
              <w:rPr>
                <w:rFonts w:ascii="Comic Sans MS" w:hAnsi="Comic Sans MS"/>
              </w:rPr>
            </w:pPr>
          </w:p>
        </w:tc>
        <w:tc>
          <w:tcPr>
            <w:tcW w:w="851" w:type="dxa"/>
          </w:tcPr>
          <w:p w14:paraId="50C92C9A" w14:textId="77777777" w:rsidR="00C77F98" w:rsidRPr="008B693B" w:rsidRDefault="00C77F98">
            <w:pPr>
              <w:rPr>
                <w:rFonts w:ascii="Comic Sans MS" w:hAnsi="Comic Sans MS"/>
              </w:rPr>
            </w:pPr>
          </w:p>
        </w:tc>
        <w:tc>
          <w:tcPr>
            <w:tcW w:w="691" w:type="dxa"/>
          </w:tcPr>
          <w:p w14:paraId="50C0E151" w14:textId="77777777" w:rsidR="00C77F98" w:rsidRPr="008B693B" w:rsidRDefault="00C77F98">
            <w:pPr>
              <w:rPr>
                <w:rFonts w:ascii="Comic Sans MS" w:hAnsi="Comic Sans MS"/>
              </w:rPr>
            </w:pPr>
          </w:p>
        </w:tc>
      </w:tr>
    </w:tbl>
    <w:p w14:paraId="56C7C30B" w14:textId="77777777" w:rsidR="00E91D2A" w:rsidRPr="008B693B" w:rsidRDefault="00E91D2A">
      <w:pPr>
        <w:rPr>
          <w:rFonts w:ascii="Comic Sans MS" w:hAnsi="Comic Sans MS"/>
        </w:rPr>
      </w:pPr>
    </w:p>
    <w:p w14:paraId="48926D9D" w14:textId="29984B3B" w:rsidR="00E91D2A" w:rsidRPr="008B693B" w:rsidRDefault="00C77F98" w:rsidP="008B693B">
      <w:pPr>
        <w:pStyle w:val="Paragraphedeliste"/>
        <w:numPr>
          <w:ilvl w:val="0"/>
          <w:numId w:val="1"/>
        </w:numPr>
        <w:rPr>
          <w:rFonts w:ascii="Comic Sans MS" w:hAnsi="Comic Sans MS"/>
          <w:b/>
        </w:rPr>
      </w:pPr>
      <w:r w:rsidRPr="008B693B">
        <w:rPr>
          <w:rFonts w:ascii="Comic Sans MS" w:hAnsi="Comic Sans MS"/>
          <w:b/>
        </w:rPr>
        <w:t>Pourquoi aujourd’hui, c’est un jour spécial pour l’homme et la femme ?</w:t>
      </w:r>
      <w:r w:rsidR="008B693B" w:rsidRPr="008B693B">
        <w:rPr>
          <w:rFonts w:ascii="Comic Sans MS" w:hAnsi="Comic Sans MS"/>
          <w:b/>
        </w:rPr>
        <w:t xml:space="preserve"> /2</w:t>
      </w:r>
    </w:p>
    <w:p w14:paraId="3483FA1A" w14:textId="7B562EEE" w:rsidR="00C77F98" w:rsidRPr="008B693B" w:rsidRDefault="008B693B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14:paraId="461E77A9" w14:textId="7B0216DC" w:rsidR="00C77F98" w:rsidRPr="008B693B" w:rsidRDefault="00C77F98" w:rsidP="008B693B">
      <w:pPr>
        <w:pStyle w:val="Paragraphedeliste"/>
        <w:numPr>
          <w:ilvl w:val="0"/>
          <w:numId w:val="1"/>
        </w:numPr>
        <w:rPr>
          <w:rFonts w:ascii="Comic Sans MS" w:hAnsi="Comic Sans MS"/>
          <w:b/>
        </w:rPr>
      </w:pPr>
      <w:r w:rsidRPr="008B693B">
        <w:rPr>
          <w:rFonts w:ascii="Comic Sans MS" w:hAnsi="Comic Sans MS"/>
          <w:b/>
        </w:rPr>
        <w:t>Ecrivez les questions :</w:t>
      </w:r>
      <w:r w:rsidR="008B693B" w:rsidRPr="008B693B">
        <w:rPr>
          <w:rFonts w:ascii="Comic Sans MS" w:hAnsi="Comic Sans MS"/>
          <w:b/>
        </w:rPr>
        <w:t xml:space="preserve"> /2</w:t>
      </w:r>
    </w:p>
    <w:p w14:paraId="19E15B6C" w14:textId="77777777" w:rsidR="00C77F98" w:rsidRPr="008B693B" w:rsidRDefault="00C77F98">
      <w:pPr>
        <w:rPr>
          <w:rFonts w:ascii="Comic Sans MS" w:hAnsi="Comic Sans MS"/>
        </w:rPr>
      </w:pPr>
      <w:r w:rsidRPr="008B693B">
        <w:rPr>
          <w:rFonts w:ascii="Comic Sans MS" w:hAnsi="Comic Sans MS"/>
        </w:rPr>
        <w:t>………………………………………………………………………………………. ?</w:t>
      </w:r>
    </w:p>
    <w:p w14:paraId="757D0D95" w14:textId="77777777" w:rsidR="00C77F98" w:rsidRPr="008B693B" w:rsidRDefault="00C77F98">
      <w:pPr>
        <w:rPr>
          <w:rFonts w:ascii="Comic Sans MS" w:hAnsi="Comic Sans MS"/>
        </w:rPr>
      </w:pPr>
      <w:r w:rsidRPr="008B693B">
        <w:rPr>
          <w:rFonts w:ascii="Comic Sans MS" w:hAnsi="Comic Sans MS"/>
        </w:rPr>
        <w:t>C’est mardi.</w:t>
      </w:r>
    </w:p>
    <w:p w14:paraId="597EF4AE" w14:textId="77777777" w:rsidR="00C77F98" w:rsidRPr="008B693B" w:rsidRDefault="00C77F98">
      <w:pPr>
        <w:rPr>
          <w:rFonts w:ascii="Comic Sans MS" w:hAnsi="Comic Sans MS"/>
        </w:rPr>
      </w:pPr>
      <w:r w:rsidRPr="008B693B">
        <w:rPr>
          <w:rFonts w:ascii="Comic Sans MS" w:hAnsi="Comic Sans MS"/>
        </w:rPr>
        <w:t>……………………………………………………………………………………….. ?</w:t>
      </w:r>
    </w:p>
    <w:p w14:paraId="767D923F" w14:textId="77777777" w:rsidR="00C77F98" w:rsidRPr="008B693B" w:rsidRDefault="00C77F98">
      <w:pPr>
        <w:rPr>
          <w:rFonts w:ascii="Comic Sans MS" w:hAnsi="Comic Sans MS"/>
        </w:rPr>
      </w:pPr>
      <w:r w:rsidRPr="008B693B">
        <w:rPr>
          <w:rFonts w:ascii="Comic Sans MS" w:hAnsi="Comic Sans MS"/>
        </w:rPr>
        <w:t>Au Palais de la mer.</w:t>
      </w:r>
    </w:p>
    <w:p w14:paraId="4A606F53" w14:textId="77777777" w:rsidR="00C77F98" w:rsidRPr="008B693B" w:rsidRDefault="00C77F98">
      <w:pPr>
        <w:rPr>
          <w:rFonts w:ascii="Comic Sans MS" w:hAnsi="Comic Sans MS"/>
          <w:b/>
        </w:rPr>
      </w:pPr>
    </w:p>
    <w:p w14:paraId="709BA77B" w14:textId="1F448C03" w:rsidR="00C77F98" w:rsidRPr="008B693B" w:rsidRDefault="00C77F98" w:rsidP="008B693B">
      <w:pPr>
        <w:pStyle w:val="Paragraphedeliste"/>
        <w:numPr>
          <w:ilvl w:val="0"/>
          <w:numId w:val="1"/>
        </w:numPr>
        <w:rPr>
          <w:rFonts w:ascii="Comic Sans MS" w:hAnsi="Comic Sans MS"/>
          <w:b/>
        </w:rPr>
      </w:pPr>
      <w:r w:rsidRPr="008B693B">
        <w:rPr>
          <w:rFonts w:ascii="Comic Sans MS" w:hAnsi="Comic Sans MS"/>
          <w:b/>
        </w:rPr>
        <w:t>Combien coûte le repas au Palais de la mer ?</w:t>
      </w:r>
      <w:r w:rsidR="008B693B">
        <w:rPr>
          <w:rFonts w:ascii="Comic Sans MS" w:hAnsi="Comic Sans MS"/>
          <w:b/>
        </w:rPr>
        <w:t xml:space="preserve"> /1</w:t>
      </w:r>
    </w:p>
    <w:p w14:paraId="1E74FBD8" w14:textId="76A1263B" w:rsidR="00C77F98" w:rsidRDefault="008B693B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14:paraId="03F0FDFB" w14:textId="77777777" w:rsidR="001E5203" w:rsidRDefault="001E5203">
      <w:pPr>
        <w:rPr>
          <w:rFonts w:ascii="Comic Sans MS" w:hAnsi="Comic Sans MS"/>
        </w:rPr>
      </w:pPr>
    </w:p>
    <w:p w14:paraId="2AAB7FD6" w14:textId="77777777" w:rsidR="009C3337" w:rsidRDefault="009C3337">
      <w:pPr>
        <w:rPr>
          <w:rFonts w:ascii="Comic Sans MS" w:hAnsi="Comic Sans MS"/>
        </w:rPr>
      </w:pPr>
    </w:p>
    <w:p w14:paraId="1053EDB1" w14:textId="77777777" w:rsidR="009C3337" w:rsidRDefault="009C3337">
      <w:pPr>
        <w:rPr>
          <w:rFonts w:ascii="Comic Sans MS" w:hAnsi="Comic Sans MS"/>
        </w:rPr>
      </w:pPr>
    </w:p>
    <w:p w14:paraId="7ED25492" w14:textId="77777777" w:rsidR="009C3337" w:rsidRDefault="009C3337">
      <w:pPr>
        <w:rPr>
          <w:rFonts w:ascii="Comic Sans MS" w:hAnsi="Comic Sans MS"/>
        </w:rPr>
      </w:pPr>
    </w:p>
    <w:p w14:paraId="478A2D0B" w14:textId="77777777" w:rsidR="002742AF" w:rsidRDefault="002742AF">
      <w:pPr>
        <w:rPr>
          <w:rFonts w:ascii="Comic Sans MS" w:hAnsi="Comic Sans MS"/>
        </w:rPr>
      </w:pPr>
    </w:p>
    <w:p w14:paraId="1AEED3AB" w14:textId="77777777" w:rsidR="002742AF" w:rsidRDefault="002742AF">
      <w:pPr>
        <w:rPr>
          <w:rFonts w:ascii="Comic Sans MS" w:hAnsi="Comic Sans MS"/>
        </w:rPr>
      </w:pPr>
    </w:p>
    <w:p w14:paraId="573B0456" w14:textId="77777777" w:rsidR="002742AF" w:rsidRDefault="002742AF">
      <w:pPr>
        <w:rPr>
          <w:rFonts w:ascii="Comic Sans MS" w:hAnsi="Comic Sans MS"/>
        </w:rPr>
      </w:pPr>
    </w:p>
    <w:p w14:paraId="0E224072" w14:textId="77777777" w:rsidR="002742AF" w:rsidRDefault="002742AF">
      <w:pPr>
        <w:rPr>
          <w:rFonts w:ascii="Comic Sans MS" w:hAnsi="Comic Sans MS"/>
        </w:rPr>
      </w:pPr>
    </w:p>
    <w:p w14:paraId="530F09CA" w14:textId="77777777" w:rsidR="002742AF" w:rsidRDefault="002742AF">
      <w:pPr>
        <w:rPr>
          <w:rFonts w:ascii="Comic Sans MS" w:hAnsi="Comic Sans MS"/>
        </w:rPr>
      </w:pPr>
    </w:p>
    <w:p w14:paraId="02F762F4" w14:textId="77777777" w:rsidR="002742AF" w:rsidRDefault="002742AF">
      <w:pPr>
        <w:rPr>
          <w:rFonts w:ascii="Comic Sans MS" w:hAnsi="Comic Sans MS"/>
        </w:rPr>
      </w:pPr>
    </w:p>
    <w:p w14:paraId="679BD293" w14:textId="77777777" w:rsidR="002742AF" w:rsidRDefault="002742AF">
      <w:pPr>
        <w:rPr>
          <w:rFonts w:ascii="Comic Sans MS" w:hAnsi="Comic Sans MS"/>
        </w:rPr>
      </w:pPr>
    </w:p>
    <w:p w14:paraId="5FEA4A7D" w14:textId="77777777" w:rsidR="002742AF" w:rsidRDefault="002742AF">
      <w:pPr>
        <w:rPr>
          <w:rFonts w:ascii="Comic Sans MS" w:hAnsi="Comic Sans MS"/>
        </w:rPr>
      </w:pPr>
    </w:p>
    <w:p w14:paraId="3A387C45" w14:textId="77777777" w:rsidR="002742AF" w:rsidRDefault="002742AF">
      <w:pPr>
        <w:rPr>
          <w:rFonts w:ascii="Comic Sans MS" w:hAnsi="Comic Sans MS"/>
        </w:rPr>
      </w:pPr>
    </w:p>
    <w:p w14:paraId="24043B42" w14:textId="77777777" w:rsidR="002742AF" w:rsidRDefault="002742AF">
      <w:pPr>
        <w:rPr>
          <w:rFonts w:ascii="Comic Sans MS" w:hAnsi="Comic Sans MS"/>
        </w:rPr>
      </w:pPr>
    </w:p>
    <w:p w14:paraId="516224CC" w14:textId="77777777" w:rsidR="002742AF" w:rsidRDefault="002742AF">
      <w:pPr>
        <w:rPr>
          <w:rFonts w:ascii="Comic Sans MS" w:hAnsi="Comic Sans MS"/>
        </w:rPr>
      </w:pPr>
    </w:p>
    <w:p w14:paraId="3D2A8D70" w14:textId="77777777" w:rsidR="002742AF" w:rsidRDefault="002742AF">
      <w:pPr>
        <w:rPr>
          <w:rFonts w:ascii="Comic Sans MS" w:hAnsi="Comic Sans MS"/>
        </w:rPr>
      </w:pPr>
    </w:p>
    <w:p w14:paraId="2480C7AC" w14:textId="77777777" w:rsidR="002742AF" w:rsidRDefault="002742AF">
      <w:pPr>
        <w:rPr>
          <w:rFonts w:ascii="Comic Sans MS" w:hAnsi="Comic Sans MS"/>
        </w:rPr>
      </w:pPr>
    </w:p>
    <w:p w14:paraId="5AD753C0" w14:textId="40062A1B" w:rsidR="009C3337" w:rsidRPr="002742AF" w:rsidRDefault="001E5203" w:rsidP="002742AF">
      <w:pPr>
        <w:pBdr>
          <w:bottom w:val="single" w:sz="4" w:space="1" w:color="auto"/>
        </w:pBdr>
        <w:rPr>
          <w:rFonts w:ascii="Comic Sans MS" w:hAnsi="Comic Sans MS"/>
          <w:b/>
        </w:rPr>
      </w:pPr>
      <w:r w:rsidRPr="009C3337">
        <w:rPr>
          <w:rFonts w:ascii="Comic Sans MS" w:hAnsi="Comic Sans MS"/>
          <w:b/>
        </w:rPr>
        <w:lastRenderedPageBreak/>
        <w:t>II/ Compréhension écrite</w:t>
      </w:r>
      <w:r w:rsidR="009C3337">
        <w:rPr>
          <w:rFonts w:ascii="Comic Sans MS" w:hAnsi="Comic Sans MS"/>
          <w:b/>
        </w:rPr>
        <w:t xml:space="preserve"> …</w:t>
      </w:r>
      <w:r w:rsidR="00597E4F">
        <w:rPr>
          <w:rFonts w:ascii="Comic Sans MS" w:hAnsi="Comic Sans MS"/>
          <w:b/>
        </w:rPr>
        <w:t>./15</w:t>
      </w:r>
    </w:p>
    <w:p w14:paraId="7CFAE47C" w14:textId="77777777" w:rsidR="009C3337" w:rsidRDefault="009C3337">
      <w:pPr>
        <w:rPr>
          <w:rFonts w:ascii="Comic Sans MS" w:hAnsi="Comic Sans MS"/>
        </w:rPr>
      </w:pPr>
    </w:p>
    <w:p w14:paraId="66036ADC" w14:textId="77777777" w:rsidR="009C3337" w:rsidRDefault="009C3337">
      <w:pPr>
        <w:rPr>
          <w:rFonts w:ascii="Comic Sans MS" w:hAnsi="Comic Sans MS"/>
        </w:rPr>
      </w:pPr>
      <w:r w:rsidRPr="008B693B">
        <w:rPr>
          <w:rFonts w:ascii="Comic Sans MS" w:hAnsi="Comic Sans MS"/>
          <w:noProof/>
          <w:lang w:eastAsia="fr-FR"/>
        </w:rPr>
        <w:drawing>
          <wp:inline distT="0" distB="0" distL="0" distR="0" wp14:anchorId="1A1EAF1B" wp14:editId="26306BFD">
            <wp:extent cx="6316265" cy="8334777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b="16147"/>
                    <a:stretch/>
                  </pic:blipFill>
                  <pic:spPr bwMode="auto">
                    <a:xfrm>
                      <a:off x="0" y="0"/>
                      <a:ext cx="6333400" cy="8357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69617" w14:textId="77777777" w:rsidR="009C3337" w:rsidRDefault="009C3337">
      <w:pPr>
        <w:rPr>
          <w:rFonts w:ascii="Comic Sans MS" w:hAnsi="Comic Sans MS"/>
        </w:rPr>
      </w:pPr>
    </w:p>
    <w:p w14:paraId="2958F8CD" w14:textId="77777777" w:rsidR="009C3337" w:rsidRDefault="009C3337">
      <w:pPr>
        <w:rPr>
          <w:rFonts w:ascii="Comic Sans MS" w:hAnsi="Comic Sans MS"/>
        </w:rPr>
      </w:pPr>
    </w:p>
    <w:p w14:paraId="73C78696" w14:textId="77777777" w:rsidR="009C3337" w:rsidRDefault="009C3337">
      <w:pPr>
        <w:rPr>
          <w:rFonts w:ascii="Comic Sans MS" w:hAnsi="Comic Sans MS"/>
        </w:rPr>
      </w:pPr>
    </w:p>
    <w:p w14:paraId="4813E186" w14:textId="32D1108D" w:rsidR="001E5203" w:rsidRPr="009C3337" w:rsidRDefault="009C3337" w:rsidP="009C3337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Quel</w:t>
      </w:r>
      <w:r w:rsidR="001E5203" w:rsidRPr="009C3337">
        <w:rPr>
          <w:rFonts w:ascii="Comic Sans MS" w:hAnsi="Comic Sans MS"/>
        </w:rPr>
        <w:t xml:space="preserve"> est le sujet de ce document ?</w:t>
      </w:r>
      <w:r>
        <w:rPr>
          <w:rFonts w:ascii="Comic Sans MS" w:hAnsi="Comic Sans MS"/>
        </w:rPr>
        <w:t xml:space="preserve"> ../1</w:t>
      </w:r>
    </w:p>
    <w:p w14:paraId="61B0C920" w14:textId="77777777" w:rsidR="009C3337" w:rsidRDefault="009C3337">
      <w:pPr>
        <w:rPr>
          <w:rFonts w:ascii="Comic Sans MS" w:hAnsi="Comic Sans MS"/>
        </w:rPr>
      </w:pPr>
    </w:p>
    <w:p w14:paraId="2727DC81" w14:textId="62F1AAA9" w:rsidR="001E5203" w:rsidRDefault="001E5203" w:rsidP="009C3337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9C3337">
        <w:rPr>
          <w:rFonts w:ascii="Comic Sans MS" w:hAnsi="Comic Sans MS"/>
        </w:rPr>
        <w:t xml:space="preserve">Qui a une journée </w:t>
      </w:r>
      <w:r w:rsidR="009C3337">
        <w:rPr>
          <w:rFonts w:ascii="Comic Sans MS" w:hAnsi="Comic Sans MS"/>
        </w:rPr>
        <w:t xml:space="preserve">habituelle très différente dan </w:t>
      </w:r>
      <w:r w:rsidRPr="009C3337">
        <w:rPr>
          <w:rFonts w:ascii="Comic Sans MS" w:hAnsi="Comic Sans MS"/>
        </w:rPr>
        <w:t>son pays ? Justifiez</w:t>
      </w:r>
      <w:r w:rsidR="009C3337">
        <w:rPr>
          <w:rFonts w:ascii="Comic Sans MS" w:hAnsi="Comic Sans MS"/>
        </w:rPr>
        <w:t xml:space="preserve"> avec le texte.</w:t>
      </w:r>
      <w:r w:rsidR="00597E4F">
        <w:rPr>
          <w:rFonts w:ascii="Comic Sans MS" w:hAnsi="Comic Sans MS"/>
        </w:rPr>
        <w:t xml:space="preserve"> /2</w:t>
      </w:r>
    </w:p>
    <w:p w14:paraId="297DC096" w14:textId="77777777" w:rsidR="009C3337" w:rsidRPr="009C3337" w:rsidRDefault="009C3337" w:rsidP="009C3337">
      <w:pPr>
        <w:rPr>
          <w:rFonts w:ascii="Comic Sans MS" w:hAnsi="Comic Sans MS"/>
        </w:rPr>
      </w:pPr>
    </w:p>
    <w:p w14:paraId="28E3296D" w14:textId="7EABCE13" w:rsidR="001E5203" w:rsidRPr="009C3337" w:rsidRDefault="009C3337" w:rsidP="009C3337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Les</w:t>
      </w:r>
      <w:r w:rsidR="001E5203" w:rsidRPr="009C3337">
        <w:rPr>
          <w:rFonts w:ascii="Comic Sans MS" w:hAnsi="Comic Sans MS"/>
        </w:rPr>
        <w:t xml:space="preserve"> vie</w:t>
      </w:r>
      <w:r>
        <w:rPr>
          <w:rFonts w:ascii="Comic Sans MS" w:hAnsi="Comic Sans MS"/>
        </w:rPr>
        <w:t>s</w:t>
      </w:r>
      <w:r w:rsidR="001E5203" w:rsidRPr="009C3337">
        <w:rPr>
          <w:rFonts w:ascii="Comic Sans MS" w:hAnsi="Comic Sans MS"/>
        </w:rPr>
        <w:t xml:space="preserve"> de Julien et Aniko sont très différentes :</w:t>
      </w:r>
      <w:r>
        <w:rPr>
          <w:rFonts w:ascii="Comic Sans MS" w:hAnsi="Comic Sans MS"/>
        </w:rPr>
        <w:t xml:space="preserve"> trouvez 3</w:t>
      </w:r>
      <w:r w:rsidR="001E5203" w:rsidRPr="009C3337">
        <w:rPr>
          <w:rFonts w:ascii="Comic Sans MS" w:hAnsi="Comic Sans MS"/>
        </w:rPr>
        <w:t xml:space="preserve"> différences. Justifiez avec le texte.</w:t>
      </w:r>
      <w:r w:rsidR="00597E4F">
        <w:rPr>
          <w:rFonts w:ascii="Comic Sans MS" w:hAnsi="Comic Sans MS"/>
        </w:rPr>
        <w:t xml:space="preserve"> ../6</w:t>
      </w:r>
    </w:p>
    <w:tbl>
      <w:tblPr>
        <w:tblStyle w:val="Grilledutableau"/>
        <w:tblW w:w="0" w:type="auto"/>
        <w:tblInd w:w="79" w:type="dxa"/>
        <w:tblLook w:val="04A0" w:firstRow="1" w:lastRow="0" w:firstColumn="1" w:lastColumn="0" w:noHBand="0" w:noVBand="1"/>
      </w:tblPr>
      <w:tblGrid>
        <w:gridCol w:w="1765"/>
        <w:gridCol w:w="3963"/>
        <w:gridCol w:w="4394"/>
      </w:tblGrid>
      <w:tr w:rsidR="009C3337" w14:paraId="0893EFD3" w14:textId="77777777" w:rsidTr="009C3337">
        <w:tc>
          <w:tcPr>
            <w:tcW w:w="1765" w:type="dxa"/>
          </w:tcPr>
          <w:p w14:paraId="0D4DDE49" w14:textId="6F3BEEAF" w:rsidR="001E5203" w:rsidRDefault="001E5203">
            <w:pPr>
              <w:rPr>
                <w:rFonts w:ascii="Comic Sans MS" w:hAnsi="Comic Sans MS"/>
              </w:rPr>
            </w:pPr>
          </w:p>
        </w:tc>
        <w:tc>
          <w:tcPr>
            <w:tcW w:w="3963" w:type="dxa"/>
          </w:tcPr>
          <w:p w14:paraId="32F25F48" w14:textId="6940ADD4" w:rsidR="001E5203" w:rsidRDefault="001E5203" w:rsidP="001E520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Julien</w:t>
            </w:r>
          </w:p>
        </w:tc>
        <w:tc>
          <w:tcPr>
            <w:tcW w:w="4394" w:type="dxa"/>
          </w:tcPr>
          <w:p w14:paraId="7F555B13" w14:textId="5637BA49" w:rsidR="001E5203" w:rsidRDefault="001E520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Aniko</w:t>
            </w:r>
          </w:p>
        </w:tc>
      </w:tr>
      <w:tr w:rsidR="009C3337" w14:paraId="50E7F4CB" w14:textId="77777777" w:rsidTr="009C3337">
        <w:tc>
          <w:tcPr>
            <w:tcW w:w="1765" w:type="dxa"/>
          </w:tcPr>
          <w:p w14:paraId="2E643850" w14:textId="71597A66" w:rsidR="001E5203" w:rsidRDefault="001E520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Différence 1</w:t>
            </w:r>
          </w:p>
        </w:tc>
        <w:tc>
          <w:tcPr>
            <w:tcW w:w="3963" w:type="dxa"/>
          </w:tcPr>
          <w:p w14:paraId="77EE05E5" w14:textId="77777777" w:rsidR="001E5203" w:rsidRDefault="001E520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« </w:t>
            </w:r>
          </w:p>
          <w:p w14:paraId="016524CC" w14:textId="77777777" w:rsidR="0021127C" w:rsidRDefault="0021127C">
            <w:pPr>
              <w:rPr>
                <w:rFonts w:ascii="Comic Sans MS" w:hAnsi="Comic Sans MS"/>
              </w:rPr>
            </w:pPr>
          </w:p>
          <w:p w14:paraId="1C7E1342" w14:textId="7BD4E009" w:rsidR="0021127C" w:rsidRDefault="0021127C">
            <w:pPr>
              <w:rPr>
                <w:rFonts w:ascii="Comic Sans MS" w:hAnsi="Comic Sans MS"/>
              </w:rPr>
            </w:pPr>
          </w:p>
        </w:tc>
        <w:tc>
          <w:tcPr>
            <w:tcW w:w="4394" w:type="dxa"/>
          </w:tcPr>
          <w:p w14:paraId="55D1138D" w14:textId="1EFF06DA" w:rsidR="001E5203" w:rsidRDefault="00211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« </w:t>
            </w:r>
          </w:p>
        </w:tc>
      </w:tr>
      <w:tr w:rsidR="009C3337" w14:paraId="5F0778AD" w14:textId="77777777" w:rsidTr="009C3337">
        <w:trPr>
          <w:trHeight w:val="617"/>
        </w:trPr>
        <w:tc>
          <w:tcPr>
            <w:tcW w:w="1765" w:type="dxa"/>
          </w:tcPr>
          <w:p w14:paraId="6DA6F127" w14:textId="10B999D6" w:rsidR="001E5203" w:rsidRDefault="001E520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Différence 2</w:t>
            </w:r>
          </w:p>
        </w:tc>
        <w:tc>
          <w:tcPr>
            <w:tcW w:w="3963" w:type="dxa"/>
          </w:tcPr>
          <w:p w14:paraId="20414A4D" w14:textId="77777777" w:rsidR="001E5203" w:rsidRDefault="00211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« </w:t>
            </w:r>
          </w:p>
          <w:p w14:paraId="4A606628" w14:textId="38EA1BAC" w:rsidR="0021127C" w:rsidRDefault="0021127C">
            <w:pPr>
              <w:rPr>
                <w:rFonts w:ascii="Comic Sans MS" w:hAnsi="Comic Sans MS"/>
              </w:rPr>
            </w:pPr>
          </w:p>
        </w:tc>
        <w:tc>
          <w:tcPr>
            <w:tcW w:w="4394" w:type="dxa"/>
          </w:tcPr>
          <w:p w14:paraId="387E441A" w14:textId="3AD0D0FB" w:rsidR="001E5203" w:rsidRDefault="00211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« </w:t>
            </w:r>
          </w:p>
        </w:tc>
      </w:tr>
      <w:tr w:rsidR="009C3337" w14:paraId="35B6402E" w14:textId="77777777" w:rsidTr="009C3337">
        <w:trPr>
          <w:trHeight w:val="720"/>
        </w:trPr>
        <w:tc>
          <w:tcPr>
            <w:tcW w:w="1765" w:type="dxa"/>
          </w:tcPr>
          <w:p w14:paraId="2BB17695" w14:textId="42D9A0BE" w:rsidR="0021127C" w:rsidRDefault="0021127C" w:rsidP="00211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Différence 3</w:t>
            </w:r>
          </w:p>
        </w:tc>
        <w:tc>
          <w:tcPr>
            <w:tcW w:w="3963" w:type="dxa"/>
          </w:tcPr>
          <w:p w14:paraId="41750F52" w14:textId="6FB64404" w:rsidR="0021127C" w:rsidRDefault="00597E4F" w:rsidP="00211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« </w:t>
            </w:r>
          </w:p>
          <w:p w14:paraId="521EFA6F" w14:textId="77777777" w:rsidR="0021127C" w:rsidRDefault="0021127C" w:rsidP="0021127C">
            <w:pPr>
              <w:rPr>
                <w:rFonts w:ascii="Comic Sans MS" w:hAnsi="Comic Sans MS"/>
              </w:rPr>
            </w:pPr>
          </w:p>
        </w:tc>
        <w:tc>
          <w:tcPr>
            <w:tcW w:w="4394" w:type="dxa"/>
          </w:tcPr>
          <w:p w14:paraId="097A5908" w14:textId="031CB080" w:rsidR="0021127C" w:rsidRDefault="00597E4F" w:rsidP="00211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« </w:t>
            </w:r>
          </w:p>
        </w:tc>
      </w:tr>
    </w:tbl>
    <w:p w14:paraId="2142CD83" w14:textId="77777777" w:rsidR="001E5203" w:rsidRDefault="001E5203">
      <w:pPr>
        <w:rPr>
          <w:rFonts w:ascii="Comic Sans MS" w:hAnsi="Comic Sans MS"/>
        </w:rPr>
      </w:pPr>
    </w:p>
    <w:p w14:paraId="730BE2E4" w14:textId="5B25A0AB" w:rsidR="000C7B03" w:rsidRPr="00597E4F" w:rsidRDefault="000C7B03" w:rsidP="00597E4F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597E4F">
        <w:rPr>
          <w:rFonts w:ascii="Comic Sans MS" w:hAnsi="Comic Sans MS"/>
        </w:rPr>
        <w:t>Trouvez dans les texte</w:t>
      </w:r>
      <w:r w:rsidR="00597E4F">
        <w:rPr>
          <w:rFonts w:ascii="Comic Sans MS" w:hAnsi="Comic Sans MS"/>
        </w:rPr>
        <w:t>s</w:t>
      </w:r>
      <w:r w:rsidRPr="00597E4F">
        <w:rPr>
          <w:rFonts w:ascii="Comic Sans MS" w:hAnsi="Comic Sans MS"/>
        </w:rPr>
        <w:t xml:space="preserve"> une </w:t>
      </w:r>
      <w:r w:rsidR="009C3337" w:rsidRPr="00597E4F">
        <w:rPr>
          <w:rFonts w:ascii="Comic Sans MS" w:hAnsi="Comic Sans MS"/>
        </w:rPr>
        <w:t>phrase</w:t>
      </w:r>
      <w:r w:rsidRPr="00597E4F">
        <w:rPr>
          <w:rFonts w:ascii="Comic Sans MS" w:hAnsi="Comic Sans MS"/>
        </w:rPr>
        <w:t xml:space="preserve"> pour chaque photo.</w:t>
      </w:r>
      <w:r w:rsidR="00597E4F" w:rsidRPr="00597E4F">
        <w:rPr>
          <w:rFonts w:ascii="Comic Sans MS" w:hAnsi="Comic Sans MS"/>
        </w:rPr>
        <w:t xml:space="preserve"> …/6</w:t>
      </w:r>
    </w:p>
    <w:p w14:paraId="3439D039" w14:textId="03345A42" w:rsidR="000C7B03" w:rsidRDefault="00CD2841">
      <w:pPr>
        <w:rPr>
          <w:rFonts w:ascii="Comic Sans MS" w:hAnsi="Comic Sans MS"/>
        </w:rPr>
      </w:pP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0A7341C6" wp14:editId="4E1B352D">
            <wp:extent cx="2355850" cy="1306493"/>
            <wp:effectExtent l="0" t="0" r="635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54" cy="132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337">
        <w:rPr>
          <w:rFonts w:ascii="Comic Sans MS" w:hAnsi="Comic Sans MS"/>
        </w:rPr>
        <w:t xml:space="preserve"> « ………………………………………………………………………… »</w:t>
      </w:r>
    </w:p>
    <w:p w14:paraId="5FC8ED89" w14:textId="77777777" w:rsidR="00CD2841" w:rsidRDefault="00CD2841">
      <w:pPr>
        <w:rPr>
          <w:rFonts w:ascii="Comic Sans MS" w:hAnsi="Comic Sans MS"/>
        </w:rPr>
      </w:pPr>
    </w:p>
    <w:p w14:paraId="3A4D944F" w14:textId="27F2C9EA" w:rsidR="00CD2841" w:rsidRDefault="00CD2841">
      <w:pPr>
        <w:rPr>
          <w:rFonts w:ascii="Comic Sans MS" w:hAnsi="Comic Sans MS"/>
        </w:rPr>
      </w:pP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4B4DF632" wp14:editId="1FBD457C">
            <wp:extent cx="2355215" cy="1227183"/>
            <wp:effectExtent l="0" t="0" r="698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570" cy="123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DF7B6" w14:textId="77777777" w:rsidR="00CD2841" w:rsidRDefault="00CD2841">
      <w:pPr>
        <w:rPr>
          <w:rFonts w:ascii="Comic Sans MS" w:hAnsi="Comic Sans MS"/>
        </w:rPr>
      </w:pPr>
    </w:p>
    <w:p w14:paraId="3124B74B" w14:textId="0FB58403" w:rsidR="00CD2841" w:rsidRDefault="00CD2841">
      <w:pPr>
        <w:rPr>
          <w:rFonts w:ascii="Comic Sans MS" w:hAnsi="Comic Sans MS"/>
        </w:rPr>
      </w:pP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68FEC9DE" wp14:editId="1A155A79">
            <wp:extent cx="2355850" cy="1222518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61" cy="123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52CF7" w14:textId="77777777" w:rsidR="009C3337" w:rsidRDefault="009C3337">
      <w:pPr>
        <w:rPr>
          <w:rFonts w:ascii="Comic Sans MS" w:hAnsi="Comic Sans MS"/>
        </w:rPr>
      </w:pPr>
    </w:p>
    <w:p w14:paraId="387AC4F7" w14:textId="36F29A3A" w:rsidR="009C3337" w:rsidRDefault="009C3337">
      <w:pPr>
        <w:rPr>
          <w:rFonts w:ascii="Comic Sans MS" w:hAnsi="Comic Sans MS"/>
        </w:rPr>
      </w:pP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0AE963B2" wp14:editId="565BAC3C">
            <wp:extent cx="2355850" cy="1217852"/>
            <wp:effectExtent l="0" t="0" r="635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151" cy="122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D4D4B" w14:textId="77777777" w:rsidR="009C3337" w:rsidRDefault="009C3337">
      <w:pPr>
        <w:rPr>
          <w:rFonts w:ascii="Comic Sans MS" w:hAnsi="Comic Sans MS"/>
        </w:rPr>
      </w:pPr>
    </w:p>
    <w:p w14:paraId="607AF46F" w14:textId="2267270C" w:rsidR="009C3337" w:rsidRDefault="009C3337">
      <w:pPr>
        <w:rPr>
          <w:rFonts w:ascii="Comic Sans MS" w:hAnsi="Comic Sans MS"/>
        </w:rPr>
      </w:pP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66482135" wp14:editId="42019866">
            <wp:extent cx="2355850" cy="1266838"/>
            <wp:effectExtent l="0" t="0" r="635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923" cy="127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D84EC" w14:textId="77777777" w:rsidR="009C3337" w:rsidRDefault="009C3337">
      <w:pPr>
        <w:rPr>
          <w:rFonts w:ascii="Comic Sans MS" w:hAnsi="Comic Sans MS"/>
        </w:rPr>
      </w:pPr>
    </w:p>
    <w:p w14:paraId="5AF115EB" w14:textId="187B5E44" w:rsidR="009C3337" w:rsidRDefault="009C3337">
      <w:pPr>
        <w:rPr>
          <w:rFonts w:ascii="Comic Sans MS" w:hAnsi="Comic Sans MS"/>
        </w:rPr>
      </w:pP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1BF062E0" wp14:editId="4A19B682">
            <wp:extent cx="2374895" cy="1222518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35" cy="124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19730" w14:textId="77777777" w:rsidR="00597E4F" w:rsidRDefault="00597E4F">
      <w:pPr>
        <w:rPr>
          <w:rFonts w:ascii="Comic Sans MS" w:hAnsi="Comic Sans MS"/>
        </w:rPr>
      </w:pPr>
    </w:p>
    <w:p w14:paraId="6561E8D2" w14:textId="77777777" w:rsidR="00597E4F" w:rsidRDefault="00597E4F">
      <w:pPr>
        <w:rPr>
          <w:rFonts w:ascii="Comic Sans MS" w:hAnsi="Comic Sans MS"/>
        </w:rPr>
      </w:pPr>
    </w:p>
    <w:p w14:paraId="70F829E8" w14:textId="35379572" w:rsidR="001E5203" w:rsidRPr="00597E4F" w:rsidRDefault="00597E4F" w:rsidP="00597E4F">
      <w:pPr>
        <w:pBdr>
          <w:bottom w:val="single" w:sz="4" w:space="1" w:color="auto"/>
        </w:pBdr>
        <w:rPr>
          <w:rFonts w:ascii="Comic Sans MS" w:hAnsi="Comic Sans MS"/>
          <w:b/>
        </w:rPr>
      </w:pPr>
      <w:r w:rsidRPr="00597E4F">
        <w:rPr>
          <w:rFonts w:ascii="Comic Sans MS" w:hAnsi="Comic Sans MS"/>
          <w:b/>
        </w:rPr>
        <w:t>III/</w:t>
      </w:r>
      <w:r w:rsidR="001E5203" w:rsidRPr="00597E4F">
        <w:rPr>
          <w:rFonts w:ascii="Comic Sans MS" w:hAnsi="Comic Sans MS"/>
          <w:b/>
        </w:rPr>
        <w:t>Expression écrite</w:t>
      </w:r>
      <w:r w:rsidRPr="00597E4F">
        <w:rPr>
          <w:rFonts w:ascii="Comic Sans MS" w:hAnsi="Comic Sans MS"/>
          <w:b/>
        </w:rPr>
        <w:t xml:space="preserve"> …/20</w:t>
      </w:r>
    </w:p>
    <w:p w14:paraId="3AE542EC" w14:textId="6EF43005" w:rsidR="001E5203" w:rsidRDefault="001E520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Quelle vie préférez-vous : la vie de Julien ou Aniko ? Pourquoi ? </w:t>
      </w:r>
    </w:p>
    <w:p w14:paraId="41B588F3" w14:textId="5CE7427C" w:rsidR="001E5203" w:rsidRDefault="001E5203">
      <w:pPr>
        <w:rPr>
          <w:rFonts w:ascii="Comic Sans MS" w:hAnsi="Comic Sans MS"/>
        </w:rPr>
      </w:pPr>
      <w:r>
        <w:rPr>
          <w:rFonts w:ascii="Comic Sans MS" w:hAnsi="Comic Sans MS"/>
        </w:rPr>
        <w:t>Imaginez votre vie idéale : où voulez-vous habiter, quel job et quel rythme voulez-vo</w:t>
      </w:r>
      <w:r w:rsidR="00CA6454">
        <w:rPr>
          <w:rFonts w:ascii="Comic Sans MS" w:hAnsi="Comic Sans MS"/>
        </w:rPr>
        <w:t>us avoir la semaine, que voulez-</w:t>
      </w:r>
      <w:r>
        <w:rPr>
          <w:rFonts w:ascii="Comic Sans MS" w:hAnsi="Comic Sans MS"/>
        </w:rPr>
        <w:t>vous faire le week end ? Quelle vie familiale désirez-vous ?</w:t>
      </w:r>
      <w:r w:rsidR="00597E4F">
        <w:rPr>
          <w:rFonts w:ascii="Comic Sans MS" w:hAnsi="Comic Sans MS"/>
        </w:rPr>
        <w:t xml:space="preserve"> 7 à 10 lignes.</w:t>
      </w:r>
    </w:p>
    <w:p w14:paraId="306D0AA2" w14:textId="65E94CA6" w:rsidR="00597E4F" w:rsidRPr="008B693B" w:rsidRDefault="00597E4F" w:rsidP="00597E4F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61C71B4" w14:textId="77777777" w:rsidR="00597E4F" w:rsidRPr="008B693B" w:rsidRDefault="00597E4F" w:rsidP="00597E4F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C42EEC3" w14:textId="77777777" w:rsidR="00597E4F" w:rsidRPr="008B693B" w:rsidRDefault="00597E4F" w:rsidP="00597E4F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8EE3F26" w14:textId="7D628D81" w:rsidR="00C77F98" w:rsidRPr="008B693B" w:rsidRDefault="00597E4F" w:rsidP="00597E4F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………………………………………………………………………………………………………………………………………………………………………….</w:t>
      </w:r>
    </w:p>
    <w:p w14:paraId="78216A6F" w14:textId="77777777" w:rsidR="002742AF" w:rsidRDefault="002742AF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b/>
          <w:bCs/>
          <w:color w:val="000000"/>
          <w:u w:val="single" w:color="000000"/>
        </w:rPr>
      </w:pPr>
    </w:p>
    <w:p w14:paraId="51BB800C" w14:textId="77777777" w:rsidR="002742AF" w:rsidRDefault="002742AF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b/>
          <w:bCs/>
          <w:color w:val="000000"/>
          <w:u w:val="single" w:color="000000"/>
        </w:rPr>
      </w:pPr>
      <w:r>
        <w:rPr>
          <w:rFonts w:ascii="Comic Sans MS" w:hAnsi="Comic Sans MS" w:cs="Comic Sans MS"/>
          <w:b/>
          <w:bCs/>
          <w:color w:val="000000"/>
          <w:u w:val="single" w:color="000000"/>
        </w:rPr>
        <w:t>IV/ LANGUE ……. /20</w:t>
      </w:r>
    </w:p>
    <w:p w14:paraId="36495E1F" w14:textId="77777777" w:rsidR="002742AF" w:rsidRDefault="002742AF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b/>
          <w:bCs/>
          <w:color w:val="000000"/>
          <w:u w:val="single" w:color="000000"/>
        </w:rPr>
      </w:pPr>
    </w:p>
    <w:p w14:paraId="77B3E259" w14:textId="7E7A7525" w:rsidR="00FB1886" w:rsidRPr="002742AF" w:rsidRDefault="0019660A" w:rsidP="002742AF">
      <w:pPr>
        <w:pStyle w:val="Paragraphedeliste"/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b/>
          <w:bCs/>
          <w:color w:val="000000"/>
          <w:u w:val="single" w:color="000000"/>
        </w:rPr>
      </w:pPr>
      <w:r>
        <w:rPr>
          <w:rFonts w:ascii="Comic Sans MS" w:hAnsi="Comic Sans MS" w:cs="Comic Sans MS"/>
          <w:b/>
          <w:bCs/>
          <w:color w:val="000000"/>
          <w:u w:val="single" w:color="000000"/>
        </w:rPr>
        <w:t xml:space="preserve"> Conjuguez au présent : /8</w:t>
      </w:r>
    </w:p>
    <w:p w14:paraId="45BBE821" w14:textId="77777777" w:rsidR="002742AF" w:rsidRDefault="002742AF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  <w:sectPr w:rsidR="002742AF" w:rsidSect="009C3337">
          <w:footerReference w:type="even" r:id="rId15"/>
          <w:footerReference w:type="default" r:id="rId16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413FEF8A" w14:textId="5D0A43E5" w:rsidR="00FB1886" w:rsidRDefault="00FB1886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>Aller : ils ……………………..</w:t>
      </w:r>
    </w:p>
    <w:p w14:paraId="4CD55175" w14:textId="6B3DC947" w:rsidR="00FB1886" w:rsidRDefault="00FB1886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>prendre: vous …………………………………….</w:t>
      </w:r>
    </w:p>
    <w:p w14:paraId="2EA2C48E" w14:textId="77777777" w:rsidR="00FB1886" w:rsidRDefault="00FB1886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>Pouvoir : je …………………………..</w:t>
      </w:r>
    </w:p>
    <w:p w14:paraId="355B4744" w14:textId="3B0BA598" w:rsidR="00FB1886" w:rsidRDefault="00FB1886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>Vouloir : il  ……………………………………..</w:t>
      </w:r>
    </w:p>
    <w:p w14:paraId="1BF2EB20" w14:textId="77777777" w:rsidR="00FB1886" w:rsidRDefault="00FB1886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>Faire : je  ………………………………..</w:t>
      </w:r>
    </w:p>
    <w:p w14:paraId="5132D868" w14:textId="77777777" w:rsidR="00FB1886" w:rsidRDefault="00FB1886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>Se reposer : nous …………………………………</w:t>
      </w:r>
    </w:p>
    <w:p w14:paraId="26A4E6F3" w14:textId="77777777" w:rsidR="00FB1886" w:rsidRDefault="00FB1886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>Se préparer : je ………………………….</w:t>
      </w:r>
    </w:p>
    <w:p w14:paraId="1F3CB19A" w14:textId="4376A7CB" w:rsidR="00FB1886" w:rsidRDefault="00FB1886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>connaître : tu …………………………………</w:t>
      </w:r>
    </w:p>
    <w:p w14:paraId="276E3F80" w14:textId="77777777" w:rsidR="002742AF" w:rsidRDefault="002742AF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  <w:sectPr w:rsidR="002742AF" w:rsidSect="002742AF">
          <w:type w:val="continuous"/>
          <w:pgSz w:w="11900" w:h="16840"/>
          <w:pgMar w:top="720" w:right="720" w:bottom="720" w:left="720" w:header="708" w:footer="708" w:gutter="0"/>
          <w:cols w:num="2" w:space="708"/>
          <w:docGrid w:linePitch="360"/>
        </w:sectPr>
      </w:pPr>
    </w:p>
    <w:p w14:paraId="767612B2" w14:textId="54C512C7" w:rsidR="00FB1886" w:rsidRDefault="00FB1886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</w:p>
    <w:p w14:paraId="19CEFCBE" w14:textId="2CA05F0F" w:rsidR="000F0E79" w:rsidRDefault="00FB1886" w:rsidP="0001321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ab/>
      </w:r>
    </w:p>
    <w:p w14:paraId="0F363A2A" w14:textId="72BBC6B6" w:rsidR="00FB1886" w:rsidRPr="00205C6A" w:rsidRDefault="00FD722B" w:rsidP="00FD722B">
      <w:pPr>
        <w:pStyle w:val="Paragraphedeliste"/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b/>
          <w:color w:val="000000"/>
          <w:u w:val="single"/>
        </w:rPr>
      </w:pPr>
      <w:r w:rsidRPr="00205C6A">
        <w:rPr>
          <w:rFonts w:ascii="Comic Sans MS" w:hAnsi="Comic Sans MS" w:cs="Comic Sans MS"/>
          <w:b/>
          <w:color w:val="000000"/>
          <w:u w:val="single"/>
        </w:rPr>
        <w:t>Vocabulaire : /4</w:t>
      </w:r>
    </w:p>
    <w:p w14:paraId="4C004554" w14:textId="52B5331C" w:rsidR="00FD722B" w:rsidRDefault="00FD722B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>Elle est heureuse : elle est ……………………….</w:t>
      </w:r>
    </w:p>
    <w:p w14:paraId="5B7F1BDE" w14:textId="77777777" w:rsidR="00FD722B" w:rsidRDefault="00FD722B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>Il n’est pas vieux, il est ………………………</w:t>
      </w:r>
    </w:p>
    <w:p w14:paraId="514E4EDE" w14:textId="3B3AB40A" w:rsidR="00FD722B" w:rsidRDefault="00FD722B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>Elle n’est pas intelligente, elle est ……………….</w:t>
      </w:r>
    </w:p>
    <w:p w14:paraId="29683F8B" w14:textId="50E92B63" w:rsidR="00FD722B" w:rsidRDefault="00FD722B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>Elle n’est pas petite : elle est …………………….</w:t>
      </w:r>
    </w:p>
    <w:p w14:paraId="2A107FB1" w14:textId="77777777" w:rsidR="00205C6A" w:rsidRDefault="00FB1886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ab/>
      </w:r>
    </w:p>
    <w:p w14:paraId="2E620E43" w14:textId="467F0BF0" w:rsidR="00FB1886" w:rsidRDefault="00205C6A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b/>
          <w:bCs/>
          <w:color w:val="000000"/>
          <w:sz w:val="22"/>
          <w:szCs w:val="22"/>
          <w:u w:val="single" w:color="000000"/>
        </w:rPr>
      </w:pPr>
      <w:r w:rsidRPr="00205C6A">
        <w:rPr>
          <w:rFonts w:ascii="Comic Sans MS" w:hAnsi="Comic Sans MS" w:cs="Comic Sans MS"/>
          <w:b/>
          <w:bCs/>
          <w:color w:val="000000"/>
        </w:rPr>
        <w:tab/>
      </w:r>
      <w:r w:rsidR="002742AF" w:rsidRPr="00205C6A">
        <w:rPr>
          <w:rFonts w:ascii="Comic Sans MS" w:hAnsi="Comic Sans MS" w:cs="Comic Sans MS"/>
          <w:b/>
          <w:bCs/>
          <w:color w:val="000000"/>
        </w:rPr>
        <w:t>3</w:t>
      </w:r>
      <w:r w:rsidR="00FB1886" w:rsidRPr="00205C6A">
        <w:rPr>
          <w:rFonts w:ascii="Comic Sans MS" w:hAnsi="Comic Sans MS" w:cs="Comic Sans MS"/>
          <w:b/>
          <w:bCs/>
          <w:color w:val="000000"/>
        </w:rPr>
        <w:t>.</w:t>
      </w:r>
      <w:r w:rsidR="00FB1886">
        <w:rPr>
          <w:rFonts w:ascii="Comic Sans MS" w:hAnsi="Comic Sans MS" w:cs="Comic Sans MS"/>
          <w:b/>
          <w:bCs/>
          <w:color w:val="000000"/>
          <w:u w:val="single" w:color="000000"/>
        </w:rPr>
        <w:t xml:space="preserve"> </w:t>
      </w:r>
      <w:r w:rsidR="000F0E79">
        <w:rPr>
          <w:rFonts w:ascii="Comic Sans MS" w:hAnsi="Comic Sans MS" w:cs="Comic Sans MS"/>
          <w:b/>
          <w:bCs/>
          <w:color w:val="000000"/>
          <w:sz w:val="22"/>
          <w:szCs w:val="22"/>
          <w:u w:val="single" w:color="000000"/>
        </w:rPr>
        <w:t>Répondez………../3</w:t>
      </w:r>
    </w:p>
    <w:p w14:paraId="1C7B5B70" w14:textId="66866507" w:rsidR="00FB1886" w:rsidRDefault="000F0E79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58781C0C" wp14:editId="7D792EB7">
            <wp:extent cx="6564667" cy="2563793"/>
            <wp:effectExtent l="0" t="0" r="0" b="190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9" b="17545"/>
                    <a:stretch/>
                  </pic:blipFill>
                  <pic:spPr bwMode="auto">
                    <a:xfrm>
                      <a:off x="0" y="0"/>
                      <a:ext cx="6626552" cy="258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4F0CB" w14:textId="17D3B89C" w:rsidR="000F0E79" w:rsidRDefault="000F0E79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>Où est l’ordinateur ?</w:t>
      </w:r>
    </w:p>
    <w:p w14:paraId="305E0A45" w14:textId="5521D1AF" w:rsidR="000F0E79" w:rsidRDefault="000F0E79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>Où est la télévision ?</w:t>
      </w:r>
    </w:p>
    <w:p w14:paraId="4B19BFF5" w14:textId="35E5EEC0" w:rsidR="000F0E79" w:rsidRDefault="000F0E79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  <w:r>
        <w:rPr>
          <w:rFonts w:ascii="Comic Sans MS" w:hAnsi="Comic Sans MS" w:cs="Comic Sans MS"/>
          <w:color w:val="000000"/>
          <w:u w:color="000000"/>
        </w:rPr>
        <w:t>Où est la chaise ?</w:t>
      </w:r>
    </w:p>
    <w:p w14:paraId="4FE2E76E" w14:textId="77777777" w:rsidR="000F0E79" w:rsidRDefault="000F0E79" w:rsidP="00FB18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u w:color="000000"/>
        </w:rPr>
      </w:pPr>
    </w:p>
    <w:p w14:paraId="436FA1F1" w14:textId="308144EB" w:rsidR="00FB1886" w:rsidRPr="002742AF" w:rsidRDefault="002742AF" w:rsidP="002742A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jc w:val="both"/>
        <w:rPr>
          <w:rFonts w:ascii="Comic Sans MS" w:hAnsi="Comic Sans MS" w:cs="Comic Sans MS"/>
          <w:b/>
          <w:bCs/>
          <w:color w:val="000000"/>
          <w:sz w:val="22"/>
          <w:szCs w:val="22"/>
          <w:u w:val="single" w:color="000000"/>
        </w:rPr>
      </w:pPr>
      <w:r>
        <w:rPr>
          <w:rFonts w:ascii="Comic Sans MS" w:hAnsi="Comic Sans MS" w:cs="Comic Sans MS"/>
          <w:b/>
          <w:bCs/>
          <w:color w:val="000000"/>
          <w:sz w:val="22"/>
          <w:szCs w:val="22"/>
          <w:u w:val="single" w:color="000000"/>
        </w:rPr>
        <w:t>4.</w:t>
      </w:r>
      <w:r w:rsidR="0019660A">
        <w:rPr>
          <w:rFonts w:ascii="Comic Sans MS" w:hAnsi="Comic Sans MS" w:cs="Comic Sans MS"/>
          <w:b/>
          <w:bCs/>
          <w:color w:val="000000"/>
          <w:sz w:val="22"/>
          <w:szCs w:val="22"/>
          <w:u w:val="single" w:color="000000"/>
        </w:rPr>
        <w:t>Complétez ce texte. /5</w:t>
      </w:r>
    </w:p>
    <w:p w14:paraId="041B9B22" w14:textId="51A1E8A0" w:rsidR="002742AF" w:rsidRPr="002742AF" w:rsidRDefault="002742AF" w:rsidP="002742AF">
      <w:pPr>
        <w:pStyle w:val="Paragraphedeliste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omic Sans MS" w:hAnsi="Comic Sans MS" w:cs="Comic Sans MS"/>
          <w:b/>
          <w:bCs/>
          <w:color w:val="000000"/>
          <w:sz w:val="22"/>
          <w:szCs w:val="22"/>
          <w:u w:val="single" w:color="000000"/>
        </w:rPr>
      </w:pP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2C976AD5" wp14:editId="6A988489">
            <wp:extent cx="1590040" cy="802640"/>
            <wp:effectExtent l="0" t="0" r="10160" b="1016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C4782" w14:textId="24603337" w:rsidR="001179E3" w:rsidRPr="002742AF" w:rsidRDefault="00527387" w:rsidP="002742A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Comic Sans MS" w:hAnsi="Comic Sans MS" w:cs="Comic Sans MS"/>
          <w:i/>
          <w:color w:val="000000"/>
          <w:sz w:val="28"/>
          <w:szCs w:val="28"/>
          <w:u w:color="000000"/>
        </w:rPr>
      </w:pPr>
      <w:r w:rsidRPr="00527387">
        <w:rPr>
          <w:rFonts w:ascii="Times" w:hAnsi="Times" w:cs="Times"/>
          <w:i/>
          <w:sz w:val="28"/>
          <w:szCs w:val="28"/>
        </w:rPr>
        <w:t xml:space="preserve">Blanche Neige ……………..tous les jours à 7h30.D’abord, elle …………….. Ensuite, elle téléphone à ses amis. Et alors, elle ………………………..dans la forêt enchantée.! Elle ………….. les animaux. Après sa promenade, elle </w:t>
      </w:r>
      <w:r w:rsidR="0019660A">
        <w:rPr>
          <w:rFonts w:ascii="Times" w:hAnsi="Times" w:cs="Times"/>
          <w:i/>
          <w:sz w:val="28"/>
          <w:szCs w:val="28"/>
        </w:rPr>
        <w:t xml:space="preserve">court </w:t>
      </w:r>
      <w:r w:rsidRPr="00527387">
        <w:rPr>
          <w:rFonts w:ascii="Times" w:hAnsi="Times" w:cs="Times"/>
          <w:i/>
          <w:sz w:val="28"/>
          <w:szCs w:val="28"/>
        </w:rPr>
        <w:t>pour arriver chez elle à l'heure. À 17h00, elle arrive chez elle et elle commence à préparer le dîner. Bientôt, elle et ses septs amis vont ………………. un repas délicieux. Quelle journée agréable!</w:t>
      </w:r>
    </w:p>
    <w:sectPr w:rsidR="001179E3" w:rsidRPr="002742AF" w:rsidSect="002742AF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3C5350" w14:textId="77777777" w:rsidR="00FA594F" w:rsidRDefault="00FA594F" w:rsidP="002742AF">
      <w:r>
        <w:separator/>
      </w:r>
    </w:p>
  </w:endnote>
  <w:endnote w:type="continuationSeparator" w:id="0">
    <w:p w14:paraId="3F713578" w14:textId="77777777" w:rsidR="00FA594F" w:rsidRDefault="00FA594F" w:rsidP="00274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11129" w14:textId="77777777" w:rsidR="002742AF" w:rsidRDefault="002742AF" w:rsidP="004D1178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003D938" w14:textId="77777777" w:rsidR="002742AF" w:rsidRDefault="002742AF" w:rsidP="002742A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4FDE0C" w14:textId="7C3631C2" w:rsidR="002742AF" w:rsidRDefault="002742AF" w:rsidP="004D1178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6B48CF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63AA24BA" w14:textId="77777777" w:rsidR="002742AF" w:rsidRDefault="002742AF" w:rsidP="002742AF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1A1EB0" w14:textId="77777777" w:rsidR="00FA594F" w:rsidRDefault="00FA594F" w:rsidP="002742AF">
      <w:r>
        <w:separator/>
      </w:r>
    </w:p>
  </w:footnote>
  <w:footnote w:type="continuationSeparator" w:id="0">
    <w:p w14:paraId="44767C3B" w14:textId="77777777" w:rsidR="00FA594F" w:rsidRDefault="00FA594F" w:rsidP="002742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2369D2"/>
    <w:multiLevelType w:val="hybridMultilevel"/>
    <w:tmpl w:val="3786A07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87754"/>
    <w:multiLevelType w:val="hybridMultilevel"/>
    <w:tmpl w:val="B22A8C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2433B8"/>
    <w:multiLevelType w:val="hybridMultilevel"/>
    <w:tmpl w:val="FED4BE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9E3"/>
    <w:rsid w:val="00013217"/>
    <w:rsid w:val="000A6A5E"/>
    <w:rsid w:val="000C7B03"/>
    <w:rsid w:val="000F0E79"/>
    <w:rsid w:val="001179E3"/>
    <w:rsid w:val="0019660A"/>
    <w:rsid w:val="001E0953"/>
    <w:rsid w:val="001E5203"/>
    <w:rsid w:val="001F19A6"/>
    <w:rsid w:val="00205C6A"/>
    <w:rsid w:val="00210B4B"/>
    <w:rsid w:val="0021127C"/>
    <w:rsid w:val="002672AA"/>
    <w:rsid w:val="002742AF"/>
    <w:rsid w:val="003F2B6E"/>
    <w:rsid w:val="004348EF"/>
    <w:rsid w:val="00527387"/>
    <w:rsid w:val="00594FEA"/>
    <w:rsid w:val="00597E4F"/>
    <w:rsid w:val="006B48CF"/>
    <w:rsid w:val="00815C75"/>
    <w:rsid w:val="00844138"/>
    <w:rsid w:val="008B693B"/>
    <w:rsid w:val="009C3337"/>
    <w:rsid w:val="00AC5AC5"/>
    <w:rsid w:val="00C274CE"/>
    <w:rsid w:val="00C54266"/>
    <w:rsid w:val="00C72047"/>
    <w:rsid w:val="00C77F98"/>
    <w:rsid w:val="00CA6454"/>
    <w:rsid w:val="00CD2841"/>
    <w:rsid w:val="00E07A89"/>
    <w:rsid w:val="00E658E3"/>
    <w:rsid w:val="00E8036E"/>
    <w:rsid w:val="00E91D2A"/>
    <w:rsid w:val="00F60CD0"/>
    <w:rsid w:val="00FA594F"/>
    <w:rsid w:val="00FB1886"/>
    <w:rsid w:val="00FD722B"/>
    <w:rsid w:val="00FE2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DE31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77F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B693B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2742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742AF"/>
  </w:style>
  <w:style w:type="character" w:styleId="Numrodepage">
    <w:name w:val="page number"/>
    <w:basedOn w:val="Policepardfaut"/>
    <w:uiPriority w:val="99"/>
    <w:semiHidden/>
    <w:unhideWhenUsed/>
    <w:rsid w:val="002742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C0CDE44F</Template>
  <TotalTime>0</TotalTime>
  <Pages>19</Pages>
  <Words>480</Words>
  <Characters>2646</Characters>
  <Application>Microsoft Office Word</Application>
  <DocSecurity>4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UTBM</Company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aude dubuisson</dc:creator>
  <cp:keywords/>
  <dc:description/>
  <cp:lastModifiedBy>Anna Suzzi</cp:lastModifiedBy>
  <cp:revision>2</cp:revision>
  <dcterms:created xsi:type="dcterms:W3CDTF">2017-07-04T06:02:00Z</dcterms:created>
  <dcterms:modified xsi:type="dcterms:W3CDTF">2017-07-04T06:02:00Z</dcterms:modified>
</cp:coreProperties>
</file>