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1D8" w:rsidRDefault="001811D8"/>
    <w:p w:rsidR="00FA7E93" w:rsidRPr="006D21FA" w:rsidRDefault="00FA7E93" w:rsidP="00FA7E93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Nom Prénom :……………………………</w:t>
      </w:r>
    </w:p>
    <w:p w:rsidR="00FA7E93" w:rsidRPr="006D21FA" w:rsidRDefault="00FA7E93" w:rsidP="00FA7E93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Date :……………………………………..</w:t>
      </w:r>
    </w:p>
    <w:p w:rsidR="00FA7E93" w:rsidRPr="006D21FA" w:rsidRDefault="00FA7E93" w:rsidP="00FA7E93">
      <w:pPr>
        <w:rPr>
          <w:rFonts w:ascii="Comic Sans MS" w:hAnsi="Comic Sans MS"/>
        </w:rPr>
      </w:pPr>
      <w:r>
        <w:rPr>
          <w:rFonts w:ascii="Comic Sans MS" w:hAnsi="Comic Sans MS"/>
        </w:rPr>
        <w:t>TOTAL : …………………</w:t>
      </w:r>
      <w:proofErr w:type="gramStart"/>
      <w:r>
        <w:rPr>
          <w:rFonts w:ascii="Comic Sans MS" w:hAnsi="Comic Sans MS"/>
        </w:rPr>
        <w:t>./</w:t>
      </w:r>
      <w:proofErr w:type="gramEnd"/>
      <w:r>
        <w:rPr>
          <w:rFonts w:ascii="Comic Sans MS" w:hAnsi="Comic Sans MS"/>
        </w:rPr>
        <w:t>80</w:t>
      </w:r>
    </w:p>
    <w:p w:rsidR="00FA7E93" w:rsidRPr="006D21FA" w:rsidRDefault="00FA7E93" w:rsidP="00FA7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>LF71</w:t>
      </w:r>
    </w:p>
    <w:p w:rsidR="00FA7E93" w:rsidRPr="006D21FA" w:rsidRDefault="00FA7E93" w:rsidP="00FA7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 xml:space="preserve">Examen final </w:t>
      </w:r>
    </w:p>
    <w:p w:rsidR="00FA7E93" w:rsidRPr="006D21FA" w:rsidRDefault="00FA7E93" w:rsidP="00FA7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6D21FA">
        <w:rPr>
          <w:rFonts w:ascii="Comic Sans MS" w:hAnsi="Comic Sans MS"/>
          <w:b/>
        </w:rPr>
        <w:t>juin 2013</w:t>
      </w:r>
    </w:p>
    <w:p w:rsidR="00FA7E93" w:rsidRDefault="00FA7E93" w:rsidP="00FA7E93">
      <w:pPr>
        <w:rPr>
          <w:rFonts w:ascii="Comic Sans MS" w:hAnsi="Comic Sans MS"/>
        </w:rPr>
      </w:pPr>
    </w:p>
    <w:p w:rsidR="00D97C78" w:rsidRPr="00D97C78" w:rsidRDefault="00D97C78" w:rsidP="00D97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D97C78">
        <w:rPr>
          <w:rFonts w:ascii="Comic Sans MS" w:hAnsi="Comic Sans MS"/>
          <w:b/>
        </w:rPr>
        <w:t xml:space="preserve">Compréhension orale …………/10 </w:t>
      </w:r>
      <w:proofErr w:type="spellStart"/>
      <w:r w:rsidRPr="00D97C78">
        <w:rPr>
          <w:rFonts w:ascii="Comic Sans MS" w:hAnsi="Comic Sans MS"/>
          <w:b/>
        </w:rPr>
        <w:t>Delf</w:t>
      </w:r>
      <w:proofErr w:type="spellEnd"/>
      <w:r w:rsidRPr="00D97C78">
        <w:rPr>
          <w:rFonts w:ascii="Comic Sans MS" w:hAnsi="Comic Sans MS"/>
          <w:b/>
        </w:rPr>
        <w:t xml:space="preserve"> A1, piste 4</w:t>
      </w:r>
    </w:p>
    <w:p w:rsidR="00D97C78" w:rsidRPr="006D21FA" w:rsidRDefault="00D97C78" w:rsidP="00FA7E93">
      <w:pPr>
        <w:rPr>
          <w:rFonts w:ascii="Comic Sans MS" w:hAnsi="Comic Sans MS"/>
        </w:rPr>
      </w:pPr>
      <w:r w:rsidRPr="00D97C78">
        <w:rPr>
          <w:rFonts w:ascii="Comic Sans MS" w:hAnsi="Comic Sans MS"/>
          <w:noProof/>
          <w:lang w:eastAsia="fr-FR"/>
        </w:rPr>
        <w:drawing>
          <wp:inline distT="0" distB="0" distL="0" distR="0">
            <wp:extent cx="5495925" cy="6858000"/>
            <wp:effectExtent l="0" t="0" r="9525" b="0"/>
            <wp:docPr id="3" name="Image 3" descr="\\utbm.local\racine-dfs\rep_perso_personnel\adubuiss\Mes documents\Mes images\2014-06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4-06-22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7569" r="14010" b="20464"/>
                    <a:stretch/>
                  </pic:blipFill>
                  <pic:spPr bwMode="auto">
                    <a:xfrm>
                      <a:off x="0" y="0"/>
                      <a:ext cx="5496534" cy="6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E93" w:rsidRPr="006D21FA" w:rsidRDefault="00BB3E6D" w:rsidP="00FA7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 Compréhension écrite</w:t>
      </w:r>
      <w:r w:rsidR="00FA7E93" w:rsidRPr="006D21FA">
        <w:rPr>
          <w:rFonts w:ascii="Comic Sans MS" w:hAnsi="Comic Sans MS"/>
          <w:b/>
        </w:rPr>
        <w:t xml:space="preserve">     /20</w:t>
      </w:r>
    </w:p>
    <w:p w:rsidR="00FA7E93" w:rsidRDefault="00FA7E93">
      <w:r w:rsidRPr="00912EB0">
        <w:rPr>
          <w:noProof/>
          <w:lang w:eastAsia="fr-FR"/>
        </w:rPr>
        <w:drawing>
          <wp:inline distT="0" distB="0" distL="0" distR="0" wp14:anchorId="4C0EAA9B" wp14:editId="69B3EAC0">
            <wp:extent cx="5781675" cy="5800725"/>
            <wp:effectExtent l="0" t="0" r="9525" b="9525"/>
            <wp:docPr id="1" name="Image 1" descr="\\utbm.local\racine-dfs\rep_perso_personnel\adubuiss\Mes documents\Mes images\2014-06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4-06-22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0574" r="10713" b="8078"/>
                    <a:stretch/>
                  </pic:blipFill>
                  <pic:spPr bwMode="auto">
                    <a:xfrm>
                      <a:off x="0" y="0"/>
                      <a:ext cx="5782490" cy="58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7D0" w:rsidRPr="0026501D" w:rsidRDefault="009647D0" w:rsidP="009647D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>Qu’</w:t>
      </w:r>
      <w:r w:rsidR="00494DD6" w:rsidRPr="0026501D">
        <w:rPr>
          <w:rFonts w:ascii="Comic Sans MS" w:hAnsi="Comic Sans MS"/>
        </w:rPr>
        <w:t>est-ce</w:t>
      </w:r>
      <w:r w:rsidRPr="0026501D">
        <w:rPr>
          <w:rFonts w:ascii="Comic Sans MS" w:hAnsi="Comic Sans MS"/>
        </w:rPr>
        <w:t xml:space="preserve"> qu’un horoscope ?</w:t>
      </w:r>
    </w:p>
    <w:p w:rsidR="00494DD6" w:rsidRPr="0026501D" w:rsidRDefault="00494DD6" w:rsidP="00494DD6">
      <w:pPr>
        <w:pStyle w:val="Paragraphedeliste"/>
        <w:rPr>
          <w:rFonts w:ascii="Comic Sans MS" w:hAnsi="Comic Sans MS"/>
        </w:rPr>
      </w:pPr>
      <w:r w:rsidRPr="0026501D">
        <w:rPr>
          <w:rFonts w:ascii="Comic Sans MS" w:hAnsi="Comic Sans MS"/>
        </w:rPr>
        <w:t>………………………………………………………………………………………………………………….1</w:t>
      </w:r>
    </w:p>
    <w:p w:rsidR="009647D0" w:rsidRPr="0026501D" w:rsidRDefault="00494DD6" w:rsidP="009647D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>Pour le Bélier, 21 mars-</w:t>
      </w:r>
      <w:r w:rsidR="009647D0" w:rsidRPr="0026501D">
        <w:rPr>
          <w:rFonts w:ascii="Comic Sans MS" w:hAnsi="Comic Sans MS"/>
        </w:rPr>
        <w:t>20 avril indique :</w:t>
      </w:r>
      <w:r w:rsidRPr="0026501D">
        <w:rPr>
          <w:rFonts w:ascii="Comic Sans MS" w:hAnsi="Comic Sans MS"/>
        </w:rPr>
        <w:t xml:space="preserve"> entourez la bonne réponse.</w:t>
      </w:r>
    </w:p>
    <w:p w:rsidR="009647D0" w:rsidRPr="0026501D" w:rsidRDefault="009647D0" w:rsidP="00494DD6">
      <w:pPr>
        <w:ind w:left="360"/>
        <w:rPr>
          <w:rFonts w:ascii="Comic Sans MS" w:hAnsi="Comic Sans MS"/>
        </w:rPr>
      </w:pPr>
      <w:r w:rsidRPr="0026501D">
        <w:rPr>
          <w:rFonts w:ascii="Comic Sans MS" w:hAnsi="Comic Sans MS"/>
        </w:rPr>
        <w:t>Les jours heureux   / les jours où les lecteurs sont nés   /  Les jours difficiles</w:t>
      </w:r>
      <w:proofErr w:type="gramStart"/>
      <w:r w:rsidRPr="0026501D">
        <w:rPr>
          <w:rFonts w:ascii="Comic Sans MS" w:hAnsi="Comic Sans MS"/>
        </w:rPr>
        <w:t>.</w:t>
      </w:r>
      <w:r w:rsidR="0090514B">
        <w:rPr>
          <w:rFonts w:ascii="Comic Sans MS" w:hAnsi="Comic Sans MS"/>
        </w:rPr>
        <w:t>/</w:t>
      </w:r>
      <w:proofErr w:type="gramEnd"/>
      <w:r w:rsidR="00494DD6" w:rsidRPr="0026501D">
        <w:rPr>
          <w:rFonts w:ascii="Comic Sans MS" w:hAnsi="Comic Sans MS"/>
        </w:rPr>
        <w:t>1</w:t>
      </w:r>
    </w:p>
    <w:p w:rsidR="009647D0" w:rsidRPr="0026501D" w:rsidRDefault="009647D0" w:rsidP="00494DD6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>La partie cœur est consacrée à</w:t>
      </w:r>
      <w:r w:rsidR="00494DD6" w:rsidRPr="0026501D">
        <w:rPr>
          <w:rFonts w:ascii="Comic Sans MS" w:hAnsi="Comic Sans MS"/>
        </w:rPr>
        <w:t> </w:t>
      </w:r>
      <w:proofErr w:type="gramStart"/>
      <w:r w:rsidR="00494DD6" w:rsidRPr="0026501D">
        <w:rPr>
          <w:rFonts w:ascii="Comic Sans MS" w:hAnsi="Comic Sans MS"/>
        </w:rPr>
        <w:t xml:space="preserve">: </w:t>
      </w:r>
      <w:r w:rsidRPr="0026501D">
        <w:rPr>
          <w:rFonts w:ascii="Comic Sans MS" w:hAnsi="Comic Sans MS"/>
        </w:rPr>
        <w:t xml:space="preserve"> la</w:t>
      </w:r>
      <w:proofErr w:type="gramEnd"/>
      <w:r w:rsidRPr="0026501D">
        <w:rPr>
          <w:rFonts w:ascii="Comic Sans MS" w:hAnsi="Comic Sans MS"/>
        </w:rPr>
        <w:t xml:space="preserve"> vie sentimentale  </w:t>
      </w:r>
      <w:r w:rsidR="00494DD6" w:rsidRPr="0026501D">
        <w:rPr>
          <w:rFonts w:ascii="Comic Sans MS" w:hAnsi="Comic Sans MS"/>
        </w:rPr>
        <w:t xml:space="preserve"> /</w:t>
      </w:r>
      <w:r w:rsidRPr="0026501D">
        <w:rPr>
          <w:rFonts w:ascii="Comic Sans MS" w:hAnsi="Comic Sans MS"/>
        </w:rPr>
        <w:t xml:space="preserve"> la vie intellectuelle </w:t>
      </w:r>
      <w:r w:rsidR="00494DD6" w:rsidRPr="0026501D">
        <w:rPr>
          <w:rFonts w:ascii="Comic Sans MS" w:hAnsi="Comic Sans MS"/>
        </w:rPr>
        <w:t xml:space="preserve"> / </w:t>
      </w:r>
      <w:r w:rsidRPr="0026501D">
        <w:rPr>
          <w:rFonts w:ascii="Comic Sans MS" w:hAnsi="Comic Sans MS"/>
        </w:rPr>
        <w:t>la vie amicale</w:t>
      </w:r>
      <w:r w:rsidR="0090514B">
        <w:rPr>
          <w:rFonts w:ascii="Comic Sans MS" w:hAnsi="Comic Sans MS"/>
        </w:rPr>
        <w:t xml:space="preserve">    /1</w:t>
      </w:r>
    </w:p>
    <w:p w:rsidR="009647D0" w:rsidRPr="0026501D" w:rsidRDefault="009647D0" w:rsidP="009647D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 xml:space="preserve">Pourquoi </w:t>
      </w:r>
      <w:r w:rsidR="00494DD6" w:rsidRPr="0026501D">
        <w:rPr>
          <w:rFonts w:ascii="Comic Sans MS" w:hAnsi="Comic Sans MS"/>
        </w:rPr>
        <w:t>faut-il</w:t>
      </w:r>
      <w:r w:rsidRPr="0026501D">
        <w:rPr>
          <w:rFonts w:ascii="Comic Sans MS" w:hAnsi="Comic Sans MS"/>
        </w:rPr>
        <w:t xml:space="preserve"> </w:t>
      </w:r>
      <w:r w:rsidR="00494DD6" w:rsidRPr="0026501D">
        <w:rPr>
          <w:rFonts w:ascii="Comic Sans MS" w:hAnsi="Comic Sans MS"/>
        </w:rPr>
        <w:t>être</w:t>
      </w:r>
      <w:r w:rsidRPr="0026501D">
        <w:rPr>
          <w:rFonts w:ascii="Comic Sans MS" w:hAnsi="Comic Sans MS"/>
        </w:rPr>
        <w:t xml:space="preserve"> patient avec l’amoureux des Béliers ?</w:t>
      </w:r>
      <w:r w:rsidR="00494DD6" w:rsidRPr="0026501D">
        <w:rPr>
          <w:rFonts w:ascii="Comic Sans MS" w:hAnsi="Comic Sans MS"/>
        </w:rPr>
        <w:t>.....................................................1</w:t>
      </w:r>
    </w:p>
    <w:p w:rsidR="00494DD6" w:rsidRPr="0026501D" w:rsidRDefault="00494DD6" w:rsidP="009647D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>Les Béliers sont angoissés. Vrai / Faux ?</w:t>
      </w:r>
    </w:p>
    <w:p w:rsidR="00494DD6" w:rsidRPr="0026501D" w:rsidRDefault="00494DD6" w:rsidP="00494DD6">
      <w:pPr>
        <w:pStyle w:val="Paragraphedeliste"/>
        <w:rPr>
          <w:rFonts w:ascii="Comic Sans MS" w:hAnsi="Comic Sans MS"/>
        </w:rPr>
      </w:pPr>
      <w:r w:rsidRPr="0026501D">
        <w:rPr>
          <w:rFonts w:ascii="Comic Sans MS" w:hAnsi="Comic Sans MS"/>
        </w:rPr>
        <w:t>Justifiez : ………………………………………………………………………………………………………………………………1</w:t>
      </w:r>
    </w:p>
    <w:p w:rsidR="009647D0" w:rsidRPr="0026501D" w:rsidRDefault="00494DD6" w:rsidP="00494DD6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 xml:space="preserve">Le </w:t>
      </w:r>
      <w:r w:rsidR="009647D0" w:rsidRPr="0026501D">
        <w:rPr>
          <w:rFonts w:ascii="Comic Sans MS" w:hAnsi="Comic Sans MS"/>
        </w:rPr>
        <w:t xml:space="preserve">Taureau est sportif. Vrai </w:t>
      </w:r>
      <w:r w:rsidRPr="0026501D">
        <w:rPr>
          <w:rFonts w:ascii="Comic Sans MS" w:hAnsi="Comic Sans MS"/>
        </w:rPr>
        <w:t xml:space="preserve">/ </w:t>
      </w:r>
      <w:r w:rsidR="009647D0" w:rsidRPr="0026501D">
        <w:rPr>
          <w:rFonts w:ascii="Comic Sans MS" w:hAnsi="Comic Sans MS"/>
        </w:rPr>
        <w:t>Faux</w:t>
      </w:r>
      <w:r w:rsidRPr="0026501D">
        <w:rPr>
          <w:rFonts w:ascii="Comic Sans MS" w:hAnsi="Comic Sans MS"/>
        </w:rPr>
        <w:t> ?</w:t>
      </w:r>
    </w:p>
    <w:p w:rsidR="00494DD6" w:rsidRPr="0026501D" w:rsidRDefault="00494DD6" w:rsidP="00494DD6">
      <w:pPr>
        <w:pStyle w:val="Paragraphedeliste"/>
        <w:rPr>
          <w:rFonts w:ascii="Comic Sans MS" w:hAnsi="Comic Sans MS"/>
        </w:rPr>
      </w:pPr>
      <w:r w:rsidRPr="0026501D">
        <w:rPr>
          <w:rFonts w:ascii="Comic Sans MS" w:hAnsi="Comic Sans MS"/>
        </w:rPr>
        <w:lastRenderedPageBreak/>
        <w:t>Justifiez : ………………………………………………………………………………………………………………………………1</w:t>
      </w:r>
    </w:p>
    <w:p w:rsidR="009647D0" w:rsidRPr="0026501D" w:rsidRDefault="009647D0" w:rsidP="009647D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 xml:space="preserve">Le </w:t>
      </w:r>
      <w:r w:rsidR="00494DD6" w:rsidRPr="0026501D">
        <w:rPr>
          <w:rFonts w:ascii="Comic Sans MS" w:hAnsi="Comic Sans MS"/>
        </w:rPr>
        <w:t>taureau</w:t>
      </w:r>
      <w:r w:rsidRPr="0026501D">
        <w:rPr>
          <w:rFonts w:ascii="Comic Sans MS" w:hAnsi="Comic Sans MS"/>
        </w:rPr>
        <w:t xml:space="preserve"> est social et amical</w:t>
      </w:r>
      <w:r w:rsidR="00494DD6" w:rsidRPr="0026501D">
        <w:rPr>
          <w:rFonts w:ascii="Comic Sans MS" w:hAnsi="Comic Sans MS"/>
        </w:rPr>
        <w:t>. Vrai / Faux ?</w:t>
      </w:r>
    </w:p>
    <w:p w:rsidR="00494DD6" w:rsidRPr="0026501D" w:rsidRDefault="00494DD6" w:rsidP="00494DD6">
      <w:pPr>
        <w:pStyle w:val="Paragraphedeliste"/>
        <w:rPr>
          <w:rFonts w:ascii="Comic Sans MS" w:hAnsi="Comic Sans MS"/>
        </w:rPr>
      </w:pPr>
      <w:r w:rsidRPr="0026501D">
        <w:rPr>
          <w:rFonts w:ascii="Comic Sans MS" w:hAnsi="Comic Sans MS"/>
        </w:rPr>
        <w:t>Justifiez : ………………………………………………………………………………………………………………………………1</w:t>
      </w:r>
    </w:p>
    <w:p w:rsidR="009647D0" w:rsidRPr="0026501D" w:rsidRDefault="009647D0" w:rsidP="009647D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>Qu’</w:t>
      </w:r>
      <w:proofErr w:type="spellStart"/>
      <w:r w:rsidRPr="0026501D">
        <w:rPr>
          <w:rFonts w:ascii="Comic Sans MS" w:hAnsi="Comic Sans MS"/>
        </w:rPr>
        <w:t>est ce</w:t>
      </w:r>
      <w:proofErr w:type="spellEnd"/>
      <w:r w:rsidRPr="0026501D">
        <w:rPr>
          <w:rFonts w:ascii="Comic Sans MS" w:hAnsi="Comic Sans MS"/>
        </w:rPr>
        <w:t xml:space="preserve"> que les gémeaux supportent mal ?</w:t>
      </w:r>
      <w:r w:rsidR="00494DD6" w:rsidRPr="0026501D">
        <w:rPr>
          <w:rFonts w:ascii="Comic Sans MS" w:hAnsi="Comic Sans MS"/>
        </w:rPr>
        <w:t xml:space="preserve"> ………………………………………………………………………..1</w:t>
      </w:r>
    </w:p>
    <w:p w:rsidR="009647D0" w:rsidRPr="0026501D" w:rsidRDefault="00494DD6" w:rsidP="009647D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26501D">
        <w:rPr>
          <w:rFonts w:ascii="Comic Sans MS" w:hAnsi="Comic Sans MS"/>
        </w:rPr>
        <w:t>« </w:t>
      </w:r>
      <w:r w:rsidR="009647D0" w:rsidRPr="0026501D">
        <w:rPr>
          <w:rFonts w:ascii="Comic Sans MS" w:hAnsi="Comic Sans MS"/>
        </w:rPr>
        <w:t>Vous vivez dans les nuages</w:t>
      </w:r>
      <w:r w:rsidRPr="0026501D">
        <w:rPr>
          <w:rFonts w:ascii="Comic Sans MS" w:hAnsi="Comic Sans MS"/>
        </w:rPr>
        <w:t> »</w:t>
      </w:r>
      <w:r w:rsidR="009647D0" w:rsidRPr="0026501D">
        <w:rPr>
          <w:rFonts w:ascii="Comic Sans MS" w:hAnsi="Comic Sans MS"/>
        </w:rPr>
        <w:t> : que signifie cette expression ?</w:t>
      </w:r>
      <w:r w:rsidRPr="0026501D">
        <w:rPr>
          <w:rFonts w:ascii="Comic Sans MS" w:hAnsi="Comic Sans MS"/>
        </w:rPr>
        <w:t xml:space="preserve"> 2</w:t>
      </w:r>
    </w:p>
    <w:p w:rsidR="00494DD6" w:rsidRPr="0026501D" w:rsidRDefault="00494DD6" w:rsidP="00494DD6">
      <w:pPr>
        <w:ind w:left="360"/>
        <w:rPr>
          <w:rFonts w:ascii="Comic Sans MS" w:hAnsi="Comic Sans MS"/>
        </w:rPr>
      </w:pPr>
      <w:r w:rsidRPr="0026501D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………………………………………………………………………………………………………………………………………………..</w:t>
      </w:r>
    </w:p>
    <w:p w:rsidR="002D1843" w:rsidRDefault="002D1843"/>
    <w:p w:rsidR="002D1843" w:rsidRDefault="002D1843">
      <w:r w:rsidRPr="002D1843">
        <w:rPr>
          <w:noProof/>
          <w:lang w:eastAsia="fr-FR"/>
        </w:rPr>
        <w:drawing>
          <wp:inline distT="0" distB="0" distL="0" distR="0">
            <wp:extent cx="5428809" cy="6553200"/>
            <wp:effectExtent l="0" t="0" r="635" b="0"/>
            <wp:docPr id="2" name="Image 2" descr="F:\FLE utbm\j'aime j'aime pas lf7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LE utbm\j'aime j'aime pas lf71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7" r="5744" b="7869"/>
                    <a:stretch/>
                  </pic:blipFill>
                  <pic:spPr bwMode="auto">
                    <a:xfrm>
                      <a:off x="0" y="0"/>
                      <a:ext cx="5429849" cy="65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E6D">
        <w:t>/10</w:t>
      </w:r>
    </w:p>
    <w:p w:rsidR="002D1843" w:rsidRDefault="002D1843"/>
    <w:p w:rsidR="00BB3E6D" w:rsidRPr="00EE0306" w:rsidRDefault="00BB3E6D" w:rsidP="00EE03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III/ Langue ……/30</w:t>
      </w:r>
    </w:p>
    <w:p w:rsidR="00BB3E6D" w:rsidRPr="00EE0306" w:rsidRDefault="00BB3E6D" w:rsidP="00BB3E6D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Complétez avec un adjectif. N’oubliez pas les accords !</w:t>
      </w:r>
      <w:r w:rsidR="00EE0306">
        <w:rPr>
          <w:rFonts w:ascii="Comic Sans MS" w:hAnsi="Comic Sans MS"/>
          <w:b/>
        </w:rPr>
        <w:t xml:space="preserve"> /7</w:t>
      </w:r>
    </w:p>
    <w:p w:rsidR="002D1843" w:rsidRPr="00EE0306" w:rsidRDefault="00BB3E6D" w:rsidP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connait toute la littérature française : elle est très c……………………………………………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Elles ne supportent pas les chats, elles sont ………………………………… aux chats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Il ne parle pas aux gens qu’il ne connait pas, il est …………………….. (</w:t>
      </w:r>
      <w:proofErr w:type="spellStart"/>
      <w:proofErr w:type="gramStart"/>
      <w:r w:rsidRPr="00EE0306">
        <w:rPr>
          <w:rFonts w:ascii="Comic Sans MS" w:hAnsi="Comic Sans MS"/>
        </w:rPr>
        <w:t>shy</w:t>
      </w:r>
      <w:proofErr w:type="spellEnd"/>
      <w:proofErr w:type="gramEnd"/>
      <w:r w:rsidRPr="00EE0306">
        <w:rPr>
          <w:rFonts w:ascii="Comic Sans MS" w:hAnsi="Comic Sans MS"/>
        </w:rPr>
        <w:t>)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offre toujours des cadeaux à tous ses amis, elle est g……………………………………………………….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J’ai ………………………….. de la </w:t>
      </w:r>
      <w:proofErr w:type="gramStart"/>
      <w:r w:rsidRPr="00EE0306">
        <w:rPr>
          <w:rFonts w:ascii="Comic Sans MS" w:hAnsi="Comic Sans MS"/>
        </w:rPr>
        <w:t>………………………………….</w:t>
      </w:r>
      <w:r w:rsidR="002D1843" w:rsidRPr="00EE0306">
        <w:rPr>
          <w:rFonts w:ascii="Comic Sans MS" w:hAnsi="Comic Sans MS"/>
        </w:rPr>
        <w:t> :</w:t>
      </w:r>
      <w:proofErr w:type="gramEnd"/>
      <w:r w:rsidR="002D1843" w:rsidRPr="00EE0306">
        <w:rPr>
          <w:rFonts w:ascii="Comic Sans MS" w:hAnsi="Comic Sans MS"/>
        </w:rPr>
        <w:t xml:space="preserve"> je n’aime pas la monotonie</w:t>
      </w:r>
      <w:r w:rsidRPr="00EE0306">
        <w:rPr>
          <w:rFonts w:ascii="Comic Sans MS" w:hAnsi="Comic Sans MS"/>
        </w:rPr>
        <w:t>.</w:t>
      </w:r>
    </w:p>
    <w:p w:rsidR="00BB3E6D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Cette femme donne toujours des ordres à son mari : elle est ………………………………………..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adore la lecture </w:t>
      </w:r>
      <w:proofErr w:type="gramStart"/>
      <w:r w:rsidRPr="00EE0306">
        <w:rPr>
          <w:rFonts w:ascii="Comic Sans MS" w:hAnsi="Comic Sans MS"/>
        </w:rPr>
        <w:t>:  elle</w:t>
      </w:r>
      <w:proofErr w:type="gramEnd"/>
      <w:r w:rsidRPr="00EE0306">
        <w:rPr>
          <w:rFonts w:ascii="Comic Sans MS" w:hAnsi="Comic Sans MS"/>
        </w:rPr>
        <w:t xml:space="preserve"> est p……………………………………… par la lecture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Il voit</w:t>
      </w:r>
      <w:r w:rsidR="002D1843" w:rsidRPr="00EE0306">
        <w:rPr>
          <w:rFonts w:ascii="Comic Sans MS" w:hAnsi="Comic Sans MS"/>
        </w:rPr>
        <w:t xml:space="preserve"> l</w:t>
      </w:r>
      <w:r w:rsidRPr="00EE0306">
        <w:rPr>
          <w:rFonts w:ascii="Comic Sans MS" w:hAnsi="Comic Sans MS"/>
        </w:rPr>
        <w:t>a vie en rose, il est o……………………………………………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J’aime caresser ma petite chienne car elle est très d………………………………………………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Il est toujours heureux et content : il est toujours g………………………….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Elle ne fait jamais rien : elle est p…………………………………………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Il veut devenir le chef de la plus grande entreprise française il est </w:t>
      </w:r>
      <w:proofErr w:type="spellStart"/>
      <w:r w:rsidRPr="00EE0306">
        <w:rPr>
          <w:rFonts w:ascii="Comic Sans MS" w:hAnsi="Comic Sans MS"/>
        </w:rPr>
        <w:t>a</w:t>
      </w:r>
      <w:proofErr w:type="spellEnd"/>
      <w:r w:rsidRPr="00EE0306">
        <w:rPr>
          <w:rFonts w:ascii="Comic Sans MS" w:hAnsi="Comic Sans MS"/>
        </w:rPr>
        <w:t>…………………………….</w:t>
      </w:r>
    </w:p>
    <w:p w:rsidR="002D1843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Ell</w:t>
      </w:r>
      <w:r w:rsidR="00E955D8" w:rsidRPr="00EE0306">
        <w:rPr>
          <w:rFonts w:ascii="Comic Sans MS" w:hAnsi="Comic Sans MS"/>
        </w:rPr>
        <w:t>e</w:t>
      </w:r>
      <w:r w:rsidRPr="00EE0306">
        <w:rPr>
          <w:rFonts w:ascii="Comic Sans MS" w:hAnsi="Comic Sans MS"/>
        </w:rPr>
        <w:t xml:space="preserve"> est toujours à l’heure elle est très p………………………….</w:t>
      </w:r>
    </w:p>
    <w:p w:rsidR="002D1843" w:rsidRPr="00EE0306" w:rsidRDefault="002D1843">
      <w:pPr>
        <w:rPr>
          <w:rFonts w:ascii="Comic Sans MS" w:hAnsi="Comic Sans MS"/>
        </w:rPr>
      </w:pPr>
    </w:p>
    <w:p w:rsidR="00BB3E6D" w:rsidRPr="00EE0306" w:rsidRDefault="00BB3E6D" w:rsidP="00EE0306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Faites des comparaisons :</w:t>
      </w:r>
      <w:r w:rsidR="00EE0306">
        <w:rPr>
          <w:rFonts w:ascii="Comic Sans MS" w:hAnsi="Comic Sans MS"/>
          <w:b/>
        </w:rPr>
        <w:t xml:space="preserve"> /3</w:t>
      </w:r>
    </w:p>
    <w:p w:rsidR="00BB3E6D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Utilisez une comparaison positive pour comparer votre ville et Belfort</w:t>
      </w:r>
      <w:r w:rsidR="00E955D8" w:rsidRPr="00EE0306">
        <w:rPr>
          <w:rFonts w:ascii="Comic Sans MS" w:hAnsi="Comic Sans MS"/>
        </w:rPr>
        <w:t>.</w:t>
      </w:r>
    </w:p>
    <w:p w:rsidR="00E955D8" w:rsidRPr="00EE0306" w:rsidRDefault="00E955D8">
      <w:pPr>
        <w:rPr>
          <w:rFonts w:ascii="Comic Sans MS" w:hAnsi="Comic Sans MS"/>
        </w:rPr>
      </w:pPr>
    </w:p>
    <w:p w:rsidR="00BB3E6D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Une comparaison négative, pour comparer votre pays et La France.</w:t>
      </w:r>
    </w:p>
    <w:p w:rsidR="00E955D8" w:rsidRPr="00EE0306" w:rsidRDefault="00E955D8">
      <w:pPr>
        <w:rPr>
          <w:rFonts w:ascii="Comic Sans MS" w:hAnsi="Comic Sans MS"/>
        </w:rPr>
      </w:pPr>
    </w:p>
    <w:p w:rsidR="00BB3E6D" w:rsidRPr="00EE0306" w:rsidRDefault="00BB3E6D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Une comparaison égale pour comparer les habitants de votre pays et les Français</w:t>
      </w:r>
      <w:r w:rsidR="00E955D8" w:rsidRPr="00EE0306">
        <w:rPr>
          <w:rFonts w:ascii="Comic Sans MS" w:hAnsi="Comic Sans MS"/>
        </w:rPr>
        <w:t>.</w:t>
      </w:r>
    </w:p>
    <w:p w:rsidR="00E955D8" w:rsidRPr="00EE0306" w:rsidRDefault="00E955D8">
      <w:pPr>
        <w:rPr>
          <w:rFonts w:ascii="Comic Sans MS" w:hAnsi="Comic Sans MS"/>
        </w:rPr>
      </w:pPr>
    </w:p>
    <w:p w:rsidR="00E955D8" w:rsidRPr="00EE0306" w:rsidRDefault="00E955D8" w:rsidP="00EE0306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Complétez avec un pronom personnel.</w:t>
      </w:r>
      <w:r w:rsidR="00EE0306" w:rsidRPr="00EE0306">
        <w:rPr>
          <w:rFonts w:ascii="Comic Sans MS" w:hAnsi="Comic Sans MS"/>
          <w:b/>
        </w:rPr>
        <w:t xml:space="preserve"> /3</w:t>
      </w:r>
    </w:p>
    <w:p w:rsidR="00E632A5" w:rsidRPr="00EE0306" w:rsidRDefault="00AF0A54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Vous </w:t>
      </w:r>
      <w:r w:rsidR="00E955D8" w:rsidRPr="00EE0306">
        <w:rPr>
          <w:rFonts w:ascii="Comic Sans MS" w:hAnsi="Comic Sans MS"/>
        </w:rPr>
        <w:t>êtes</w:t>
      </w:r>
      <w:r w:rsidRPr="00EE0306">
        <w:rPr>
          <w:rFonts w:ascii="Comic Sans MS" w:hAnsi="Comic Sans MS"/>
        </w:rPr>
        <w:t xml:space="preserve"> très gentils avec moi, je ………………… remercie</w:t>
      </w:r>
    </w:p>
    <w:p w:rsidR="00AF0A54" w:rsidRPr="00EE0306" w:rsidRDefault="00AF0A54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Oh julien je …………… adore, tu es un homme merveilleux pour moi, je voudrais ………… marier avec ………..</w:t>
      </w:r>
    </w:p>
    <w:p w:rsidR="00AF0A54" w:rsidRPr="00EE0306" w:rsidRDefault="00AF0A54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Cette fille, tu …………</w:t>
      </w:r>
      <w:r w:rsidR="00E955D8" w:rsidRPr="00EE0306">
        <w:rPr>
          <w:rFonts w:ascii="Comic Sans MS" w:hAnsi="Comic Sans MS"/>
        </w:rPr>
        <w:t>. c</w:t>
      </w:r>
      <w:r w:rsidRPr="00EE0306">
        <w:rPr>
          <w:rFonts w:ascii="Comic Sans MS" w:hAnsi="Comic Sans MS"/>
        </w:rPr>
        <w:t xml:space="preserve">onnais ? </w:t>
      </w:r>
      <w:proofErr w:type="gramStart"/>
      <w:r w:rsidRPr="00EE0306">
        <w:rPr>
          <w:rFonts w:ascii="Comic Sans MS" w:hAnsi="Comic Sans MS"/>
        </w:rPr>
        <w:t>et</w:t>
      </w:r>
      <w:proofErr w:type="gramEnd"/>
      <w:r w:rsidRPr="00EE0306">
        <w:rPr>
          <w:rFonts w:ascii="Comic Sans MS" w:hAnsi="Comic Sans MS"/>
        </w:rPr>
        <w:t xml:space="preserve"> ce professeur tu …………</w:t>
      </w:r>
      <w:r w:rsidR="00E955D8" w:rsidRPr="00EE0306">
        <w:rPr>
          <w:rFonts w:ascii="Comic Sans MS" w:hAnsi="Comic Sans MS"/>
        </w:rPr>
        <w:t>. v</w:t>
      </w:r>
      <w:r w:rsidRPr="00EE0306">
        <w:rPr>
          <w:rFonts w:ascii="Comic Sans MS" w:hAnsi="Comic Sans MS"/>
        </w:rPr>
        <w:t>ois ?</w:t>
      </w:r>
    </w:p>
    <w:p w:rsidR="00E955D8" w:rsidRPr="00EE0306" w:rsidRDefault="00E955D8" w:rsidP="00E955D8">
      <w:pPr>
        <w:rPr>
          <w:rFonts w:ascii="Comic Sans MS" w:hAnsi="Comic Sans MS"/>
        </w:rPr>
      </w:pPr>
    </w:p>
    <w:p w:rsidR="00E955D8" w:rsidRPr="00EE0306" w:rsidRDefault="00E955D8" w:rsidP="00EE0306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EE0306">
        <w:rPr>
          <w:rFonts w:ascii="Comic Sans MS" w:hAnsi="Comic Sans MS"/>
          <w:b/>
        </w:rPr>
        <w:t>Répondez à la question en remplaçant le mot souligné par un pronom.</w:t>
      </w:r>
      <w:r w:rsidR="00EE0306" w:rsidRPr="00EE0306">
        <w:rPr>
          <w:rFonts w:ascii="Comic Sans MS" w:hAnsi="Comic Sans MS"/>
          <w:b/>
        </w:rPr>
        <w:t xml:space="preserve"> /3</w:t>
      </w:r>
    </w:p>
    <w:p w:rsidR="00E955D8" w:rsidRPr="00EE0306" w:rsidRDefault="00E955D8" w:rsidP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EX : Tu connais </w:t>
      </w:r>
      <w:r w:rsidRPr="00EE0306">
        <w:rPr>
          <w:rFonts w:ascii="Comic Sans MS" w:hAnsi="Comic Sans MS"/>
          <w:u w:val="single"/>
        </w:rPr>
        <w:t>Jacques</w:t>
      </w:r>
      <w:r w:rsidRPr="00EE0306">
        <w:rPr>
          <w:rFonts w:ascii="Comic Sans MS" w:hAnsi="Comic Sans MS"/>
        </w:rPr>
        <w:t> ? Oui nous l</w:t>
      </w:r>
      <w:r w:rsidRPr="00EE0306">
        <w:rPr>
          <w:rFonts w:ascii="Comic Sans MS" w:hAnsi="Comic Sans MS"/>
          <w:b/>
        </w:rPr>
        <w:t>e</w:t>
      </w:r>
      <w:r w:rsidRPr="00EE0306">
        <w:rPr>
          <w:rFonts w:ascii="Comic Sans MS" w:hAnsi="Comic Sans MS"/>
        </w:rPr>
        <w:t xml:space="preserve"> connaissons.</w:t>
      </w:r>
    </w:p>
    <w:p w:rsidR="00E955D8" w:rsidRPr="00EE0306" w:rsidRDefault="00E955D8" w:rsidP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Elle invite </w:t>
      </w:r>
      <w:r w:rsidRPr="00EE0306">
        <w:rPr>
          <w:rFonts w:ascii="Comic Sans MS" w:hAnsi="Comic Sans MS"/>
          <w:u w:val="single"/>
        </w:rPr>
        <w:t>Marc </w:t>
      </w:r>
      <w:r w:rsidRPr="00EE0306">
        <w:rPr>
          <w:rFonts w:ascii="Comic Sans MS" w:hAnsi="Comic Sans MS"/>
        </w:rPr>
        <w:t>? Oui elle ………………………………………..</w:t>
      </w:r>
    </w:p>
    <w:p w:rsidR="00E955D8" w:rsidRPr="00EE0306" w:rsidRDefault="00E955D8" w:rsidP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Il quitte </w:t>
      </w:r>
      <w:r w:rsidRPr="00EE0306">
        <w:rPr>
          <w:rFonts w:ascii="Comic Sans MS" w:hAnsi="Comic Sans MS"/>
          <w:u w:val="single"/>
        </w:rPr>
        <w:t>sa femme</w:t>
      </w:r>
      <w:r w:rsidRPr="00EE0306">
        <w:rPr>
          <w:rFonts w:ascii="Comic Sans MS" w:hAnsi="Comic Sans MS"/>
        </w:rPr>
        <w:t> ? Oui il …………</w:t>
      </w:r>
    </w:p>
    <w:p w:rsidR="00E955D8" w:rsidRPr="00EE0306" w:rsidRDefault="00E955D8" w:rsidP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Vous connaissez </w:t>
      </w:r>
      <w:r w:rsidRPr="00EE0306">
        <w:rPr>
          <w:rFonts w:ascii="Comic Sans MS" w:hAnsi="Comic Sans MS"/>
          <w:u w:val="single"/>
        </w:rPr>
        <w:t>mes amis </w:t>
      </w:r>
      <w:r w:rsidRPr="00EE0306">
        <w:rPr>
          <w:rFonts w:ascii="Comic Sans MS" w:hAnsi="Comic Sans MS"/>
        </w:rPr>
        <w:t>? Oui je ………</w:t>
      </w:r>
    </w:p>
    <w:p w:rsidR="00E955D8" w:rsidRPr="00EE0306" w:rsidRDefault="00E955D8">
      <w:pPr>
        <w:rPr>
          <w:rFonts w:ascii="Comic Sans MS" w:hAnsi="Comic Sans MS"/>
        </w:rPr>
      </w:pPr>
    </w:p>
    <w:p w:rsidR="00E955D8" w:rsidRPr="004A57CE" w:rsidRDefault="00E955D8" w:rsidP="00EE0306">
      <w:pPr>
        <w:pStyle w:val="Paragraphedeliste"/>
        <w:numPr>
          <w:ilvl w:val="0"/>
          <w:numId w:val="3"/>
        </w:numPr>
        <w:rPr>
          <w:rFonts w:ascii="Comic Sans MS" w:hAnsi="Comic Sans MS"/>
          <w:b/>
        </w:rPr>
      </w:pPr>
      <w:r w:rsidRPr="004A57CE">
        <w:rPr>
          <w:rFonts w:ascii="Comic Sans MS" w:hAnsi="Comic Sans MS"/>
          <w:b/>
        </w:rPr>
        <w:t>Complétez avec un démonstratif ou un possessif.</w:t>
      </w:r>
      <w:r w:rsidR="004A57CE" w:rsidRPr="004A57CE">
        <w:rPr>
          <w:rFonts w:ascii="Comic Sans MS" w:hAnsi="Comic Sans MS"/>
          <w:b/>
        </w:rPr>
        <w:t xml:space="preserve"> /3</w:t>
      </w:r>
    </w:p>
    <w:p w:rsidR="00AF0A54" w:rsidRPr="00EE0306" w:rsidRDefault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1</w:t>
      </w:r>
      <w:r w:rsidR="00AF0A54" w:rsidRPr="00EE0306">
        <w:rPr>
          <w:rFonts w:ascii="Comic Sans MS" w:hAnsi="Comic Sans MS"/>
        </w:rPr>
        <w:t xml:space="preserve"> Bonjour, vous connaissez …………. </w:t>
      </w:r>
      <w:r w:rsidRPr="00EE0306">
        <w:rPr>
          <w:rFonts w:ascii="Comic Sans MS" w:hAnsi="Comic Sans MS"/>
        </w:rPr>
        <w:t>hôtel</w:t>
      </w:r>
      <w:r w:rsidR="00AF0A54" w:rsidRPr="00EE0306">
        <w:rPr>
          <w:rFonts w:ascii="Comic Sans MS" w:hAnsi="Comic Sans MS"/>
        </w:rPr>
        <w:t>, quel est ………….nom ?</w:t>
      </w:r>
    </w:p>
    <w:p w:rsidR="00AF0A54" w:rsidRPr="00EE0306" w:rsidRDefault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2 </w:t>
      </w:r>
      <w:r w:rsidR="00AF0A54" w:rsidRPr="00EE0306">
        <w:rPr>
          <w:rFonts w:ascii="Comic Sans MS" w:hAnsi="Comic Sans MS"/>
        </w:rPr>
        <w:t>Da</w:t>
      </w:r>
      <w:r w:rsidRPr="00EE0306">
        <w:rPr>
          <w:rFonts w:ascii="Comic Sans MS" w:hAnsi="Comic Sans MS"/>
        </w:rPr>
        <w:t>n</w:t>
      </w:r>
      <w:r w:rsidR="00AF0A54" w:rsidRPr="00EE0306">
        <w:rPr>
          <w:rFonts w:ascii="Comic Sans MS" w:hAnsi="Comic Sans MS"/>
        </w:rPr>
        <w:t xml:space="preserve">s …………….. </w:t>
      </w:r>
      <w:proofErr w:type="gramStart"/>
      <w:r w:rsidR="00AF0A54" w:rsidRPr="00EE0306">
        <w:rPr>
          <w:rFonts w:ascii="Comic Sans MS" w:hAnsi="Comic Sans MS"/>
        </w:rPr>
        <w:t>université</w:t>
      </w:r>
      <w:proofErr w:type="gramEnd"/>
      <w:r w:rsidR="00AF0A54" w:rsidRPr="00EE0306">
        <w:rPr>
          <w:rFonts w:ascii="Comic Sans MS" w:hAnsi="Comic Sans MS"/>
        </w:rPr>
        <w:t xml:space="preserve"> il y a beaucoup </w:t>
      </w:r>
      <w:r w:rsidRPr="00EE0306">
        <w:rPr>
          <w:rFonts w:ascii="Comic Sans MS" w:hAnsi="Comic Sans MS"/>
        </w:rPr>
        <w:t>d’étudiants</w:t>
      </w:r>
      <w:r w:rsidR="00AF0A54" w:rsidRPr="00EE0306">
        <w:rPr>
          <w:rFonts w:ascii="Comic Sans MS" w:hAnsi="Comic Sans MS"/>
        </w:rPr>
        <w:t xml:space="preserve"> que je connais.</w:t>
      </w:r>
    </w:p>
    <w:p w:rsidR="00AF0A54" w:rsidRPr="00EE0306" w:rsidRDefault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3</w:t>
      </w:r>
      <w:r w:rsidR="00AF0A54" w:rsidRPr="00EE0306">
        <w:rPr>
          <w:rFonts w:ascii="Comic Sans MS" w:hAnsi="Comic Sans MS"/>
        </w:rPr>
        <w:t xml:space="preserve">Vous voyez ………….. </w:t>
      </w:r>
      <w:proofErr w:type="gramStart"/>
      <w:r w:rsidR="00AF0A54" w:rsidRPr="00EE0306">
        <w:rPr>
          <w:rFonts w:ascii="Comic Sans MS" w:hAnsi="Comic Sans MS"/>
        </w:rPr>
        <w:t>rue</w:t>
      </w:r>
      <w:proofErr w:type="gramEnd"/>
      <w:r w:rsidR="00AF0A54" w:rsidRPr="00EE0306">
        <w:rPr>
          <w:rFonts w:ascii="Comic Sans MS" w:hAnsi="Comic Sans MS"/>
        </w:rPr>
        <w:t> ? Comment s’appelle-t-elle ?</w:t>
      </w:r>
    </w:p>
    <w:p w:rsidR="00AF0A54" w:rsidRDefault="00E955D8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4</w:t>
      </w:r>
      <w:r w:rsidR="00AF0A54" w:rsidRPr="00EE0306">
        <w:rPr>
          <w:rFonts w:ascii="Comic Sans MS" w:hAnsi="Comic Sans MS"/>
        </w:rPr>
        <w:t>Quel est …………… numéro de téléphone ?</w:t>
      </w:r>
      <w:r w:rsidR="004A57CE">
        <w:rPr>
          <w:rFonts w:ascii="Comic Sans MS" w:hAnsi="Comic Sans MS"/>
        </w:rPr>
        <w:t xml:space="preserve"> </w:t>
      </w:r>
    </w:p>
    <w:p w:rsidR="004A57CE" w:rsidRPr="00EE0306" w:rsidRDefault="004A57C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5 Vous vivez chez …………….. </w:t>
      </w:r>
      <w:proofErr w:type="gramStart"/>
      <w:r>
        <w:rPr>
          <w:rFonts w:ascii="Comic Sans MS" w:hAnsi="Comic Sans MS"/>
        </w:rPr>
        <w:t>parents</w:t>
      </w:r>
      <w:proofErr w:type="gramEnd"/>
      <w:r>
        <w:rPr>
          <w:rFonts w:ascii="Comic Sans MS" w:hAnsi="Comic Sans MS"/>
        </w:rPr>
        <w:t> ?</w:t>
      </w:r>
    </w:p>
    <w:p w:rsidR="00AF0A54" w:rsidRPr="00EE0306" w:rsidRDefault="00AF0A54">
      <w:pPr>
        <w:rPr>
          <w:rFonts w:ascii="Comic Sans MS" w:hAnsi="Comic Sans MS"/>
        </w:rPr>
      </w:pPr>
    </w:p>
    <w:p w:rsidR="007B7780" w:rsidRPr="004A57CE" w:rsidRDefault="004A57C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6. </w:t>
      </w:r>
      <w:r w:rsidR="007B7780" w:rsidRPr="004A57CE">
        <w:rPr>
          <w:rFonts w:ascii="Comic Sans MS" w:hAnsi="Comic Sans MS"/>
          <w:b/>
        </w:rPr>
        <w:t>Complétez</w:t>
      </w:r>
      <w:r w:rsidR="006127D5" w:rsidRPr="004A57CE">
        <w:rPr>
          <w:rFonts w:ascii="Comic Sans MS" w:hAnsi="Comic Sans MS"/>
          <w:b/>
        </w:rPr>
        <w:t xml:space="preserve"> ce texte avec un verbe ou une expression de direction.</w:t>
      </w:r>
      <w:r>
        <w:rPr>
          <w:rFonts w:ascii="Comic Sans MS" w:hAnsi="Comic Sans MS"/>
          <w:b/>
        </w:rPr>
        <w:t xml:space="preserve"> /4</w:t>
      </w:r>
    </w:p>
    <w:p w:rsidR="007B7780" w:rsidRPr="00EE0306" w:rsidRDefault="006127D5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-</w:t>
      </w:r>
      <w:r w:rsidR="007B7780" w:rsidRPr="00EE0306">
        <w:rPr>
          <w:rFonts w:ascii="Comic Sans MS" w:hAnsi="Comic Sans MS"/>
        </w:rPr>
        <w:t xml:space="preserve">Pardon monsieur, je ………………….. </w:t>
      </w:r>
      <w:proofErr w:type="gramStart"/>
      <w:r w:rsidR="007B7780" w:rsidRPr="00EE0306">
        <w:rPr>
          <w:rFonts w:ascii="Comic Sans MS" w:hAnsi="Comic Sans MS"/>
        </w:rPr>
        <w:t>la</w:t>
      </w:r>
      <w:proofErr w:type="gramEnd"/>
      <w:r w:rsidR="007B7780" w:rsidRPr="00EE0306">
        <w:rPr>
          <w:rFonts w:ascii="Comic Sans MS" w:hAnsi="Comic Sans MS"/>
        </w:rPr>
        <w:t xml:space="preserve"> poste, s’il vous plait</w:t>
      </w:r>
      <w:r w:rsidRPr="00EE0306">
        <w:rPr>
          <w:rFonts w:ascii="Comic Sans MS" w:hAnsi="Comic Sans MS"/>
        </w:rPr>
        <w:t>.</w:t>
      </w:r>
    </w:p>
    <w:p w:rsidR="006127D5" w:rsidRPr="00EE0306" w:rsidRDefault="006127D5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>-</w:t>
      </w:r>
      <w:r w:rsidR="007B7780" w:rsidRPr="00EE0306">
        <w:rPr>
          <w:rFonts w:ascii="Comic Sans MS" w:hAnsi="Comic Sans MS"/>
        </w:rPr>
        <w:t xml:space="preserve">La poste, alors c’est ………………………….. </w:t>
      </w:r>
      <w:proofErr w:type="gramStart"/>
      <w:r w:rsidR="007B7780" w:rsidRPr="00EE0306">
        <w:rPr>
          <w:rFonts w:ascii="Comic Sans MS" w:hAnsi="Comic Sans MS"/>
        </w:rPr>
        <w:t>et</w:t>
      </w:r>
      <w:proofErr w:type="gramEnd"/>
      <w:r w:rsidR="007B7780" w:rsidRPr="00EE0306">
        <w:rPr>
          <w:rFonts w:ascii="Comic Sans MS" w:hAnsi="Comic Sans MS"/>
        </w:rPr>
        <w:t xml:space="preserve"> la première rue ……………………..</w:t>
      </w:r>
    </w:p>
    <w:p w:rsidR="009647D0" w:rsidRPr="00EE0306" w:rsidRDefault="006127D5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  I</w:t>
      </w:r>
      <w:r w:rsidR="007B7780" w:rsidRPr="00EE0306">
        <w:rPr>
          <w:rFonts w:ascii="Comic Sans MS" w:hAnsi="Comic Sans MS"/>
        </w:rPr>
        <w:t>l y a un pont, vous ……………</w:t>
      </w:r>
      <w:r w:rsidRPr="00EE0306">
        <w:rPr>
          <w:rFonts w:ascii="Comic Sans MS" w:hAnsi="Comic Sans MS"/>
        </w:rPr>
        <w:t>……………..l</w:t>
      </w:r>
      <w:r w:rsidR="007B7780" w:rsidRPr="00EE0306">
        <w:rPr>
          <w:rFonts w:ascii="Comic Sans MS" w:hAnsi="Comic Sans MS"/>
        </w:rPr>
        <w:t xml:space="preserve">e pont et vous ………………………. </w:t>
      </w:r>
      <w:r w:rsidRPr="00EE0306">
        <w:rPr>
          <w:rFonts w:ascii="Comic Sans MS" w:hAnsi="Comic Sans MS"/>
        </w:rPr>
        <w:t>s</w:t>
      </w:r>
      <w:r w:rsidR="007B7780" w:rsidRPr="00EE0306">
        <w:rPr>
          <w:rFonts w:ascii="Comic Sans MS" w:hAnsi="Comic Sans MS"/>
        </w:rPr>
        <w:t xml:space="preserve">ur la place ……………….. </w:t>
      </w:r>
    </w:p>
    <w:p w:rsidR="007B7780" w:rsidRPr="00EE0306" w:rsidRDefault="007B7780">
      <w:pPr>
        <w:rPr>
          <w:rFonts w:ascii="Comic Sans MS" w:hAnsi="Comic Sans MS"/>
        </w:rPr>
      </w:pPr>
      <w:r w:rsidRPr="00EE0306">
        <w:rPr>
          <w:rFonts w:ascii="Comic Sans MS" w:hAnsi="Comic Sans MS"/>
        </w:rPr>
        <w:t xml:space="preserve"> </w:t>
      </w:r>
      <w:proofErr w:type="gramStart"/>
      <w:r w:rsidRPr="00EE0306">
        <w:rPr>
          <w:rFonts w:ascii="Comic Sans MS" w:hAnsi="Comic Sans MS"/>
        </w:rPr>
        <w:t>boucherie</w:t>
      </w:r>
      <w:proofErr w:type="gramEnd"/>
      <w:r w:rsidRPr="00EE0306">
        <w:rPr>
          <w:rFonts w:ascii="Comic Sans MS" w:hAnsi="Comic Sans MS"/>
        </w:rPr>
        <w:t xml:space="preserve"> </w:t>
      </w:r>
      <w:r w:rsidR="004A57CE">
        <w:rPr>
          <w:rFonts w:ascii="Comic Sans MS" w:hAnsi="Comic Sans MS"/>
        </w:rPr>
        <w:t>.</w:t>
      </w:r>
      <w:r w:rsidRPr="00EE0306">
        <w:rPr>
          <w:rFonts w:ascii="Comic Sans MS" w:hAnsi="Comic Sans MS"/>
        </w:rPr>
        <w:t xml:space="preserve">Vous………………………………… la rue Vaugirard et vous y </w:t>
      </w:r>
      <w:r w:rsidR="006127D5" w:rsidRPr="00EE0306">
        <w:rPr>
          <w:rFonts w:ascii="Comic Sans MS" w:hAnsi="Comic Sans MS"/>
        </w:rPr>
        <w:t>êtes</w:t>
      </w:r>
      <w:r w:rsidRPr="00EE0306">
        <w:rPr>
          <w:rFonts w:ascii="Comic Sans MS" w:hAnsi="Comic Sans MS"/>
        </w:rPr>
        <w:t xml:space="preserve"> c’est ………………………….. </w:t>
      </w:r>
      <w:proofErr w:type="gramStart"/>
      <w:r w:rsidRPr="00EE0306">
        <w:rPr>
          <w:rFonts w:ascii="Comic Sans MS" w:hAnsi="Comic Sans MS"/>
        </w:rPr>
        <w:t>musée</w:t>
      </w:r>
      <w:proofErr w:type="gramEnd"/>
      <w:r w:rsidR="006127D5" w:rsidRPr="00EE0306">
        <w:rPr>
          <w:rFonts w:ascii="Comic Sans MS" w:hAnsi="Comic Sans MS"/>
        </w:rPr>
        <w:t>.</w:t>
      </w:r>
    </w:p>
    <w:p w:rsidR="006127D5" w:rsidRPr="00EE0306" w:rsidRDefault="006127D5" w:rsidP="00AF55DF">
      <w:pPr>
        <w:rPr>
          <w:rFonts w:ascii="Comic Sans MS" w:hAnsi="Comic Sans MS" w:cs="Arial"/>
          <w:u w:val="single"/>
        </w:rPr>
      </w:pPr>
    </w:p>
    <w:p w:rsidR="00AF55DF" w:rsidRPr="004A57CE" w:rsidRDefault="00AF55DF" w:rsidP="004A57CE">
      <w:pPr>
        <w:pStyle w:val="Paragraphedeliste"/>
        <w:numPr>
          <w:ilvl w:val="0"/>
          <w:numId w:val="4"/>
        </w:numPr>
        <w:rPr>
          <w:rFonts w:ascii="Comic Sans MS" w:hAnsi="Comic Sans MS" w:cs="Arial"/>
          <w:b/>
        </w:rPr>
      </w:pPr>
      <w:r w:rsidRPr="004A57CE">
        <w:rPr>
          <w:rFonts w:ascii="Comic Sans MS" w:hAnsi="Comic Sans MS" w:cs="Arial"/>
          <w:b/>
        </w:rPr>
        <w:t xml:space="preserve"> Le corps. Complétez. 3</w:t>
      </w:r>
    </w:p>
    <w:p w:rsidR="00AF55DF" w:rsidRPr="00EE0306" w:rsidRDefault="006127D5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 xml:space="preserve">Il est tombé, il a </w:t>
      </w:r>
      <w:r w:rsidR="00AF55DF" w:rsidRPr="00EE0306">
        <w:rPr>
          <w:rFonts w:ascii="Comic Sans MS" w:hAnsi="Comic Sans MS" w:cs="Arial"/>
        </w:rPr>
        <w:t>………………….</w:t>
      </w:r>
      <w:r w:rsidRPr="00EE0306">
        <w:rPr>
          <w:rFonts w:ascii="Comic Sans MS" w:hAnsi="Comic Sans MS" w:cs="Arial"/>
        </w:rPr>
        <w:t>cassé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Un serpent l’a mordu, son ………………… est enflé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 xml:space="preserve">Elle a des beaux ……………….. </w:t>
      </w:r>
      <w:proofErr w:type="gramStart"/>
      <w:r w:rsidRPr="00EE0306">
        <w:rPr>
          <w:rFonts w:ascii="Comic Sans MS" w:hAnsi="Comic Sans MS" w:cs="Arial"/>
        </w:rPr>
        <w:t>verts</w:t>
      </w:r>
      <w:proofErr w:type="gramEnd"/>
      <w:r w:rsidRPr="00EE0306">
        <w:rPr>
          <w:rFonts w:ascii="Comic Sans MS" w:hAnsi="Comic Sans MS" w:cs="Arial"/>
        </w:rPr>
        <w:t>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 xml:space="preserve">Mon grand-père est vieux, il n’a plus de ……………….. </w:t>
      </w:r>
      <w:proofErr w:type="gramStart"/>
      <w:r w:rsidRPr="00EE0306">
        <w:rPr>
          <w:rFonts w:ascii="Comic Sans MS" w:hAnsi="Comic Sans MS" w:cs="Arial"/>
        </w:rPr>
        <w:t>sur</w:t>
      </w:r>
      <w:proofErr w:type="gramEnd"/>
      <w:r w:rsidRPr="00EE0306">
        <w:rPr>
          <w:rFonts w:ascii="Comic Sans MS" w:hAnsi="Comic Sans MS" w:cs="Arial"/>
        </w:rPr>
        <w:t xml:space="preserve"> la tête.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Le professeur : « levez ……………………… si vous avez la réponse ! »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J’ai fait un long voyage en bus pendant deux jours, j’ai mal …..    ………………..</w:t>
      </w:r>
    </w:p>
    <w:p w:rsidR="004A57CE" w:rsidRDefault="004A57CE" w:rsidP="00AF55DF">
      <w:pPr>
        <w:rPr>
          <w:rFonts w:ascii="Comic Sans MS" w:hAnsi="Comic Sans MS" w:cs="Arial"/>
          <w:u w:val="single"/>
        </w:rPr>
      </w:pPr>
    </w:p>
    <w:p w:rsidR="00AF55DF" w:rsidRPr="004A57CE" w:rsidRDefault="004A57CE" w:rsidP="00AF55DF">
      <w:pPr>
        <w:rPr>
          <w:rFonts w:ascii="Comic Sans MS" w:hAnsi="Comic Sans MS" w:cs="Arial"/>
          <w:b/>
        </w:rPr>
      </w:pPr>
      <w:r w:rsidRPr="004A57CE">
        <w:rPr>
          <w:rFonts w:ascii="Comic Sans MS" w:hAnsi="Comic Sans MS" w:cs="Arial"/>
          <w:b/>
        </w:rPr>
        <w:t>8</w:t>
      </w:r>
      <w:r w:rsidR="00CF7114">
        <w:rPr>
          <w:rFonts w:ascii="Comic Sans MS" w:hAnsi="Comic Sans MS" w:cs="Arial"/>
          <w:b/>
        </w:rPr>
        <w:t>. Conjuguez au présent. 5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Pouvoir : vous ……………………….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Vouloir : ils ……………………………..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Dire : vous ………………………………..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Finir : nous ……………………………..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Prendre : ils …………………………….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Descendre : tu …………………………….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Ecrire : nous ………………………………….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Lire : ils …………………………………..</w:t>
      </w:r>
    </w:p>
    <w:p w:rsidR="00AF55DF" w:rsidRPr="00EE0306" w:rsidRDefault="00AF55DF" w:rsidP="00AF55DF">
      <w:pPr>
        <w:rPr>
          <w:rFonts w:ascii="Comic Sans MS" w:hAnsi="Comic Sans MS" w:cs="Arial"/>
        </w:rPr>
      </w:pPr>
      <w:r w:rsidRPr="00EE0306">
        <w:rPr>
          <w:rFonts w:ascii="Comic Sans MS" w:hAnsi="Comic Sans MS" w:cs="Arial"/>
        </w:rPr>
        <w:t>Faire : ils …………………………</w:t>
      </w:r>
    </w:p>
    <w:p w:rsidR="00AF55DF" w:rsidRPr="00EE0306" w:rsidRDefault="006127D5" w:rsidP="00AF55DF">
      <w:pPr>
        <w:rPr>
          <w:rFonts w:ascii="Comic Sans MS" w:hAnsi="Comic Sans MS" w:cs="Arial"/>
        </w:rPr>
      </w:pPr>
      <w:proofErr w:type="gramStart"/>
      <w:r w:rsidRPr="00EE0306">
        <w:rPr>
          <w:rFonts w:ascii="Comic Sans MS" w:hAnsi="Comic Sans MS" w:cs="Arial"/>
        </w:rPr>
        <w:t>connaître</w:t>
      </w:r>
      <w:proofErr w:type="gramEnd"/>
      <w:r w:rsidR="00AF55DF" w:rsidRPr="00EE0306">
        <w:rPr>
          <w:rFonts w:ascii="Comic Sans MS" w:hAnsi="Comic Sans MS" w:cs="Arial"/>
        </w:rPr>
        <w:t> : je …………………………………..</w:t>
      </w:r>
    </w:p>
    <w:p w:rsidR="001D7D69" w:rsidRPr="00EE0306" w:rsidRDefault="001D7D69">
      <w:pPr>
        <w:rPr>
          <w:rFonts w:ascii="Comic Sans MS" w:hAnsi="Comic Sans MS"/>
        </w:rPr>
      </w:pPr>
    </w:p>
    <w:p w:rsidR="006127D5" w:rsidRPr="009C017F" w:rsidRDefault="006127D5" w:rsidP="009C0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9C017F">
        <w:rPr>
          <w:rFonts w:ascii="Comic Sans MS" w:hAnsi="Comic Sans MS"/>
          <w:b/>
        </w:rPr>
        <w:t>IV/ ECRITURE ………………. /20</w:t>
      </w:r>
    </w:p>
    <w:p w:rsidR="001D7D69" w:rsidRPr="009C017F" w:rsidRDefault="001D7D69" w:rsidP="009C017F">
      <w:pPr>
        <w:jc w:val="center"/>
        <w:rPr>
          <w:rFonts w:ascii="Arial Rounded MT Bold" w:hAnsi="Arial Rounded MT Bold"/>
        </w:rPr>
      </w:pPr>
      <w:r w:rsidRPr="009C017F">
        <w:rPr>
          <w:rFonts w:ascii="Arial Rounded MT Bold" w:hAnsi="Arial Rounded MT Bold"/>
        </w:rPr>
        <w:t>Vous voulez vous faire des amis ?</w:t>
      </w:r>
    </w:p>
    <w:p w:rsidR="001D7D69" w:rsidRPr="009C017F" w:rsidRDefault="001D7D69" w:rsidP="009C017F">
      <w:pPr>
        <w:jc w:val="center"/>
        <w:rPr>
          <w:rFonts w:ascii="Arial Rounded MT Bold" w:hAnsi="Arial Rounded MT Bold"/>
        </w:rPr>
      </w:pPr>
      <w:r w:rsidRPr="009C017F">
        <w:rPr>
          <w:rFonts w:ascii="Arial Rounded MT Bold" w:hAnsi="Arial Rounded MT Bold"/>
        </w:rPr>
        <w:t>Sur internet, c’est facile</w:t>
      </w:r>
      <w:r w:rsidR="003E4E93" w:rsidRPr="009C017F">
        <w:rPr>
          <w:rFonts w:ascii="Arial Rounded MT Bold" w:hAnsi="Arial Rounded MT Bold"/>
        </w:rPr>
        <w:t>.</w:t>
      </w:r>
    </w:p>
    <w:p w:rsidR="009D5CE6" w:rsidRPr="009C017F" w:rsidRDefault="009D5CE6" w:rsidP="009C017F">
      <w:pPr>
        <w:jc w:val="center"/>
        <w:rPr>
          <w:rFonts w:ascii="Arial Rounded MT Bold" w:hAnsi="Arial Rounded MT Bold"/>
        </w:rPr>
      </w:pPr>
      <w:r w:rsidRPr="009C017F">
        <w:rPr>
          <w:rFonts w:ascii="Arial Rounded MT Bold" w:hAnsi="Arial Rounded MT Bold"/>
        </w:rPr>
        <w:t>Pour v</w:t>
      </w:r>
      <w:r w:rsidR="009C017F" w:rsidRPr="009C017F">
        <w:rPr>
          <w:rFonts w:ascii="Arial Rounded MT Bold" w:hAnsi="Arial Rounded MT Bold"/>
        </w:rPr>
        <w:t>ous faire connaitre</w:t>
      </w:r>
      <w:r w:rsidRPr="009C017F">
        <w:rPr>
          <w:rFonts w:ascii="Arial Rounded MT Bold" w:hAnsi="Arial Rounded MT Bold"/>
        </w:rPr>
        <w:t>, vous passez une annonce !</w:t>
      </w:r>
    </w:p>
    <w:p w:rsidR="009D5CE6" w:rsidRPr="009C017F" w:rsidRDefault="009D5CE6">
      <w:pPr>
        <w:rPr>
          <w:rFonts w:ascii="Comic Sans MS" w:hAnsi="Comic Sans MS"/>
          <w:i/>
          <w:sz w:val="24"/>
          <w:szCs w:val="24"/>
        </w:rPr>
      </w:pPr>
      <w:r w:rsidRPr="009C017F">
        <w:rPr>
          <w:rFonts w:ascii="Comic Sans MS" w:hAnsi="Comic Sans MS"/>
          <w:i/>
          <w:sz w:val="24"/>
          <w:szCs w:val="24"/>
        </w:rPr>
        <w:t>Pour cela, vous vous présentez : prénom, âge, études.</w:t>
      </w:r>
    </w:p>
    <w:p w:rsidR="009D5CE6" w:rsidRPr="009C017F" w:rsidRDefault="009C017F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V</w:t>
      </w:r>
      <w:r w:rsidR="009D5CE6" w:rsidRPr="009C017F">
        <w:rPr>
          <w:rFonts w:ascii="Comic Sans MS" w:hAnsi="Comic Sans MS"/>
          <w:i/>
          <w:sz w:val="24"/>
          <w:szCs w:val="24"/>
        </w:rPr>
        <w:t>ous expliquez où vous habitez, vous décrivez votre ville.</w:t>
      </w:r>
    </w:p>
    <w:p w:rsidR="009D5CE6" w:rsidRPr="009C017F" w:rsidRDefault="009D5CE6">
      <w:pPr>
        <w:rPr>
          <w:rFonts w:ascii="Comic Sans MS" w:hAnsi="Comic Sans MS"/>
          <w:i/>
          <w:sz w:val="24"/>
          <w:szCs w:val="24"/>
        </w:rPr>
      </w:pPr>
      <w:r w:rsidRPr="009C017F">
        <w:rPr>
          <w:rFonts w:ascii="Comic Sans MS" w:hAnsi="Comic Sans MS"/>
          <w:i/>
          <w:sz w:val="24"/>
          <w:szCs w:val="24"/>
        </w:rPr>
        <w:t>Vous décrivez votre apparence physique, vo</w:t>
      </w:r>
      <w:r w:rsidR="009C017F">
        <w:rPr>
          <w:rFonts w:ascii="Comic Sans MS" w:hAnsi="Comic Sans MS"/>
          <w:i/>
          <w:sz w:val="24"/>
          <w:szCs w:val="24"/>
        </w:rPr>
        <w:t>tre situation familiale, vos goû</w:t>
      </w:r>
      <w:r w:rsidRPr="009C017F">
        <w:rPr>
          <w:rFonts w:ascii="Comic Sans MS" w:hAnsi="Comic Sans MS"/>
          <w:i/>
          <w:sz w:val="24"/>
          <w:szCs w:val="24"/>
        </w:rPr>
        <w:t>ts, vos activités de loisir.</w:t>
      </w:r>
    </w:p>
    <w:p w:rsidR="009D5CE6" w:rsidRPr="009C017F" w:rsidRDefault="009D5CE6">
      <w:pPr>
        <w:rPr>
          <w:i/>
          <w:sz w:val="24"/>
          <w:szCs w:val="24"/>
        </w:rPr>
      </w:pPr>
      <w:r w:rsidRPr="009C017F">
        <w:rPr>
          <w:rFonts w:ascii="Comic Sans MS" w:hAnsi="Comic Sans MS"/>
          <w:i/>
          <w:sz w:val="24"/>
          <w:szCs w:val="24"/>
        </w:rPr>
        <w:t>Vous expliquez un projet futur à réaliser avec vos</w:t>
      </w:r>
      <w:r w:rsidRPr="009C017F">
        <w:rPr>
          <w:i/>
          <w:sz w:val="24"/>
          <w:szCs w:val="24"/>
        </w:rPr>
        <w:t xml:space="preserve"> futurs amis</w:t>
      </w:r>
      <w:r w:rsidR="0095422F">
        <w:rPr>
          <w:i/>
          <w:sz w:val="24"/>
          <w:szCs w:val="24"/>
        </w:rPr>
        <w:t>. 10</w:t>
      </w:r>
      <w:bookmarkStart w:id="0" w:name="_GoBack"/>
      <w:bookmarkEnd w:id="0"/>
      <w:r w:rsidR="009C017F">
        <w:rPr>
          <w:i/>
          <w:sz w:val="24"/>
          <w:szCs w:val="24"/>
        </w:rPr>
        <w:t xml:space="preserve"> lignes.</w:t>
      </w:r>
    </w:p>
    <w:sectPr w:rsidR="009D5CE6" w:rsidRPr="009C0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F76A3"/>
    <w:multiLevelType w:val="hybridMultilevel"/>
    <w:tmpl w:val="4DA65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917BE"/>
    <w:multiLevelType w:val="hybridMultilevel"/>
    <w:tmpl w:val="D81C4D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82D78"/>
    <w:multiLevelType w:val="hybridMultilevel"/>
    <w:tmpl w:val="3F449E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260A8"/>
    <w:multiLevelType w:val="hybridMultilevel"/>
    <w:tmpl w:val="5BB8202C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B0"/>
    <w:rsid w:val="000B42ED"/>
    <w:rsid w:val="001811D8"/>
    <w:rsid w:val="001D7D69"/>
    <w:rsid w:val="0026501D"/>
    <w:rsid w:val="002D1843"/>
    <w:rsid w:val="003E4E93"/>
    <w:rsid w:val="00494DD6"/>
    <w:rsid w:val="004A57CE"/>
    <w:rsid w:val="00522576"/>
    <w:rsid w:val="006127D5"/>
    <w:rsid w:val="006C5DCD"/>
    <w:rsid w:val="007B7780"/>
    <w:rsid w:val="0090514B"/>
    <w:rsid w:val="00911120"/>
    <w:rsid w:val="00912EB0"/>
    <w:rsid w:val="0095422F"/>
    <w:rsid w:val="009647D0"/>
    <w:rsid w:val="009C017F"/>
    <w:rsid w:val="009D5CE6"/>
    <w:rsid w:val="00AF0A54"/>
    <w:rsid w:val="00AF55DF"/>
    <w:rsid w:val="00BA445A"/>
    <w:rsid w:val="00BB3E6D"/>
    <w:rsid w:val="00C61F14"/>
    <w:rsid w:val="00CF7114"/>
    <w:rsid w:val="00D97C78"/>
    <w:rsid w:val="00E632A5"/>
    <w:rsid w:val="00E955D8"/>
    <w:rsid w:val="00EE0306"/>
    <w:rsid w:val="00FA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971AE-4A08-4A77-8089-FBB2273C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1120"/>
    <w:pPr>
      <w:spacing w:after="200" w:line="276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54032C00</Template>
  <TotalTime>12</TotalTime>
  <Pages>5</Pages>
  <Words>709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4601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 Jouffroy</dc:creator>
  <cp:keywords/>
  <dc:description/>
  <cp:lastModifiedBy>Aude Dubuisson Jouffroy</cp:lastModifiedBy>
  <cp:revision>4</cp:revision>
  <dcterms:created xsi:type="dcterms:W3CDTF">2014-06-22T17:39:00Z</dcterms:created>
  <dcterms:modified xsi:type="dcterms:W3CDTF">2014-06-23T10:00:00Z</dcterms:modified>
</cp:coreProperties>
</file>