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506" w:rsidRPr="006D21FA" w:rsidRDefault="00863506" w:rsidP="00863506">
      <w:pPr>
        <w:rPr>
          <w:rFonts w:ascii="Comic Sans MS" w:hAnsi="Comic Sans MS"/>
        </w:rPr>
      </w:pPr>
      <w:r w:rsidRPr="006D21FA">
        <w:rPr>
          <w:rFonts w:ascii="Comic Sans MS" w:hAnsi="Comic Sans MS"/>
        </w:rPr>
        <w:t>Nom Prénom :……………………………</w:t>
      </w:r>
    </w:p>
    <w:p w:rsidR="00863506" w:rsidRPr="006D21FA" w:rsidRDefault="00D749C9" w:rsidP="00863506">
      <w:pPr>
        <w:rPr>
          <w:rFonts w:ascii="Comic Sans MS" w:hAnsi="Comic Sans MS"/>
        </w:rPr>
      </w:pPr>
      <w:r>
        <w:rPr>
          <w:rFonts w:ascii="Comic Sans MS" w:hAnsi="Comic Sans MS"/>
        </w:rPr>
        <w:t>TOTAL : …………………</w:t>
      </w:r>
      <w:proofErr w:type="gramStart"/>
      <w:r>
        <w:rPr>
          <w:rFonts w:ascii="Comic Sans MS" w:hAnsi="Comic Sans MS"/>
        </w:rPr>
        <w:t>./</w:t>
      </w:r>
      <w:proofErr w:type="gramEnd"/>
      <w:r w:rsidR="00DB09F4">
        <w:rPr>
          <w:rFonts w:ascii="Comic Sans MS" w:hAnsi="Comic Sans MS"/>
        </w:rPr>
        <w:t>80</w:t>
      </w:r>
    </w:p>
    <w:p w:rsidR="00863506" w:rsidRPr="006D21FA" w:rsidRDefault="00D749C9" w:rsidP="00D749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LF71 </w:t>
      </w:r>
      <w:r w:rsidR="00863506" w:rsidRPr="006D21FA">
        <w:rPr>
          <w:rFonts w:ascii="Comic Sans MS" w:hAnsi="Comic Sans MS"/>
          <w:b/>
        </w:rPr>
        <w:t xml:space="preserve">Examen final </w:t>
      </w:r>
    </w:p>
    <w:p w:rsidR="00863506" w:rsidRPr="006D21FA" w:rsidRDefault="00D749C9" w:rsidP="008635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juin 2015</w:t>
      </w:r>
    </w:p>
    <w:p w:rsidR="00D749C9" w:rsidRDefault="00D749C9">
      <w:pPr>
        <w:rPr>
          <w:rFonts w:ascii="Comic Sans MS" w:hAnsi="Comic Sans MS"/>
        </w:rPr>
      </w:pPr>
    </w:p>
    <w:p w:rsidR="00D749C9" w:rsidRPr="00002C79" w:rsidRDefault="00D749C9" w:rsidP="00002C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>I/ Compréhension orale</w:t>
      </w:r>
      <w:r w:rsidR="00002C79">
        <w:rPr>
          <w:rFonts w:ascii="Comic Sans MS" w:hAnsi="Comic Sans MS"/>
          <w:b/>
        </w:rPr>
        <w:t xml:space="preserve"> …………………</w:t>
      </w:r>
      <w:proofErr w:type="gramStart"/>
      <w:r w:rsidR="00002C79">
        <w:rPr>
          <w:rFonts w:ascii="Comic Sans MS" w:hAnsi="Comic Sans MS"/>
          <w:b/>
        </w:rPr>
        <w:t>./</w:t>
      </w:r>
      <w:proofErr w:type="gramEnd"/>
      <w:r w:rsidR="00002C79">
        <w:rPr>
          <w:rFonts w:ascii="Comic Sans MS" w:hAnsi="Comic Sans MS"/>
          <w:b/>
        </w:rPr>
        <w:t>20</w:t>
      </w:r>
    </w:p>
    <w:p w:rsidR="00517963" w:rsidRPr="00D749C9" w:rsidRDefault="00517963" w:rsidP="00D749C9">
      <w:pPr>
        <w:pStyle w:val="Paragraphedeliste"/>
        <w:numPr>
          <w:ilvl w:val="0"/>
          <w:numId w:val="9"/>
        </w:numPr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>DOCUMENT 1</w:t>
      </w:r>
      <w:r w:rsidR="00E907F2" w:rsidRPr="00D749C9">
        <w:rPr>
          <w:rFonts w:ascii="Comic Sans MS" w:hAnsi="Comic Sans MS"/>
          <w:b/>
        </w:rPr>
        <w:t xml:space="preserve"> </w:t>
      </w:r>
      <w:proofErr w:type="spellStart"/>
      <w:r w:rsidR="00E907F2" w:rsidRPr="00D749C9">
        <w:rPr>
          <w:rFonts w:ascii="Comic Sans MS" w:hAnsi="Comic Sans MS"/>
          <w:b/>
        </w:rPr>
        <w:t>co</w:t>
      </w:r>
      <w:proofErr w:type="spellEnd"/>
      <w:r w:rsidR="00E907F2" w:rsidRPr="00D749C9">
        <w:rPr>
          <w:rFonts w:ascii="Comic Sans MS" w:hAnsi="Comic Sans MS"/>
          <w:b/>
        </w:rPr>
        <w:t xml:space="preserve"> 1 p30</w:t>
      </w:r>
      <w:r w:rsidR="00D749C9">
        <w:rPr>
          <w:rFonts w:ascii="Comic Sans MS" w:hAnsi="Comic Sans MS"/>
          <w:b/>
        </w:rPr>
        <w:t xml:space="preserve"> </w:t>
      </w:r>
      <w:r w:rsidR="0076384F">
        <w:rPr>
          <w:rFonts w:ascii="Comic Sans MS" w:hAnsi="Comic Sans MS"/>
          <w:b/>
        </w:rPr>
        <w:t xml:space="preserve"> piste 21</w:t>
      </w:r>
      <w:r w:rsidR="00D749C9">
        <w:rPr>
          <w:rFonts w:ascii="Comic Sans MS" w:hAnsi="Comic Sans MS"/>
          <w:b/>
        </w:rPr>
        <w:t>……</w:t>
      </w:r>
      <w:proofErr w:type="gramStart"/>
      <w:r w:rsidR="00002C79">
        <w:rPr>
          <w:rFonts w:ascii="Comic Sans MS" w:hAnsi="Comic Sans MS"/>
          <w:b/>
        </w:rPr>
        <w:t>./</w:t>
      </w:r>
      <w:proofErr w:type="gramEnd"/>
      <w:r w:rsidR="00002C79">
        <w:rPr>
          <w:rFonts w:ascii="Comic Sans MS" w:hAnsi="Comic Sans MS"/>
          <w:b/>
        </w:rPr>
        <w:t>12</w:t>
      </w:r>
    </w:p>
    <w:p w:rsidR="001811D8" w:rsidRPr="00D749C9" w:rsidRDefault="00517963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Est-ce que la femme a de bonnes relations avec ses collègues ? Justifiez</w:t>
      </w:r>
      <w:r w:rsidR="00D749C9">
        <w:rPr>
          <w:rFonts w:ascii="Comic Sans MS" w:hAnsi="Comic Sans MS"/>
        </w:rPr>
        <w:t>.</w:t>
      </w:r>
    </w:p>
    <w:p w:rsidR="00D749C9" w:rsidRDefault="00D749C9">
      <w:pPr>
        <w:rPr>
          <w:rFonts w:ascii="Comic Sans MS" w:hAnsi="Comic Sans MS"/>
        </w:rPr>
      </w:pPr>
    </w:p>
    <w:p w:rsidR="00517963" w:rsidRPr="00D749C9" w:rsidRDefault="00517963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Quand mangent-ils au restaurant ?</w:t>
      </w:r>
    </w:p>
    <w:p w:rsidR="00D749C9" w:rsidRDefault="00D749C9">
      <w:pPr>
        <w:rPr>
          <w:rFonts w:ascii="Comic Sans MS" w:hAnsi="Comic Sans MS"/>
        </w:rPr>
      </w:pPr>
    </w:p>
    <w:p w:rsidR="00517963" w:rsidRDefault="0076384F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Qu’est-ce qu’ils font avec la famille de temps en temps</w:t>
      </w:r>
      <w:r w:rsidR="00517963" w:rsidRPr="00D749C9">
        <w:rPr>
          <w:rFonts w:ascii="Comic Sans MS" w:hAnsi="Comic Sans MS"/>
        </w:rPr>
        <w:t> ?</w:t>
      </w:r>
      <w:r w:rsidR="00002C79">
        <w:rPr>
          <w:rFonts w:ascii="Comic Sans MS" w:hAnsi="Comic Sans MS"/>
        </w:rPr>
        <w:t xml:space="preserve"> 2</w:t>
      </w:r>
    </w:p>
    <w:p w:rsidR="0076384F" w:rsidRPr="0076384F" w:rsidRDefault="0076384F" w:rsidP="0076384F">
      <w:pPr>
        <w:rPr>
          <w:rFonts w:ascii="Comic Sans MS" w:hAnsi="Comic Sans MS"/>
        </w:rPr>
      </w:pPr>
    </w:p>
    <w:p w:rsidR="0076384F" w:rsidRPr="00D749C9" w:rsidRDefault="0076384F" w:rsidP="0076384F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La femme : « Nous on s’aime bien ! on …………………………… et on se …………………………………… souvent ! »</w:t>
      </w:r>
    </w:p>
    <w:p w:rsidR="00D749C9" w:rsidRDefault="00D749C9">
      <w:pPr>
        <w:rPr>
          <w:rFonts w:ascii="Comic Sans MS" w:hAnsi="Comic Sans MS"/>
        </w:rPr>
      </w:pPr>
    </w:p>
    <w:p w:rsidR="0076384F" w:rsidRPr="0076384F" w:rsidRDefault="00517963" w:rsidP="0076384F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 xml:space="preserve">Est-ce </w:t>
      </w:r>
      <w:r w:rsidR="00D749C9">
        <w:rPr>
          <w:rFonts w:ascii="Comic Sans MS" w:hAnsi="Comic Sans MS"/>
        </w:rPr>
        <w:t>que l’homme aime sortir le week-</w:t>
      </w:r>
      <w:r w:rsidRPr="00D749C9">
        <w:rPr>
          <w:rFonts w:ascii="Comic Sans MS" w:hAnsi="Comic Sans MS"/>
        </w:rPr>
        <w:t>end </w:t>
      </w:r>
      <w:r w:rsidR="0076384F">
        <w:rPr>
          <w:rFonts w:ascii="Comic Sans MS" w:hAnsi="Comic Sans MS"/>
        </w:rPr>
        <w:t xml:space="preserve"> avec ses collègues</w:t>
      </w:r>
      <w:r w:rsidRPr="00D749C9">
        <w:rPr>
          <w:rFonts w:ascii="Comic Sans MS" w:hAnsi="Comic Sans MS"/>
        </w:rPr>
        <w:t>?</w:t>
      </w:r>
    </w:p>
    <w:p w:rsidR="00D749C9" w:rsidRDefault="00D749C9">
      <w:pPr>
        <w:rPr>
          <w:rFonts w:ascii="Comic Sans MS" w:hAnsi="Comic Sans MS"/>
        </w:rPr>
      </w:pPr>
    </w:p>
    <w:p w:rsidR="00517963" w:rsidRPr="00D749C9" w:rsidRDefault="00517963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 xml:space="preserve">Que fait </w:t>
      </w:r>
      <w:r w:rsidR="0076384F">
        <w:rPr>
          <w:rFonts w:ascii="Comic Sans MS" w:hAnsi="Comic Sans MS"/>
        </w:rPr>
        <w:t>l</w:t>
      </w:r>
      <w:r w:rsidRPr="00D749C9">
        <w:rPr>
          <w:rFonts w:ascii="Comic Sans MS" w:hAnsi="Comic Sans MS"/>
        </w:rPr>
        <w:t xml:space="preserve">a femme </w:t>
      </w:r>
      <w:r w:rsidR="0076384F">
        <w:rPr>
          <w:rFonts w:ascii="Comic Sans MS" w:hAnsi="Comic Sans MS"/>
        </w:rPr>
        <w:t xml:space="preserve">de l’homme </w:t>
      </w:r>
      <w:r w:rsidRPr="00D749C9">
        <w:rPr>
          <w:rFonts w:ascii="Comic Sans MS" w:hAnsi="Comic Sans MS"/>
        </w:rPr>
        <w:t xml:space="preserve">le </w:t>
      </w:r>
      <w:proofErr w:type="spellStart"/>
      <w:r w:rsidRPr="00D749C9">
        <w:rPr>
          <w:rFonts w:ascii="Comic Sans MS" w:hAnsi="Comic Sans MS"/>
        </w:rPr>
        <w:t>week</w:t>
      </w:r>
      <w:proofErr w:type="spellEnd"/>
      <w:r w:rsidRPr="00D749C9">
        <w:rPr>
          <w:rFonts w:ascii="Comic Sans MS" w:hAnsi="Comic Sans MS"/>
        </w:rPr>
        <w:t xml:space="preserve"> end ?</w:t>
      </w:r>
    </w:p>
    <w:p w:rsidR="00D749C9" w:rsidRDefault="00D749C9">
      <w:pPr>
        <w:rPr>
          <w:rFonts w:ascii="Comic Sans MS" w:hAnsi="Comic Sans MS"/>
        </w:rPr>
      </w:pPr>
    </w:p>
    <w:p w:rsidR="00517963" w:rsidRDefault="0076384F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Est-ce qu’il va souvent</w:t>
      </w:r>
      <w:r w:rsidR="00517963" w:rsidRPr="00D749C9">
        <w:rPr>
          <w:rFonts w:ascii="Comic Sans MS" w:hAnsi="Comic Sans MS"/>
        </w:rPr>
        <w:t xml:space="preserve"> voir ses parents ?</w:t>
      </w:r>
      <w:r>
        <w:rPr>
          <w:rFonts w:ascii="Comic Sans MS" w:hAnsi="Comic Sans MS"/>
        </w:rPr>
        <w:t xml:space="preserve"> Justifiez.</w:t>
      </w:r>
    </w:p>
    <w:p w:rsidR="00D749C9" w:rsidRPr="00D749C9" w:rsidRDefault="00D749C9" w:rsidP="00D749C9">
      <w:pPr>
        <w:pStyle w:val="Paragraphedeliste"/>
        <w:rPr>
          <w:rFonts w:ascii="Comic Sans MS" w:hAnsi="Comic Sans MS"/>
        </w:rPr>
      </w:pPr>
    </w:p>
    <w:p w:rsidR="00517963" w:rsidRPr="00D749C9" w:rsidRDefault="00517963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Où habitent ses parents ?</w:t>
      </w:r>
    </w:p>
    <w:p w:rsidR="00D749C9" w:rsidRDefault="00D749C9">
      <w:pPr>
        <w:rPr>
          <w:rFonts w:ascii="Comic Sans MS" w:hAnsi="Comic Sans MS"/>
        </w:rPr>
      </w:pPr>
    </w:p>
    <w:p w:rsidR="00517963" w:rsidRPr="00D749C9" w:rsidRDefault="00517963" w:rsidP="00D749C9">
      <w:pPr>
        <w:pStyle w:val="Paragraphedeliste"/>
        <w:numPr>
          <w:ilvl w:val="0"/>
          <w:numId w:val="10"/>
        </w:numPr>
        <w:rPr>
          <w:rFonts w:ascii="Comic Sans MS" w:hAnsi="Comic Sans MS"/>
        </w:rPr>
      </w:pPr>
      <w:r w:rsidRPr="00D749C9">
        <w:rPr>
          <w:rFonts w:ascii="Comic Sans MS" w:hAnsi="Comic Sans MS"/>
        </w:rPr>
        <w:t>Avec qui mange-t-il chez ses parents ?</w:t>
      </w:r>
      <w:r w:rsidR="00002C79">
        <w:rPr>
          <w:rFonts w:ascii="Comic Sans MS" w:hAnsi="Comic Sans MS"/>
        </w:rPr>
        <w:t xml:space="preserve"> 2</w:t>
      </w:r>
    </w:p>
    <w:p w:rsidR="00517963" w:rsidRPr="00863506" w:rsidRDefault="00517963">
      <w:pPr>
        <w:rPr>
          <w:rFonts w:ascii="Comic Sans MS" w:hAnsi="Comic Sans MS"/>
        </w:rPr>
      </w:pPr>
    </w:p>
    <w:p w:rsidR="00517963" w:rsidRPr="00D749C9" w:rsidRDefault="00D749C9" w:rsidP="00D749C9">
      <w:pPr>
        <w:ind w:firstLine="360"/>
        <w:rPr>
          <w:rFonts w:ascii="Comic Sans MS" w:hAnsi="Comic Sans MS"/>
          <w:b/>
        </w:rPr>
      </w:pPr>
      <w:r w:rsidRPr="00D749C9">
        <w:rPr>
          <w:rFonts w:ascii="Comic Sans MS" w:hAnsi="Comic Sans MS"/>
          <w:b/>
        </w:rPr>
        <w:t xml:space="preserve">2. </w:t>
      </w:r>
      <w:r w:rsidR="00517963" w:rsidRPr="00D749C9">
        <w:rPr>
          <w:rFonts w:ascii="Comic Sans MS" w:hAnsi="Comic Sans MS"/>
          <w:b/>
        </w:rPr>
        <w:t>DOCUMENT 2</w:t>
      </w:r>
      <w:r w:rsidR="00E907F2" w:rsidRPr="00D749C9">
        <w:rPr>
          <w:rFonts w:ascii="Comic Sans MS" w:hAnsi="Comic Sans MS"/>
          <w:b/>
        </w:rPr>
        <w:t xml:space="preserve"> </w:t>
      </w:r>
      <w:proofErr w:type="spellStart"/>
      <w:r w:rsidR="00E907F2" w:rsidRPr="00D749C9">
        <w:rPr>
          <w:rFonts w:ascii="Comic Sans MS" w:hAnsi="Comic Sans MS"/>
          <w:b/>
        </w:rPr>
        <w:t>co</w:t>
      </w:r>
      <w:proofErr w:type="spellEnd"/>
      <w:r w:rsidR="00E907F2" w:rsidRPr="00D749C9">
        <w:rPr>
          <w:rFonts w:ascii="Comic Sans MS" w:hAnsi="Comic Sans MS"/>
          <w:b/>
        </w:rPr>
        <w:t xml:space="preserve"> 1 p32</w:t>
      </w:r>
      <w:r w:rsidR="00002C79">
        <w:rPr>
          <w:rFonts w:ascii="Comic Sans MS" w:hAnsi="Comic Sans MS"/>
          <w:b/>
        </w:rPr>
        <w:t xml:space="preserve"> piste 22</w:t>
      </w:r>
    </w:p>
    <w:p w:rsidR="00517963" w:rsidRPr="00EA2D87" w:rsidRDefault="00517963">
      <w:pPr>
        <w:rPr>
          <w:rFonts w:ascii="Comic Sans MS" w:hAnsi="Comic Sans MS"/>
          <w:b/>
        </w:rPr>
      </w:pPr>
      <w:r w:rsidRPr="00EA2D87">
        <w:rPr>
          <w:rFonts w:ascii="Comic Sans MS" w:hAnsi="Comic Sans MS"/>
          <w:b/>
        </w:rPr>
        <w:t>1</w:t>
      </w:r>
      <w:r w:rsidR="00EA2D87" w:rsidRPr="00EA2D87">
        <w:rPr>
          <w:rFonts w:ascii="Comic Sans MS" w:hAnsi="Comic Sans MS"/>
          <w:b/>
        </w:rPr>
        <w:t>……/4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>
            <wp:extent cx="6562725" cy="2457450"/>
            <wp:effectExtent l="0" t="0" r="9525" b="0"/>
            <wp:docPr id="2" name="Image 2" descr="\\utbm.local\racine-dfs\rep_perso_personnel\adubuiss\Mes documents\Mes images\2015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tbm.local\racine-dfs\rep_perso_personnel\adubuiss\Mes documents\Mes images\2015-06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25597" r="17319" b="41850"/>
                    <a:stretch/>
                  </pic:blipFill>
                  <pic:spPr bwMode="auto">
                    <a:xfrm>
                      <a:off x="0" y="0"/>
                      <a:ext cx="6564774" cy="24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963" w:rsidRPr="00EA2D87" w:rsidRDefault="00517963">
      <w:pPr>
        <w:rPr>
          <w:rFonts w:ascii="Comic Sans MS" w:hAnsi="Comic Sans MS"/>
          <w:b/>
        </w:rPr>
      </w:pPr>
      <w:r w:rsidRPr="00EA2D87">
        <w:rPr>
          <w:rFonts w:ascii="Comic Sans MS" w:hAnsi="Comic Sans MS"/>
          <w:b/>
        </w:rPr>
        <w:t>2. Vrai ou faux </w:t>
      </w:r>
      <w:proofErr w:type="gramStart"/>
      <w:r w:rsidRPr="00EA2D87">
        <w:rPr>
          <w:rFonts w:ascii="Comic Sans MS" w:hAnsi="Comic Sans MS"/>
          <w:b/>
        </w:rPr>
        <w:t>?</w:t>
      </w:r>
      <w:r w:rsidR="00EA2D87">
        <w:rPr>
          <w:rFonts w:ascii="Comic Sans MS" w:hAnsi="Comic Sans MS"/>
          <w:b/>
        </w:rPr>
        <w:t xml:space="preserve"> </w:t>
      </w:r>
      <w:proofErr w:type="gramEnd"/>
      <w:r w:rsidR="00EA2D87">
        <w:rPr>
          <w:rFonts w:ascii="Comic Sans MS" w:hAnsi="Comic Sans MS"/>
          <w:b/>
        </w:rPr>
        <w:t>……/4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Quand vous </w:t>
      </w:r>
      <w:r w:rsidR="00EA7A81" w:rsidRPr="00863506">
        <w:rPr>
          <w:rFonts w:ascii="Comic Sans MS" w:hAnsi="Comic Sans MS"/>
        </w:rPr>
        <w:t>êtes</w:t>
      </w:r>
      <w:r w:rsidRPr="00863506">
        <w:rPr>
          <w:rFonts w:ascii="Comic Sans MS" w:hAnsi="Comic Sans MS"/>
        </w:rPr>
        <w:t xml:space="preserve"> invités chez des Français, vous devez apporter des gâteaux.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devez vous excuser si vous n’arrivez pas à l’heure.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Quand on vous </w:t>
      </w:r>
      <w:r w:rsidR="00EA7A81" w:rsidRPr="00863506">
        <w:rPr>
          <w:rFonts w:ascii="Comic Sans MS" w:hAnsi="Comic Sans MS"/>
        </w:rPr>
        <w:t>présente</w:t>
      </w:r>
      <w:r w:rsidRPr="00863506">
        <w:rPr>
          <w:rFonts w:ascii="Comic Sans MS" w:hAnsi="Comic Sans MS"/>
        </w:rPr>
        <w:t xml:space="preserve"> quelqu’un vous dites « Salut »</w:t>
      </w:r>
      <w:r w:rsidR="00EA7A81">
        <w:rPr>
          <w:rFonts w:ascii="Comic Sans MS" w:hAnsi="Comic Sans MS"/>
        </w:rPr>
        <w:t>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Les hommes doivent se lever pour dire bonjour au</w:t>
      </w:r>
      <w:r w:rsidR="00EA7A81">
        <w:rPr>
          <w:rFonts w:ascii="Comic Sans MS" w:hAnsi="Comic Sans MS"/>
        </w:rPr>
        <w:t>x</w:t>
      </w:r>
      <w:r w:rsidRPr="00863506">
        <w:rPr>
          <w:rFonts w:ascii="Comic Sans MS" w:hAnsi="Comic Sans MS"/>
        </w:rPr>
        <w:t xml:space="preserve"> dames</w:t>
      </w:r>
      <w:r w:rsidR="00EA7A81">
        <w:rPr>
          <w:rFonts w:ascii="Comic Sans MS" w:hAnsi="Comic Sans MS"/>
        </w:rPr>
        <w:t>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pouvez fumer à table quand vous voulez</w:t>
      </w:r>
      <w:r w:rsidR="00EA7A81">
        <w:rPr>
          <w:rFonts w:ascii="Comic Sans MS" w:hAnsi="Comic Sans MS"/>
        </w:rPr>
        <w:t>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Quand vous avez faim, vous pouvez manger</w:t>
      </w:r>
      <w:r w:rsidR="00EA7A81">
        <w:rPr>
          <w:rFonts w:ascii="Comic Sans MS" w:hAnsi="Comic Sans MS"/>
        </w:rPr>
        <w:t>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Vous ne pouvez pas dormir </w:t>
      </w:r>
      <w:r w:rsidR="00EA7A81" w:rsidRPr="00863506">
        <w:rPr>
          <w:rFonts w:ascii="Comic Sans MS" w:hAnsi="Comic Sans MS"/>
        </w:rPr>
        <w:t>pendant</w:t>
      </w:r>
      <w:r w:rsidRPr="00863506">
        <w:rPr>
          <w:rFonts w:ascii="Comic Sans MS" w:hAnsi="Comic Sans MS"/>
        </w:rPr>
        <w:t xml:space="preserve"> la soirée.</w:t>
      </w:r>
    </w:p>
    <w:p w:rsidR="00517963" w:rsidRPr="00863506" w:rsidRDefault="00517963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Vous devez dire merci à la fin de la soirée.</w:t>
      </w:r>
    </w:p>
    <w:p w:rsidR="009233F2" w:rsidRDefault="009233F2">
      <w:pPr>
        <w:rPr>
          <w:rFonts w:ascii="Comic Sans MS" w:hAnsi="Comic Sans MS"/>
        </w:rPr>
      </w:pPr>
    </w:p>
    <w:p w:rsidR="009439B6" w:rsidRPr="009439B6" w:rsidRDefault="009439B6" w:rsidP="00943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lastRenderedPageBreak/>
        <w:t>II/ Compréhension écrite …………</w:t>
      </w:r>
      <w:proofErr w:type="gramStart"/>
      <w:r w:rsidR="00DB09F4">
        <w:rPr>
          <w:rFonts w:ascii="Comic Sans MS" w:hAnsi="Comic Sans MS"/>
          <w:b/>
        </w:rPr>
        <w:t>./</w:t>
      </w:r>
      <w:proofErr w:type="gramEnd"/>
      <w:r w:rsidR="00DB09F4">
        <w:rPr>
          <w:rFonts w:ascii="Comic Sans MS" w:hAnsi="Comic Sans MS"/>
          <w:b/>
        </w:rPr>
        <w:t>20</w:t>
      </w:r>
    </w:p>
    <w:p w:rsidR="00186982" w:rsidRPr="00863506" w:rsidRDefault="009439B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205105</wp:posOffset>
                </wp:positionV>
                <wp:extent cx="2038350" cy="533400"/>
                <wp:effectExtent l="0" t="0" r="1905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A7A9E" id="Rectangle à coins arrondis 7" o:spid="_x0000_s1026" style="position:absolute;margin-left:294pt;margin-top:16.15pt;width:160.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" fillcolor="#5b9bd5 [3204]" strokecolor="#1f4d78 [1604]" strokeweight="1pt">
                <v:stroke joinstyle="miter"/>
              </v:roundrect>
            </w:pict>
          </mc:Fallback>
        </mc:AlternateContent>
      </w:r>
      <w:r w:rsidR="00186982" w:rsidRPr="00863506">
        <w:rPr>
          <w:rFonts w:ascii="Comic Sans MS" w:hAnsi="Comic Sans MS"/>
          <w:noProof/>
          <w:lang w:eastAsia="fr-FR"/>
        </w:rPr>
        <w:drawing>
          <wp:inline distT="0" distB="0" distL="0" distR="0">
            <wp:extent cx="6381750" cy="4991100"/>
            <wp:effectExtent l="0" t="0" r="0" b="0"/>
            <wp:docPr id="5" name="Image 5" descr="\\utbm.local\racine-dfs\rep_perso_personnel\adubuiss\Mes documents\Mes images\2015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tbm.local\racine-dfs\rep_perso_personnel\adubuiss\Mes documents\Mes images\2015-06-1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3930" cy="49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AB" w:rsidRPr="009439B6" w:rsidRDefault="009439B6">
      <w:pPr>
        <w:rPr>
          <w:rFonts w:ascii="Comic Sans MS" w:hAnsi="Comic Sans MS"/>
          <w:b/>
        </w:rPr>
      </w:pPr>
      <w:r w:rsidRPr="009439B6">
        <w:rPr>
          <w:rFonts w:ascii="Comic Sans MS" w:hAnsi="Comic Sans MS"/>
          <w:b/>
        </w:rPr>
        <w:t>…………</w:t>
      </w:r>
      <w:r w:rsidR="00DB09F4">
        <w:rPr>
          <w:rFonts w:ascii="Comic Sans MS" w:hAnsi="Comic Sans MS"/>
          <w:b/>
        </w:rPr>
        <w:t>/10</w:t>
      </w:r>
    </w:p>
    <w:p w:rsidR="00E16CAB" w:rsidRPr="009439B6" w:rsidRDefault="00E16CAB" w:rsidP="009439B6">
      <w:pPr>
        <w:pStyle w:val="Paragraphedeliste"/>
        <w:numPr>
          <w:ilvl w:val="0"/>
          <w:numId w:val="11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 qui sont ces annonces ?</w:t>
      </w:r>
      <w:r w:rsidR="009439B6">
        <w:rPr>
          <w:rFonts w:ascii="Comic Sans MS" w:hAnsi="Comic Sans MS"/>
        </w:rPr>
        <w:t xml:space="preserve"> ……………………………………………………………………….</w:t>
      </w:r>
      <w:r w:rsidR="00DB09F4">
        <w:rPr>
          <w:rFonts w:ascii="Comic Sans MS" w:hAnsi="Comic Sans MS"/>
        </w:rPr>
        <w:t>2</w:t>
      </w:r>
    </w:p>
    <w:p w:rsidR="00E16CAB" w:rsidRPr="009439B6" w:rsidRDefault="00E16CAB" w:rsidP="009439B6">
      <w:pPr>
        <w:pStyle w:val="Paragraphedeliste"/>
        <w:numPr>
          <w:ilvl w:val="0"/>
          <w:numId w:val="11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Complétez :</w:t>
      </w:r>
    </w:p>
    <w:p w:rsidR="00E16CAB" w:rsidRPr="00863506" w:rsidRDefault="00E16CAB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Si je veux aller au musée gratuitement,</w:t>
      </w:r>
      <w:r w:rsidR="009439B6">
        <w:rPr>
          <w:rFonts w:ascii="Comic Sans MS" w:hAnsi="Comic Sans MS"/>
        </w:rPr>
        <w:t xml:space="preserve"> ……………………………………………………………………</w:t>
      </w:r>
      <w:r w:rsidR="00DB09F4">
        <w:rPr>
          <w:rFonts w:ascii="Comic Sans MS" w:hAnsi="Comic Sans MS"/>
        </w:rPr>
        <w:t>…………………………………2</w:t>
      </w:r>
    </w:p>
    <w:p w:rsidR="00E16CAB" w:rsidRPr="00863506" w:rsidRDefault="00E16CAB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Si je veux aller au </w:t>
      </w:r>
      <w:r w:rsidR="009439B6" w:rsidRPr="00863506">
        <w:rPr>
          <w:rFonts w:ascii="Comic Sans MS" w:hAnsi="Comic Sans MS"/>
        </w:rPr>
        <w:t>théâtre</w:t>
      </w:r>
      <w:r w:rsidRPr="00863506">
        <w:rPr>
          <w:rFonts w:ascii="Comic Sans MS" w:hAnsi="Comic Sans MS"/>
        </w:rPr>
        <w:t xml:space="preserve"> gratuitement, </w:t>
      </w:r>
      <w:r w:rsidR="009439B6">
        <w:rPr>
          <w:rFonts w:ascii="Comic Sans MS" w:hAnsi="Comic Sans MS"/>
        </w:rPr>
        <w:t>……………………………………………………………………</w:t>
      </w:r>
      <w:r w:rsidR="00DB09F4">
        <w:rPr>
          <w:rFonts w:ascii="Comic Sans MS" w:hAnsi="Comic Sans MS"/>
        </w:rPr>
        <w:t>………………………………2</w:t>
      </w:r>
    </w:p>
    <w:p w:rsidR="00E16CAB" w:rsidRPr="00863506" w:rsidRDefault="00E16CAB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Si je veux </w:t>
      </w:r>
      <w:proofErr w:type="gramStart"/>
      <w:r w:rsidRPr="00863506">
        <w:rPr>
          <w:rFonts w:ascii="Comic Sans MS" w:hAnsi="Comic Sans MS"/>
        </w:rPr>
        <w:t>…………………………………………………………</w:t>
      </w:r>
      <w:r w:rsidR="00DB09F4">
        <w:rPr>
          <w:rFonts w:ascii="Comic Sans MS" w:hAnsi="Comic Sans MS"/>
        </w:rPr>
        <w:t>………………………………..</w:t>
      </w:r>
      <w:r w:rsidRPr="00863506">
        <w:rPr>
          <w:rFonts w:ascii="Comic Sans MS" w:hAnsi="Comic Sans MS"/>
        </w:rPr>
        <w:t>,</w:t>
      </w:r>
      <w:proofErr w:type="gramEnd"/>
      <w:r w:rsidRPr="00863506">
        <w:rPr>
          <w:rFonts w:ascii="Comic Sans MS" w:hAnsi="Comic Sans MS"/>
        </w:rPr>
        <w:t xml:space="preserve"> je vais à la salle 15 minutes avant</w:t>
      </w:r>
      <w:r w:rsidR="009439B6">
        <w:rPr>
          <w:rFonts w:ascii="Comic Sans MS" w:hAnsi="Comic Sans MS"/>
        </w:rPr>
        <w:t>.</w:t>
      </w:r>
      <w:r w:rsidR="00DB09F4">
        <w:rPr>
          <w:rFonts w:ascii="Comic Sans MS" w:hAnsi="Comic Sans MS"/>
        </w:rPr>
        <w:t xml:space="preserve"> 2</w:t>
      </w:r>
    </w:p>
    <w:p w:rsidR="00E16CAB" w:rsidRPr="00863506" w:rsidRDefault="00E16CAB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Je me rends au </w:t>
      </w:r>
      <w:r w:rsidR="009439B6" w:rsidRPr="00863506">
        <w:rPr>
          <w:rFonts w:ascii="Comic Sans MS" w:hAnsi="Comic Sans MS"/>
        </w:rPr>
        <w:t>kiosque</w:t>
      </w:r>
      <w:r w:rsidR="009439B6">
        <w:rPr>
          <w:rFonts w:ascii="Comic Sans MS" w:hAnsi="Comic Sans MS"/>
        </w:rPr>
        <w:t xml:space="preserve"> du quai </w:t>
      </w:r>
      <w:proofErr w:type="gramStart"/>
      <w:r w:rsidR="009439B6">
        <w:rPr>
          <w:rFonts w:ascii="Comic Sans MS" w:hAnsi="Comic Sans MS"/>
        </w:rPr>
        <w:t>B</w:t>
      </w:r>
      <w:r w:rsidRPr="00863506">
        <w:rPr>
          <w:rFonts w:ascii="Comic Sans MS" w:hAnsi="Comic Sans MS"/>
        </w:rPr>
        <w:t>ranly ,</w:t>
      </w:r>
      <w:proofErr w:type="gramEnd"/>
      <w:r w:rsidRPr="00863506">
        <w:rPr>
          <w:rFonts w:ascii="Comic Sans MS" w:hAnsi="Comic Sans MS"/>
        </w:rPr>
        <w:t xml:space="preserve"> si je ………………………………………………</w:t>
      </w:r>
      <w:r w:rsidR="00DB09F4">
        <w:rPr>
          <w:rFonts w:ascii="Comic Sans MS" w:hAnsi="Comic Sans MS"/>
        </w:rPr>
        <w:t>…………………………………………….2</w:t>
      </w:r>
    </w:p>
    <w:p w:rsidR="00186982" w:rsidRDefault="00186982">
      <w:pPr>
        <w:rPr>
          <w:rFonts w:ascii="Comic Sans MS" w:hAnsi="Comic Sans MS"/>
        </w:rPr>
      </w:pPr>
    </w:p>
    <w:p w:rsidR="009439B6" w:rsidRDefault="009439B6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9439B6" w:rsidRPr="00863506" w:rsidRDefault="009439B6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 wp14:anchorId="5AE6872E" wp14:editId="58DCE978">
            <wp:extent cx="6515100" cy="2685415"/>
            <wp:effectExtent l="0" t="0" r="0" b="635"/>
            <wp:docPr id="8" name="Image 8" descr="\\utbm.local\racine-dfs\rep_perso_personnel\adubuiss\Mes documents\Mes images\2015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tbm.local\racine-dfs\rep_perso_personnel\adubuiss\Mes documents\Mes images\2015-06-1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46145" r="15599" b="27794"/>
                    <a:stretch/>
                  </pic:blipFill>
                  <pic:spPr bwMode="auto">
                    <a:xfrm>
                      <a:off x="0" y="0"/>
                      <a:ext cx="6537435" cy="26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CAB" w:rsidRPr="009439B6" w:rsidRDefault="009439B6" w:rsidP="009439B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…………/6</w:t>
      </w:r>
    </w:p>
    <w:p w:rsidR="00364E5F" w:rsidRPr="009439B6" w:rsidRDefault="00364E5F" w:rsidP="009439B6">
      <w:pPr>
        <w:pStyle w:val="Paragraphedeliste"/>
        <w:numPr>
          <w:ilvl w:val="0"/>
          <w:numId w:val="12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 xml:space="preserve">Que </w:t>
      </w:r>
      <w:r w:rsidR="009439B6" w:rsidRPr="009439B6">
        <w:rPr>
          <w:rFonts w:ascii="Comic Sans MS" w:hAnsi="Comic Sans MS"/>
        </w:rPr>
        <w:t>signifie</w:t>
      </w:r>
      <w:r w:rsidRPr="009439B6">
        <w:rPr>
          <w:rFonts w:ascii="Comic Sans MS" w:hAnsi="Comic Sans MS"/>
        </w:rPr>
        <w:t xml:space="preserve"> « les heures de pointe » ?</w:t>
      </w:r>
      <w:r w:rsidR="009439B6">
        <w:rPr>
          <w:rFonts w:ascii="Comic Sans MS" w:hAnsi="Comic Sans MS"/>
        </w:rPr>
        <w:t>................................................................................</w:t>
      </w:r>
    </w:p>
    <w:p w:rsidR="009439B6" w:rsidRDefault="00364E5F" w:rsidP="009439B6">
      <w:pPr>
        <w:pStyle w:val="Paragraphedeliste"/>
        <w:numPr>
          <w:ilvl w:val="0"/>
          <w:numId w:val="12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Pourquoi Vincent préfère-t-il prendre le RER et le métro ?</w:t>
      </w:r>
    </w:p>
    <w:p w:rsidR="00364E5F" w:rsidRPr="009439B6" w:rsidRDefault="009439B6" w:rsidP="009439B6">
      <w:pPr>
        <w:ind w:left="360"/>
        <w:rPr>
          <w:rFonts w:ascii="Comic Sans MS" w:hAnsi="Comic Sans MS"/>
        </w:rPr>
      </w:pPr>
      <w:r w:rsidRPr="009439B6">
        <w:rPr>
          <w:rFonts w:ascii="Comic Sans MS" w:hAnsi="Comic Sans MS"/>
        </w:rPr>
        <w:t>............................................</w:t>
      </w:r>
      <w:r>
        <w:rPr>
          <w:rFonts w:ascii="Comic Sans MS" w:hAnsi="Comic Sans MS"/>
        </w:rPr>
        <w:t>...................................................................................................................</w:t>
      </w:r>
    </w:p>
    <w:p w:rsidR="00364E5F" w:rsidRDefault="00364E5F" w:rsidP="009439B6">
      <w:pPr>
        <w:pStyle w:val="Paragraphedeliste"/>
        <w:numPr>
          <w:ilvl w:val="0"/>
          <w:numId w:val="12"/>
        </w:numPr>
        <w:rPr>
          <w:rFonts w:ascii="Comic Sans MS" w:hAnsi="Comic Sans MS"/>
        </w:rPr>
      </w:pPr>
      <w:r w:rsidRPr="009439B6">
        <w:rPr>
          <w:rFonts w:ascii="Comic Sans MS" w:hAnsi="Comic Sans MS"/>
        </w:rPr>
        <w:t>Pourquoi Marine est-elle stressée ? Expliquez avec vos mots.</w:t>
      </w:r>
    </w:p>
    <w:p w:rsidR="009439B6" w:rsidRDefault="009439B6" w:rsidP="009439B6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………………………………………………………………………………………………………………………………………………………….</w:t>
      </w:r>
    </w:p>
    <w:p w:rsidR="00C44A6A" w:rsidRPr="009439B6" w:rsidRDefault="00C44A6A" w:rsidP="009439B6">
      <w:pPr>
        <w:ind w:left="360"/>
        <w:rPr>
          <w:rFonts w:ascii="Comic Sans MS" w:hAnsi="Comic Sans MS"/>
        </w:rPr>
      </w:pPr>
    </w:p>
    <w:p w:rsidR="008478AF" w:rsidRPr="00863506" w:rsidRDefault="00186982">
      <w:pPr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>
            <wp:extent cx="6353175" cy="2809875"/>
            <wp:effectExtent l="0" t="0" r="9525" b="9525"/>
            <wp:docPr id="6" name="Image 6" descr="\\utbm.local\racine-dfs\rep_perso_personnel\adubuiss\Mes documents\Mes images\2015-06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tbm.local\racine-dfs\rep_perso_personnel\adubuiss\Mes documents\Mes images\2015-06-13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3236" cy="28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A6A" w:rsidRPr="00C44A6A" w:rsidRDefault="00C44A6A" w:rsidP="00C44A6A">
      <w:pPr>
        <w:pStyle w:val="Paragraphedeliste"/>
        <w:numPr>
          <w:ilvl w:val="0"/>
          <w:numId w:val="13"/>
        </w:numPr>
        <w:rPr>
          <w:rFonts w:ascii="Comic Sans MS" w:hAnsi="Comic Sans MS"/>
          <w:b/>
        </w:rPr>
      </w:pPr>
      <w:r w:rsidRPr="00C44A6A">
        <w:rPr>
          <w:rFonts w:ascii="Comic Sans MS" w:hAnsi="Comic Sans MS"/>
          <w:b/>
        </w:rPr>
        <w:t>Vrai ? Faux ? On ne sait pas ? …………/4</w:t>
      </w:r>
    </w:p>
    <w:p w:rsidR="008478AF" w:rsidRPr="00C44A6A" w:rsidRDefault="00C91F2F" w:rsidP="00C44A6A">
      <w:pPr>
        <w:rPr>
          <w:rFonts w:ascii="Comic Sans MS" w:hAnsi="Comic Sans MS"/>
        </w:rPr>
      </w:pPr>
      <w:r w:rsidRPr="00C44A6A">
        <w:rPr>
          <w:rFonts w:ascii="Comic Sans MS" w:hAnsi="Comic Sans MS"/>
        </w:rPr>
        <w:t>Toulouse est une ville très vivante.</w:t>
      </w:r>
    </w:p>
    <w:p w:rsidR="00C91F2F" w:rsidRPr="00863506" w:rsidRDefault="00C91F2F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Nantes est une ville pas dangereuse</w:t>
      </w:r>
      <w:r w:rsidR="00C44A6A">
        <w:rPr>
          <w:rFonts w:ascii="Comic Sans MS" w:hAnsi="Comic Sans MS"/>
        </w:rPr>
        <w:t>.</w:t>
      </w:r>
    </w:p>
    <w:p w:rsidR="00C91F2F" w:rsidRPr="00863506" w:rsidRDefault="00C91F2F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 xml:space="preserve">Les Français préfèrent les villes du sud de la France pour s’y </w:t>
      </w:r>
      <w:r w:rsidR="00C44A6A" w:rsidRPr="00863506">
        <w:rPr>
          <w:rFonts w:ascii="Comic Sans MS" w:hAnsi="Comic Sans MS"/>
        </w:rPr>
        <w:t>installer</w:t>
      </w:r>
      <w:r w:rsidRPr="00863506">
        <w:rPr>
          <w:rFonts w:ascii="Comic Sans MS" w:hAnsi="Comic Sans MS"/>
        </w:rPr>
        <w:t>.</w:t>
      </w:r>
    </w:p>
    <w:p w:rsidR="00C91F2F" w:rsidRDefault="00C91F2F">
      <w:pPr>
        <w:rPr>
          <w:rFonts w:ascii="Comic Sans MS" w:hAnsi="Comic Sans MS"/>
        </w:rPr>
      </w:pPr>
      <w:r w:rsidRPr="00863506">
        <w:rPr>
          <w:rFonts w:ascii="Comic Sans MS" w:hAnsi="Comic Sans MS"/>
        </w:rPr>
        <w:t>Il y a beaucoup plus de Parisiens qui veulent partir que de Parisiens qui veulent rester à Paris</w:t>
      </w:r>
      <w:r w:rsidR="00C44A6A">
        <w:rPr>
          <w:rFonts w:ascii="Comic Sans MS" w:hAnsi="Comic Sans MS"/>
        </w:rPr>
        <w:t>.</w:t>
      </w:r>
    </w:p>
    <w:p w:rsidR="00DA6A21" w:rsidRDefault="00DA6A21">
      <w:pPr>
        <w:rPr>
          <w:rFonts w:ascii="Comic Sans MS" w:hAnsi="Comic Sans MS"/>
        </w:rPr>
      </w:pPr>
    </w:p>
    <w:p w:rsidR="00DA6A21" w:rsidRPr="008D0C3A" w:rsidRDefault="00DA6A21" w:rsidP="00951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t>III/LANGUE ……</w:t>
      </w:r>
      <w:r w:rsidR="008D0C3A">
        <w:rPr>
          <w:rFonts w:ascii="Comic Sans MS" w:hAnsi="Comic Sans MS"/>
          <w:b/>
        </w:rPr>
        <w:t xml:space="preserve"> /20</w:t>
      </w:r>
    </w:p>
    <w:p w:rsidR="008478AF" w:rsidRPr="008D0C3A" w:rsidRDefault="008478AF" w:rsidP="008478AF">
      <w:pPr>
        <w:pStyle w:val="Paragraphedeliste"/>
        <w:numPr>
          <w:ilvl w:val="0"/>
          <w:numId w:val="1"/>
        </w:numPr>
        <w:spacing w:after="200" w:line="276" w:lineRule="auto"/>
        <w:jc w:val="left"/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t xml:space="preserve">Complétez avec un </w:t>
      </w:r>
      <w:r w:rsidR="0027580E" w:rsidRPr="008D0C3A">
        <w:rPr>
          <w:rFonts w:ascii="Comic Sans MS" w:hAnsi="Comic Sans MS"/>
          <w:b/>
        </w:rPr>
        <w:t>démonstratif ou un possessif. /3</w:t>
      </w:r>
    </w:p>
    <w:p w:rsidR="008478AF" w:rsidRPr="008D0C3A" w:rsidRDefault="008478AF" w:rsidP="008478AF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1 Bonjour, vous connaissez …………. hôtel, quel est ………….nom ?</w:t>
      </w:r>
    </w:p>
    <w:p w:rsidR="008478AF" w:rsidRPr="008D0C3A" w:rsidRDefault="008478AF" w:rsidP="008478AF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2 Dans …………….. </w:t>
      </w:r>
      <w:proofErr w:type="gramStart"/>
      <w:r w:rsidRPr="008D0C3A">
        <w:rPr>
          <w:rFonts w:ascii="Comic Sans MS" w:hAnsi="Comic Sans MS"/>
        </w:rPr>
        <w:t>université</w:t>
      </w:r>
      <w:proofErr w:type="gramEnd"/>
      <w:r w:rsidRPr="008D0C3A">
        <w:rPr>
          <w:rFonts w:ascii="Comic Sans MS" w:hAnsi="Comic Sans MS"/>
        </w:rPr>
        <w:t xml:space="preserve"> il y a beaucoup d’étudiants que je connais.</w:t>
      </w:r>
    </w:p>
    <w:p w:rsidR="008478AF" w:rsidRPr="008D0C3A" w:rsidRDefault="008478AF" w:rsidP="008478AF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3Vous voyez ………….. </w:t>
      </w:r>
      <w:proofErr w:type="gramStart"/>
      <w:r w:rsidRPr="008D0C3A">
        <w:rPr>
          <w:rFonts w:ascii="Comic Sans MS" w:hAnsi="Comic Sans MS"/>
        </w:rPr>
        <w:t>rue</w:t>
      </w:r>
      <w:proofErr w:type="gramEnd"/>
      <w:r w:rsidRPr="008D0C3A">
        <w:rPr>
          <w:rFonts w:ascii="Comic Sans MS" w:hAnsi="Comic Sans MS"/>
        </w:rPr>
        <w:t> ? Comment s’appelle-t-elle ?</w:t>
      </w:r>
    </w:p>
    <w:p w:rsidR="008478AF" w:rsidRPr="008D0C3A" w:rsidRDefault="008478AF" w:rsidP="008478AF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4Quel est …………… numéro de téléphone ? </w:t>
      </w:r>
    </w:p>
    <w:p w:rsidR="008478AF" w:rsidRPr="008D0C3A" w:rsidRDefault="008D0C3A" w:rsidP="008D0C3A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="008478AF" w:rsidRPr="008D0C3A">
        <w:rPr>
          <w:rFonts w:ascii="Comic Sans MS" w:hAnsi="Comic Sans MS"/>
        </w:rPr>
        <w:t xml:space="preserve">Vous vivez chez …………….. </w:t>
      </w:r>
      <w:proofErr w:type="gramStart"/>
      <w:r w:rsidR="008478AF" w:rsidRPr="008D0C3A">
        <w:rPr>
          <w:rFonts w:ascii="Comic Sans MS" w:hAnsi="Comic Sans MS"/>
        </w:rPr>
        <w:t>parents</w:t>
      </w:r>
      <w:proofErr w:type="gramEnd"/>
      <w:r w:rsidR="008478AF" w:rsidRPr="008D0C3A">
        <w:rPr>
          <w:rFonts w:ascii="Comic Sans MS" w:hAnsi="Comic Sans MS"/>
        </w:rPr>
        <w:t> ?</w:t>
      </w:r>
    </w:p>
    <w:p w:rsidR="0027580E" w:rsidRPr="008D0C3A" w:rsidRDefault="0027580E" w:rsidP="008478AF">
      <w:pPr>
        <w:rPr>
          <w:rFonts w:ascii="Comic Sans MS" w:hAnsi="Comic Sans MS"/>
        </w:rPr>
      </w:pPr>
    </w:p>
    <w:p w:rsidR="000A3816" w:rsidRPr="008D0C3A" w:rsidRDefault="000A3816" w:rsidP="0027580E">
      <w:pPr>
        <w:pStyle w:val="Paragraphedeliste"/>
        <w:numPr>
          <w:ilvl w:val="0"/>
          <w:numId w:val="1"/>
        </w:numPr>
        <w:spacing w:after="200" w:line="276" w:lineRule="auto"/>
        <w:jc w:val="left"/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t>Répondez à la question en remplaçant l</w:t>
      </w:r>
      <w:r w:rsidR="0027580E" w:rsidRPr="008D0C3A">
        <w:rPr>
          <w:rFonts w:ascii="Comic Sans MS" w:hAnsi="Comic Sans MS"/>
          <w:b/>
        </w:rPr>
        <w:t xml:space="preserve">e mot souligné par un pronom. /5 (0.5  </w:t>
      </w:r>
      <w:proofErr w:type="spellStart"/>
      <w:r w:rsidR="0027580E" w:rsidRPr="008D0C3A">
        <w:rPr>
          <w:rFonts w:ascii="Comic Sans MS" w:hAnsi="Comic Sans MS"/>
          <w:b/>
        </w:rPr>
        <w:t>conju</w:t>
      </w:r>
      <w:proofErr w:type="spellEnd"/>
      <w:r w:rsidR="0027580E" w:rsidRPr="008D0C3A">
        <w:rPr>
          <w:rFonts w:ascii="Comic Sans MS" w:hAnsi="Comic Sans MS"/>
          <w:b/>
        </w:rPr>
        <w:t>, 0.5 par pronom)</w:t>
      </w:r>
    </w:p>
    <w:p w:rsidR="000A3816" w:rsidRPr="008D0C3A" w:rsidRDefault="000A3816" w:rsidP="000A3816">
      <w:pPr>
        <w:rPr>
          <w:rFonts w:ascii="Comic Sans MS" w:hAnsi="Comic Sans MS"/>
          <w:b/>
          <w:u w:val="single"/>
        </w:rPr>
      </w:pPr>
      <w:r w:rsidRPr="008D0C3A">
        <w:rPr>
          <w:rFonts w:ascii="Comic Sans MS" w:hAnsi="Comic Sans MS"/>
          <w:b/>
          <w:u w:val="single"/>
        </w:rPr>
        <w:t>EX : Tu connais Jacques ? Oui nous le connaissons.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Elle invite </w:t>
      </w:r>
      <w:r w:rsidRPr="008D0C3A">
        <w:rPr>
          <w:rFonts w:ascii="Comic Sans MS" w:hAnsi="Comic Sans MS"/>
          <w:u w:val="single"/>
        </w:rPr>
        <w:t>Marc </w:t>
      </w:r>
      <w:r w:rsidRPr="008D0C3A">
        <w:rPr>
          <w:rFonts w:ascii="Comic Sans MS" w:hAnsi="Comic Sans MS"/>
        </w:rPr>
        <w:t>? Oui elle ………………………………………..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Il quitte </w:t>
      </w:r>
      <w:r w:rsidRPr="008D0C3A">
        <w:rPr>
          <w:rFonts w:ascii="Comic Sans MS" w:hAnsi="Comic Sans MS"/>
          <w:u w:val="single"/>
        </w:rPr>
        <w:t>sa femme</w:t>
      </w:r>
      <w:r w:rsidRPr="008D0C3A">
        <w:rPr>
          <w:rFonts w:ascii="Comic Sans MS" w:hAnsi="Comic Sans MS"/>
        </w:rPr>
        <w:t> ? Oui il …………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Vous connaissez </w:t>
      </w:r>
      <w:r w:rsidRPr="008D0C3A">
        <w:rPr>
          <w:rFonts w:ascii="Comic Sans MS" w:hAnsi="Comic Sans MS"/>
          <w:u w:val="single"/>
        </w:rPr>
        <w:t>mes amis </w:t>
      </w:r>
      <w:r w:rsidRPr="008D0C3A">
        <w:rPr>
          <w:rFonts w:ascii="Comic Sans MS" w:hAnsi="Comic Sans MS"/>
        </w:rPr>
        <w:t>? Oui je ………</w:t>
      </w:r>
    </w:p>
    <w:p w:rsidR="0027580E" w:rsidRPr="008D0C3A" w:rsidRDefault="0027580E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Vous offrez un cadeau à Marie ? Oui nous ………………………………….</w:t>
      </w:r>
    </w:p>
    <w:p w:rsidR="0027580E" w:rsidRPr="008D0C3A" w:rsidRDefault="0027580E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Tu téléphones à tes parents ? Oui je ………………………………………………………</w:t>
      </w:r>
    </w:p>
    <w:p w:rsidR="008D0C3A" w:rsidRPr="008D0C3A" w:rsidRDefault="008D0C3A" w:rsidP="000A3816">
      <w:pPr>
        <w:rPr>
          <w:rFonts w:ascii="Comic Sans MS" w:hAnsi="Comic Sans MS"/>
        </w:rPr>
      </w:pPr>
    </w:p>
    <w:p w:rsidR="000A3816" w:rsidRPr="008D0C3A" w:rsidRDefault="008D0C3A" w:rsidP="008D0C3A">
      <w:pPr>
        <w:ind w:firstLine="708"/>
        <w:rPr>
          <w:rFonts w:ascii="Comic Sans MS" w:hAnsi="Comic Sans MS"/>
          <w:b/>
        </w:rPr>
      </w:pPr>
      <w:r w:rsidRPr="008D0C3A">
        <w:rPr>
          <w:rFonts w:ascii="Comic Sans MS" w:hAnsi="Comic Sans MS"/>
        </w:rPr>
        <w:t xml:space="preserve">3. </w:t>
      </w:r>
      <w:r w:rsidR="000A3816" w:rsidRPr="008D0C3A">
        <w:rPr>
          <w:rFonts w:ascii="Comic Sans MS" w:hAnsi="Comic Sans MS"/>
          <w:b/>
        </w:rPr>
        <w:t>Complétez ce texte ave</w:t>
      </w:r>
      <w:r w:rsidR="0027580E" w:rsidRPr="008D0C3A">
        <w:rPr>
          <w:rFonts w:ascii="Comic Sans MS" w:hAnsi="Comic Sans MS"/>
          <w:b/>
        </w:rPr>
        <w:t>c un verbe ou un mot</w:t>
      </w:r>
      <w:r w:rsidR="000A3816" w:rsidRPr="008D0C3A">
        <w:rPr>
          <w:rFonts w:ascii="Comic Sans MS" w:hAnsi="Comic Sans MS"/>
          <w:b/>
        </w:rPr>
        <w:t xml:space="preserve"> de direction. /4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-Pardon monsieur, je ………………….. </w:t>
      </w:r>
      <w:proofErr w:type="gramStart"/>
      <w:r w:rsidRPr="008D0C3A">
        <w:rPr>
          <w:rFonts w:ascii="Comic Sans MS" w:hAnsi="Comic Sans MS"/>
        </w:rPr>
        <w:t>la</w:t>
      </w:r>
      <w:proofErr w:type="gramEnd"/>
      <w:r w:rsidRPr="008D0C3A">
        <w:rPr>
          <w:rFonts w:ascii="Comic Sans MS" w:hAnsi="Comic Sans MS"/>
        </w:rPr>
        <w:t xml:space="preserve"> poste, s’il vous plait.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-La poste, alors c’est ………………………….. </w:t>
      </w:r>
      <w:proofErr w:type="gramStart"/>
      <w:r w:rsidRPr="008D0C3A">
        <w:rPr>
          <w:rFonts w:ascii="Comic Sans MS" w:hAnsi="Comic Sans MS"/>
        </w:rPr>
        <w:t>et</w:t>
      </w:r>
      <w:proofErr w:type="gramEnd"/>
      <w:r w:rsidRPr="008D0C3A">
        <w:rPr>
          <w:rFonts w:ascii="Comic Sans MS" w:hAnsi="Comic Sans MS"/>
        </w:rPr>
        <w:t xml:space="preserve"> la première rue ……………………..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lastRenderedPageBreak/>
        <w:t xml:space="preserve">  Il y a un pont, vous …………………………..le pont et vous ………………………. sur la place ……………….. </w:t>
      </w:r>
    </w:p>
    <w:p w:rsidR="000A3816" w:rsidRPr="008D0C3A" w:rsidRDefault="000A3816" w:rsidP="000A3816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 </w:t>
      </w:r>
      <w:proofErr w:type="gramStart"/>
      <w:r w:rsidRPr="008D0C3A">
        <w:rPr>
          <w:rFonts w:ascii="Comic Sans MS" w:hAnsi="Comic Sans MS"/>
        </w:rPr>
        <w:t>boucherie</w:t>
      </w:r>
      <w:proofErr w:type="gramEnd"/>
      <w:r w:rsidRPr="008D0C3A">
        <w:rPr>
          <w:rFonts w:ascii="Comic Sans MS" w:hAnsi="Comic Sans MS"/>
        </w:rPr>
        <w:t xml:space="preserve"> .Vous………………………………… la rue Vaugirard et vous y êtes c’est ………………………….. </w:t>
      </w:r>
      <w:proofErr w:type="gramStart"/>
      <w:r w:rsidRPr="008D0C3A">
        <w:rPr>
          <w:rFonts w:ascii="Comic Sans MS" w:hAnsi="Comic Sans MS"/>
        </w:rPr>
        <w:t>musée</w:t>
      </w:r>
      <w:proofErr w:type="gramEnd"/>
      <w:r w:rsidRPr="008D0C3A">
        <w:rPr>
          <w:rFonts w:ascii="Comic Sans MS" w:hAnsi="Comic Sans MS"/>
        </w:rPr>
        <w:t>.</w:t>
      </w:r>
    </w:p>
    <w:p w:rsidR="008478AF" w:rsidRPr="008D0C3A" w:rsidRDefault="008478AF" w:rsidP="008478AF">
      <w:pPr>
        <w:rPr>
          <w:rFonts w:ascii="Comic Sans MS" w:hAnsi="Comic Sans MS"/>
        </w:rPr>
      </w:pPr>
    </w:p>
    <w:p w:rsidR="000A3816" w:rsidRPr="008D0C3A" w:rsidRDefault="000A3816" w:rsidP="000A3816">
      <w:pPr>
        <w:rPr>
          <w:rFonts w:ascii="Comic Sans MS" w:hAnsi="Comic Sans MS"/>
        </w:rPr>
      </w:pPr>
    </w:p>
    <w:p w:rsidR="0004369B" w:rsidRPr="008D0C3A" w:rsidRDefault="0004369B" w:rsidP="008D0C3A">
      <w:pPr>
        <w:pStyle w:val="Paragraphedeliste"/>
        <w:numPr>
          <w:ilvl w:val="0"/>
          <w:numId w:val="7"/>
        </w:numPr>
        <w:spacing w:after="200" w:line="276" w:lineRule="auto"/>
        <w:jc w:val="left"/>
        <w:rPr>
          <w:rFonts w:ascii="Comic Sans MS" w:hAnsi="Comic Sans MS" w:cs="Arial"/>
          <w:b/>
        </w:rPr>
      </w:pPr>
      <w:r w:rsidRPr="008D0C3A">
        <w:rPr>
          <w:rFonts w:ascii="Comic Sans MS" w:hAnsi="Comic Sans MS" w:cs="Arial"/>
          <w:b/>
        </w:rPr>
        <w:t>Complétez avec un verbe au présent. Attention, n’utilisez</w:t>
      </w:r>
      <w:r w:rsidR="008D0C3A" w:rsidRPr="008D0C3A">
        <w:rPr>
          <w:rFonts w:ascii="Comic Sans MS" w:hAnsi="Comic Sans MS" w:cs="Arial"/>
          <w:b/>
        </w:rPr>
        <w:t xml:space="preserve"> pas deux fois le même verbe ! /6</w:t>
      </w:r>
    </w:p>
    <w:p w:rsidR="0004369B" w:rsidRPr="008D0C3A" w:rsidRDefault="0004369B" w:rsidP="0004369B">
      <w:pPr>
        <w:pStyle w:val="Paragraphedeliste"/>
        <w:rPr>
          <w:rFonts w:ascii="Comic Sans MS" w:hAnsi="Comic Sans MS" w:cs="Arial"/>
          <w:i/>
          <w:u w:val="single"/>
        </w:rPr>
      </w:pPr>
      <w:r w:rsidRPr="008D0C3A">
        <w:rPr>
          <w:rFonts w:ascii="Comic Sans MS" w:hAnsi="Comic Sans MS" w:cs="Arial"/>
          <w:i/>
          <w:u w:val="single"/>
        </w:rPr>
        <w:t>A .Conversation entre amis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Est-ce que tu ……………………………. la pizza au fromage ?</w:t>
      </w:r>
    </w:p>
    <w:p w:rsidR="0004369B" w:rsidRPr="008D0C3A" w:rsidRDefault="0004369B" w:rsidP="008D0C3A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Ah non, je ………………………………………… l</w:t>
      </w:r>
      <w:r w:rsidR="0027580E" w:rsidRPr="008D0C3A">
        <w:rPr>
          <w:rFonts w:ascii="Comic Sans MS" w:hAnsi="Comic Sans MS" w:cs="Arial"/>
        </w:rPr>
        <w:t>e fromage ! J(e)…………………………………. l</w:t>
      </w:r>
      <w:r w:rsidRPr="008D0C3A">
        <w:rPr>
          <w:rFonts w:ascii="Comic Sans MS" w:hAnsi="Comic Sans MS" w:cs="Arial"/>
        </w:rPr>
        <w:t>es pates !</w:t>
      </w:r>
    </w:p>
    <w:p w:rsidR="0004369B" w:rsidRPr="008D0C3A" w:rsidRDefault="0004369B" w:rsidP="0004369B">
      <w:pPr>
        <w:pStyle w:val="Paragraphedeliste"/>
        <w:numPr>
          <w:ilvl w:val="0"/>
          <w:numId w:val="5"/>
        </w:numPr>
        <w:spacing w:after="200" w:line="276" w:lineRule="auto"/>
        <w:jc w:val="left"/>
        <w:rPr>
          <w:rFonts w:ascii="Comic Sans MS" w:hAnsi="Comic Sans MS" w:cs="Arial"/>
          <w:i/>
          <w:u w:val="single"/>
        </w:rPr>
      </w:pPr>
      <w:r w:rsidRPr="008D0C3A">
        <w:rPr>
          <w:rFonts w:ascii="Comic Sans MS" w:hAnsi="Comic Sans MS" w:cs="Arial"/>
          <w:i/>
          <w:u w:val="single"/>
        </w:rPr>
        <w:t>Au restaurant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Bonjour Monsieur, vous avez choisi ? Je …………………….. vous conseiller ? Vous ……………………un menu ?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Non merci, je ……………… seulement prendre le plat du jour.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Très bien, le plat du jour …………………. une choucroute.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 xml:space="preserve">D’accord, je ……………………. ce plat ! 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 xml:space="preserve">Vous ………………………….un dessert ? 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Non merci.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Vous …………………………………… boire quelque chose ?</w:t>
      </w:r>
    </w:p>
    <w:p w:rsidR="0004369B" w:rsidRPr="008D0C3A" w:rsidRDefault="0004369B" w:rsidP="0004369B">
      <w:pPr>
        <w:pStyle w:val="Paragraphedeliste"/>
        <w:numPr>
          <w:ilvl w:val="0"/>
          <w:numId w:val="3"/>
        </w:numPr>
        <w:spacing w:after="200" w:line="276" w:lineRule="auto"/>
        <w:jc w:val="left"/>
        <w:rPr>
          <w:rFonts w:ascii="Comic Sans MS" w:hAnsi="Comic Sans MS" w:cs="Arial"/>
        </w:rPr>
      </w:pPr>
      <w:r w:rsidRPr="008D0C3A">
        <w:rPr>
          <w:rFonts w:ascii="Comic Sans MS" w:hAnsi="Comic Sans MS" w:cs="Arial"/>
        </w:rPr>
        <w:t>Une carafe d’eau.</w:t>
      </w:r>
    </w:p>
    <w:p w:rsidR="008D0C3A" w:rsidRPr="008D0C3A" w:rsidRDefault="008D0C3A" w:rsidP="008D0C3A">
      <w:pPr>
        <w:pStyle w:val="Paragraphedeliste"/>
        <w:numPr>
          <w:ilvl w:val="0"/>
          <w:numId w:val="5"/>
        </w:numPr>
        <w:rPr>
          <w:rFonts w:ascii="Comic Sans MS" w:hAnsi="Comic Sans MS"/>
          <w:i/>
          <w:u w:val="single"/>
        </w:rPr>
      </w:pPr>
      <w:r w:rsidRPr="008D0C3A">
        <w:rPr>
          <w:rFonts w:ascii="Comic Sans MS" w:hAnsi="Comic Sans MS"/>
          <w:i/>
          <w:u w:val="single"/>
        </w:rPr>
        <w:t>Les habitudes</w:t>
      </w:r>
    </w:p>
    <w:p w:rsidR="009233F2" w:rsidRPr="008D0C3A" w:rsidRDefault="0027580E" w:rsidP="008D0C3A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8D0C3A">
        <w:rPr>
          <w:rFonts w:ascii="Comic Sans MS" w:hAnsi="Comic Sans MS"/>
        </w:rPr>
        <w:t xml:space="preserve">A quelle heure tu …………………………………. </w:t>
      </w:r>
      <w:r w:rsidR="008D0C3A" w:rsidRPr="008D0C3A">
        <w:rPr>
          <w:rFonts w:ascii="Comic Sans MS" w:hAnsi="Comic Sans MS"/>
        </w:rPr>
        <w:t>d</w:t>
      </w:r>
      <w:r w:rsidRPr="008D0C3A">
        <w:rPr>
          <w:rFonts w:ascii="Comic Sans MS" w:hAnsi="Comic Sans MS"/>
        </w:rPr>
        <w:t>ans ton lit ?</w:t>
      </w:r>
    </w:p>
    <w:p w:rsidR="0027580E" w:rsidRPr="008D0C3A" w:rsidRDefault="0027580E" w:rsidP="008D0C3A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8D0C3A">
        <w:rPr>
          <w:rFonts w:ascii="Comic Sans MS" w:hAnsi="Comic Sans MS"/>
        </w:rPr>
        <w:t>A 22h mais je ne dors pas tout de suite, je ……………………</w:t>
      </w:r>
      <w:r w:rsidR="008D0C3A" w:rsidRPr="008D0C3A">
        <w:rPr>
          <w:rFonts w:ascii="Comic Sans MS" w:hAnsi="Comic Sans MS"/>
        </w:rPr>
        <w:t xml:space="preserve"> d’abord dans mon lit</w:t>
      </w:r>
      <w:r w:rsidRPr="008D0C3A">
        <w:rPr>
          <w:rFonts w:ascii="Comic Sans MS" w:hAnsi="Comic Sans MS"/>
        </w:rPr>
        <w:t>.</w:t>
      </w:r>
    </w:p>
    <w:p w:rsidR="0027580E" w:rsidRPr="008D0C3A" w:rsidRDefault="0027580E">
      <w:pPr>
        <w:rPr>
          <w:rFonts w:ascii="Comic Sans MS" w:hAnsi="Comic Sans MS"/>
        </w:rPr>
      </w:pPr>
      <w:r w:rsidRPr="008D0C3A">
        <w:rPr>
          <w:rFonts w:ascii="Comic Sans MS" w:hAnsi="Comic Sans MS"/>
        </w:rPr>
        <w:t>Et le lendemain matin je ……………………. A 6h !</w:t>
      </w:r>
    </w:p>
    <w:p w:rsidR="009233F2" w:rsidRPr="008D0C3A" w:rsidRDefault="008D0C3A" w:rsidP="008D0C3A">
      <w:pPr>
        <w:pStyle w:val="Paragraphedeliste"/>
        <w:numPr>
          <w:ilvl w:val="0"/>
          <w:numId w:val="7"/>
        </w:numPr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t>Trouvez 4</w:t>
      </w:r>
      <w:r w:rsidR="009233F2" w:rsidRPr="008D0C3A">
        <w:rPr>
          <w:rFonts w:ascii="Comic Sans MS" w:hAnsi="Comic Sans MS"/>
          <w:b/>
        </w:rPr>
        <w:t xml:space="preserve"> mots :</w:t>
      </w:r>
      <w:r w:rsidRPr="008D0C3A">
        <w:rPr>
          <w:rFonts w:ascii="Comic Sans MS" w:hAnsi="Comic Sans MS"/>
          <w:b/>
        </w:rPr>
        <w:t xml:space="preserve"> /2</w:t>
      </w:r>
    </w:p>
    <w:p w:rsidR="009233F2" w:rsidRPr="00863506" w:rsidRDefault="009233F2" w:rsidP="00951121">
      <w:pPr>
        <w:jc w:val="center"/>
        <w:rPr>
          <w:rFonts w:ascii="Comic Sans MS" w:hAnsi="Comic Sans MS"/>
        </w:rPr>
      </w:pPr>
      <w:r w:rsidRPr="00863506">
        <w:rPr>
          <w:rFonts w:ascii="Comic Sans MS" w:hAnsi="Comic Sans MS"/>
          <w:noProof/>
          <w:lang w:eastAsia="fr-FR"/>
        </w:rPr>
        <w:drawing>
          <wp:inline distT="0" distB="0" distL="0" distR="0">
            <wp:extent cx="5295265" cy="2428875"/>
            <wp:effectExtent l="0" t="0" r="635" b="9525"/>
            <wp:docPr id="3" name="Image 3" descr="\\utbm.local\racine-dfs\rep_perso_personnel\adubuiss\Mes documents\Mes images\2015-06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tbm.local\racine-dfs\rep_perso_personnel\adubuiss\Mes documents\Mes images\2015-06-13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6148" r="2843" b="6030"/>
                    <a:stretch/>
                  </pic:blipFill>
                  <pic:spPr bwMode="auto">
                    <a:xfrm>
                      <a:off x="0" y="0"/>
                      <a:ext cx="5316894" cy="24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3F2" w:rsidRPr="00863506" w:rsidRDefault="009233F2">
      <w:pPr>
        <w:rPr>
          <w:rFonts w:ascii="Comic Sans MS" w:hAnsi="Comic Sans MS"/>
        </w:rPr>
      </w:pPr>
    </w:p>
    <w:p w:rsidR="000A3816" w:rsidRDefault="000A3816">
      <w:pPr>
        <w:rPr>
          <w:rFonts w:ascii="Comic Sans MS" w:hAnsi="Comic Sans MS"/>
        </w:rPr>
      </w:pPr>
    </w:p>
    <w:p w:rsidR="000A3816" w:rsidRDefault="000A3816" w:rsidP="000A3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IV/ Expression écrite ………………../20</w:t>
      </w:r>
    </w:p>
    <w:p w:rsidR="0027580E" w:rsidRPr="000A3816" w:rsidRDefault="008D0C3A" w:rsidP="0027580E">
      <w:pPr>
        <w:numPr>
          <w:ilvl w:val="0"/>
          <w:numId w:val="2"/>
        </w:numPr>
        <w:spacing w:after="200" w:line="276" w:lineRule="auto"/>
        <w:contextualSpacing/>
        <w:jc w:val="lef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Faites des comparaisons : /4</w:t>
      </w:r>
    </w:p>
    <w:p w:rsidR="0027580E" w:rsidRPr="000A3816" w:rsidRDefault="0027580E" w:rsidP="0027580E">
      <w:pPr>
        <w:rPr>
          <w:rFonts w:ascii="Comic Sans MS" w:hAnsi="Comic Sans MS"/>
        </w:rPr>
      </w:pPr>
      <w:r w:rsidRPr="000A3816">
        <w:rPr>
          <w:rFonts w:ascii="Comic Sans MS" w:hAnsi="Comic Sans MS"/>
        </w:rPr>
        <w:t>Utilisez une comparaison pour comparer votre ville et Belfort.</w:t>
      </w:r>
    </w:p>
    <w:p w:rsidR="0027580E" w:rsidRDefault="0027580E" w:rsidP="0027580E">
      <w:pPr>
        <w:rPr>
          <w:rFonts w:ascii="Comic Sans MS" w:hAnsi="Comic Sans MS"/>
        </w:rPr>
      </w:pPr>
    </w:p>
    <w:p w:rsidR="002F795C" w:rsidRPr="000A3816" w:rsidRDefault="002F795C" w:rsidP="0027580E">
      <w:pPr>
        <w:rPr>
          <w:rFonts w:ascii="Comic Sans MS" w:hAnsi="Comic Sans MS"/>
        </w:rPr>
      </w:pPr>
      <w:bookmarkStart w:id="0" w:name="_GoBack"/>
      <w:bookmarkEnd w:id="0"/>
    </w:p>
    <w:p w:rsidR="0027580E" w:rsidRPr="000A3816" w:rsidRDefault="0027580E" w:rsidP="0027580E">
      <w:pPr>
        <w:rPr>
          <w:rFonts w:ascii="Comic Sans MS" w:hAnsi="Comic Sans MS"/>
        </w:rPr>
      </w:pPr>
      <w:r w:rsidRPr="000A3816">
        <w:rPr>
          <w:rFonts w:ascii="Comic Sans MS" w:hAnsi="Comic Sans MS"/>
        </w:rPr>
        <w:t>Une comparaison pour comparer votre pays et La France.</w:t>
      </w:r>
    </w:p>
    <w:p w:rsidR="0027580E" w:rsidRPr="000A3816" w:rsidRDefault="0027580E" w:rsidP="0027580E">
      <w:pPr>
        <w:rPr>
          <w:rFonts w:ascii="Comic Sans MS" w:hAnsi="Comic Sans MS"/>
        </w:rPr>
      </w:pPr>
    </w:p>
    <w:p w:rsidR="008D0C3A" w:rsidRDefault="008D0C3A" w:rsidP="000A3816">
      <w:pPr>
        <w:rPr>
          <w:rFonts w:ascii="Comic Sans MS" w:hAnsi="Comic Sans MS"/>
          <w:b/>
        </w:rPr>
      </w:pPr>
    </w:p>
    <w:p w:rsidR="000A3816" w:rsidRPr="008D0C3A" w:rsidRDefault="000A3816" w:rsidP="008D0C3A">
      <w:pPr>
        <w:pStyle w:val="Paragraphedeliste"/>
        <w:numPr>
          <w:ilvl w:val="0"/>
          <w:numId w:val="2"/>
        </w:numPr>
        <w:rPr>
          <w:rFonts w:ascii="Comic Sans MS" w:hAnsi="Comic Sans MS"/>
          <w:b/>
        </w:rPr>
      </w:pPr>
      <w:r w:rsidRPr="008D0C3A">
        <w:rPr>
          <w:rFonts w:ascii="Comic Sans MS" w:hAnsi="Comic Sans MS"/>
          <w:b/>
        </w:rPr>
        <w:lastRenderedPageBreak/>
        <w:t>Vous écrivez un mail à plusieurs amis pour les inviter chez vous pour une occasion très précise : pour fêter quelque chose !</w:t>
      </w:r>
      <w:r w:rsidR="008D0C3A">
        <w:rPr>
          <w:rFonts w:ascii="Comic Sans MS" w:hAnsi="Comic Sans MS"/>
          <w:b/>
        </w:rPr>
        <w:t xml:space="preserve"> /16</w:t>
      </w:r>
    </w:p>
    <w:p w:rsidR="000A3816" w:rsidRPr="0095493E" w:rsidRDefault="000A3816" w:rsidP="000A3816">
      <w:pPr>
        <w:rPr>
          <w:rFonts w:ascii="Comic Sans MS" w:hAnsi="Comic Sans MS"/>
          <w:b/>
        </w:rPr>
      </w:pPr>
      <w:r w:rsidRPr="0095493E">
        <w:rPr>
          <w:rFonts w:ascii="Comic Sans MS" w:hAnsi="Comic Sans MS"/>
          <w:b/>
        </w:rPr>
        <w:t>Vous précisez l’occasion, vous leur donnez toutes les indications nécessaires : horaire, lieu de rendez-vous (expliquez où se trouve votre appartement), nombre de personnes, type de soirée. Vous leur demandez d’apporter une participation. Vous proposez enfin une sortie après la soirée.</w:t>
      </w:r>
    </w:p>
    <w:p w:rsidR="000A3816" w:rsidRDefault="000A3816" w:rsidP="000A381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Environ </w:t>
      </w:r>
      <w:r w:rsidRPr="0095493E">
        <w:rPr>
          <w:rFonts w:ascii="Comic Sans MS" w:hAnsi="Comic Sans MS"/>
          <w:b/>
        </w:rPr>
        <w:t>10 lignes.</w:t>
      </w:r>
    </w:p>
    <w:p w:rsidR="000A3816" w:rsidRDefault="000A3816" w:rsidP="000A381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95493E">
        <w:rPr>
          <w:rFonts w:ascii="Comic Sans MS" w:hAnsi="Comic Sans MS"/>
          <w:b/>
        </w:rPr>
        <w:t xml:space="preserve"> </w:t>
      </w:r>
    </w:p>
    <w:p w:rsidR="000A3816" w:rsidRPr="00863506" w:rsidRDefault="000A3816">
      <w:pPr>
        <w:rPr>
          <w:rFonts w:ascii="Comic Sans MS" w:hAnsi="Comic Sans MS"/>
        </w:rPr>
      </w:pPr>
    </w:p>
    <w:sectPr w:rsidR="000A3816" w:rsidRPr="00863506" w:rsidSect="00D749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4D5"/>
    <w:multiLevelType w:val="hybridMultilevel"/>
    <w:tmpl w:val="57CC8A56"/>
    <w:lvl w:ilvl="0" w:tplc="1AE078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8C0A07"/>
    <w:multiLevelType w:val="hybridMultilevel"/>
    <w:tmpl w:val="B1D4872E"/>
    <w:lvl w:ilvl="0" w:tplc="040C0015">
      <w:start w:val="2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AC71FED"/>
    <w:multiLevelType w:val="hybridMultilevel"/>
    <w:tmpl w:val="1A5229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F76A3"/>
    <w:multiLevelType w:val="hybridMultilevel"/>
    <w:tmpl w:val="4DA65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91FF9"/>
    <w:multiLevelType w:val="hybridMultilevel"/>
    <w:tmpl w:val="47AC0A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F427B"/>
    <w:multiLevelType w:val="hybridMultilevel"/>
    <w:tmpl w:val="5664A878"/>
    <w:lvl w:ilvl="0" w:tplc="A57E7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C05773"/>
    <w:multiLevelType w:val="hybridMultilevel"/>
    <w:tmpl w:val="2EF49C9A"/>
    <w:lvl w:ilvl="0" w:tplc="46A0E0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46B42"/>
    <w:multiLevelType w:val="hybridMultilevel"/>
    <w:tmpl w:val="023C1D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E110B"/>
    <w:multiLevelType w:val="hybridMultilevel"/>
    <w:tmpl w:val="DF4ACF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785DC3"/>
    <w:multiLevelType w:val="hybridMultilevel"/>
    <w:tmpl w:val="F6583770"/>
    <w:lvl w:ilvl="0" w:tplc="FD5ECDC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B307EA"/>
    <w:multiLevelType w:val="hybridMultilevel"/>
    <w:tmpl w:val="7FBA98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CD1EF5"/>
    <w:multiLevelType w:val="hybridMultilevel"/>
    <w:tmpl w:val="309EA518"/>
    <w:lvl w:ilvl="0" w:tplc="2E1A2C0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084F96"/>
    <w:multiLevelType w:val="hybridMultilevel"/>
    <w:tmpl w:val="05D8A0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9"/>
  </w:num>
  <w:num w:numId="7">
    <w:abstractNumId w:val="0"/>
  </w:num>
  <w:num w:numId="8">
    <w:abstractNumId w:val="11"/>
  </w:num>
  <w:num w:numId="9">
    <w:abstractNumId w:val="4"/>
  </w:num>
  <w:num w:numId="10">
    <w:abstractNumId w:val="10"/>
  </w:num>
  <w:num w:numId="11">
    <w:abstractNumId w:val="7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963"/>
    <w:rsid w:val="00002C79"/>
    <w:rsid w:val="0004369B"/>
    <w:rsid w:val="000A3816"/>
    <w:rsid w:val="001811D8"/>
    <w:rsid w:val="00186982"/>
    <w:rsid w:val="001F59E2"/>
    <w:rsid w:val="00261B15"/>
    <w:rsid w:val="0027580E"/>
    <w:rsid w:val="002F795C"/>
    <w:rsid w:val="00300004"/>
    <w:rsid w:val="00364E5F"/>
    <w:rsid w:val="00517963"/>
    <w:rsid w:val="0076384F"/>
    <w:rsid w:val="008478AF"/>
    <w:rsid w:val="00863506"/>
    <w:rsid w:val="008D0C3A"/>
    <w:rsid w:val="009233F2"/>
    <w:rsid w:val="009439B6"/>
    <w:rsid w:val="00951121"/>
    <w:rsid w:val="00C44A6A"/>
    <w:rsid w:val="00C91F2F"/>
    <w:rsid w:val="00D749C9"/>
    <w:rsid w:val="00DA6A21"/>
    <w:rsid w:val="00DB09F4"/>
    <w:rsid w:val="00E16CAB"/>
    <w:rsid w:val="00E907F2"/>
    <w:rsid w:val="00EA2D87"/>
    <w:rsid w:val="00EA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10072-1456-45C6-937B-D8ED8C54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47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910419F9</Template>
  <TotalTime>0</TotalTime>
  <Pages>5</Pages>
  <Words>873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UTBM</Company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Dubuisson Jouffroy</dc:creator>
  <cp:keywords/>
  <dc:description/>
  <cp:lastModifiedBy>Aude Dubuisson Jouffroy</cp:lastModifiedBy>
  <cp:revision>2</cp:revision>
  <dcterms:created xsi:type="dcterms:W3CDTF">2015-06-15T09:54:00Z</dcterms:created>
  <dcterms:modified xsi:type="dcterms:W3CDTF">2015-06-15T09:54:00Z</dcterms:modified>
</cp:coreProperties>
</file>