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84A7FD" w14:textId="77777777" w:rsidR="00414D22" w:rsidRDefault="00414D22" w:rsidP="00414D22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bookmarkStart w:id="0" w:name="_GoBack"/>
      <w:bookmarkEnd w:id="0"/>
      <w:r>
        <w:rPr>
          <w:rFonts w:ascii="Comic Sans MS" w:hAnsi="Comic Sans MS" w:cs="Comic Sans MS"/>
          <w:color w:val="000000"/>
        </w:rPr>
        <w:t>Nom Prénom :……………………………</w:t>
      </w:r>
    </w:p>
    <w:p w14:paraId="5A2D8467" w14:textId="77777777" w:rsidR="00414D22" w:rsidRDefault="00414D22" w:rsidP="00414D22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TOTAL : ………………….</w:t>
      </w:r>
    </w:p>
    <w:p w14:paraId="1F3D480D" w14:textId="77777777" w:rsidR="00414D22" w:rsidRPr="00EC794A" w:rsidRDefault="00414D22" w:rsidP="00414D2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color w:val="000000"/>
        </w:rPr>
      </w:pPr>
      <w:r w:rsidRPr="00EC794A">
        <w:rPr>
          <w:rFonts w:ascii="Comic Sans MS" w:hAnsi="Comic Sans MS" w:cs="Comic Sans MS"/>
          <w:b/>
          <w:bCs/>
          <w:color w:val="000000"/>
        </w:rPr>
        <w:t xml:space="preserve">LF71 Examen final </w:t>
      </w:r>
    </w:p>
    <w:p w14:paraId="0D01CC07" w14:textId="77777777" w:rsidR="00414D22" w:rsidRPr="00EC794A" w:rsidRDefault="00414D22" w:rsidP="00414D2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color w:val="000000"/>
        </w:rPr>
      </w:pPr>
      <w:r>
        <w:rPr>
          <w:rFonts w:ascii="Comic Sans MS" w:hAnsi="Comic Sans MS" w:cs="Comic Sans MS"/>
          <w:b/>
          <w:bCs/>
          <w:color w:val="000000"/>
        </w:rPr>
        <w:t>juin</w:t>
      </w:r>
      <w:r w:rsidRPr="00EC794A">
        <w:rPr>
          <w:rFonts w:ascii="Comic Sans MS" w:hAnsi="Comic Sans MS" w:cs="Comic Sans MS"/>
          <w:b/>
          <w:bCs/>
          <w:color w:val="000000"/>
        </w:rPr>
        <w:t xml:space="preserve"> 2018</w:t>
      </w:r>
    </w:p>
    <w:p w14:paraId="0BD9D6AD" w14:textId="77777777" w:rsidR="004D7DEF" w:rsidRDefault="004D7DEF" w:rsidP="00414D22">
      <w:pPr>
        <w:rPr>
          <w:rFonts w:ascii="Comic Sans MS" w:hAnsi="Comic Sans MS"/>
          <w:b/>
        </w:rPr>
      </w:pPr>
    </w:p>
    <w:p w14:paraId="18FCEFF4" w14:textId="01FC0465" w:rsidR="00414D22" w:rsidRPr="004D7DEF" w:rsidRDefault="00414D22" w:rsidP="004D7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4"/>
          <w:szCs w:val="24"/>
        </w:rPr>
      </w:pPr>
      <w:r w:rsidRPr="004D7DEF">
        <w:rPr>
          <w:rFonts w:ascii="Comic Sans MS" w:hAnsi="Comic Sans MS"/>
          <w:b/>
          <w:sz w:val="24"/>
          <w:szCs w:val="24"/>
        </w:rPr>
        <w:t>I</w:t>
      </w:r>
      <w:r w:rsidR="004D7DEF" w:rsidRPr="004D7DEF">
        <w:rPr>
          <w:rFonts w:ascii="Comic Sans MS" w:hAnsi="Comic Sans MS"/>
          <w:b/>
          <w:sz w:val="24"/>
          <w:szCs w:val="24"/>
        </w:rPr>
        <w:t>/</w:t>
      </w:r>
      <w:r w:rsidRPr="004D7DEF">
        <w:rPr>
          <w:rFonts w:ascii="Comic Sans MS" w:hAnsi="Comic Sans MS"/>
          <w:b/>
          <w:sz w:val="24"/>
          <w:szCs w:val="24"/>
        </w:rPr>
        <w:t xml:space="preserve"> Compréhension orale</w:t>
      </w:r>
    </w:p>
    <w:p w14:paraId="3A8E1B17" w14:textId="77777777" w:rsidR="00414D22" w:rsidRDefault="00414D22" w:rsidP="00414D22">
      <w:pPr>
        <w:rPr>
          <w:rFonts w:ascii="Comic Sans MS" w:hAnsi="Comic Sans MS"/>
          <w:b/>
        </w:rPr>
      </w:pPr>
    </w:p>
    <w:p w14:paraId="78B204B6" w14:textId="77777777" w:rsidR="00414D22" w:rsidRPr="00D749C9" w:rsidRDefault="00414D22" w:rsidP="00414D22">
      <w:pPr>
        <w:rPr>
          <w:rFonts w:ascii="Comic Sans MS" w:hAnsi="Comic Sans MS"/>
          <w:b/>
        </w:rPr>
      </w:pPr>
      <w:r w:rsidRPr="00D749C9">
        <w:rPr>
          <w:rFonts w:ascii="Comic Sans MS" w:hAnsi="Comic Sans MS"/>
          <w:b/>
        </w:rPr>
        <w:t xml:space="preserve"> DOCUMENT 2 co 1 p32</w:t>
      </w:r>
      <w:r>
        <w:rPr>
          <w:rFonts w:ascii="Comic Sans MS" w:hAnsi="Comic Sans MS"/>
          <w:b/>
        </w:rPr>
        <w:t xml:space="preserve"> piste 22</w:t>
      </w:r>
    </w:p>
    <w:p w14:paraId="606BC5A2" w14:textId="77777777" w:rsidR="00414D22" w:rsidRPr="00EA2D87" w:rsidRDefault="00414D22" w:rsidP="00414D22">
      <w:pPr>
        <w:rPr>
          <w:rFonts w:ascii="Comic Sans MS" w:hAnsi="Comic Sans MS"/>
          <w:b/>
        </w:rPr>
      </w:pPr>
      <w:r w:rsidRPr="00EA2D87">
        <w:rPr>
          <w:rFonts w:ascii="Comic Sans MS" w:hAnsi="Comic Sans MS"/>
          <w:b/>
        </w:rPr>
        <w:t>1</w:t>
      </w:r>
      <w:r>
        <w:rPr>
          <w:rFonts w:ascii="Comic Sans MS" w:hAnsi="Comic Sans MS"/>
          <w:b/>
        </w:rPr>
        <w:t>……/2</w:t>
      </w:r>
    </w:p>
    <w:p w14:paraId="2189BA16" w14:textId="77777777" w:rsidR="00414D22" w:rsidRPr="00863506" w:rsidRDefault="00414D22" w:rsidP="00414D22">
      <w:pPr>
        <w:rPr>
          <w:rFonts w:ascii="Comic Sans MS" w:hAnsi="Comic Sans MS"/>
        </w:rPr>
      </w:pPr>
      <w:r w:rsidRPr="00863506">
        <w:rPr>
          <w:rFonts w:ascii="Comic Sans MS" w:hAnsi="Comic Sans MS"/>
          <w:noProof/>
          <w:lang w:eastAsia="fr-FR"/>
        </w:rPr>
        <w:drawing>
          <wp:inline distT="0" distB="0" distL="0" distR="0" wp14:anchorId="293995D3" wp14:editId="21359419">
            <wp:extent cx="6562725" cy="2457450"/>
            <wp:effectExtent l="0" t="0" r="9525" b="0"/>
            <wp:docPr id="2" name="Image 2" descr="\\utbm.local\racine-dfs\rep_perso_personnel\adubuiss\Mes documents\Mes images\2015-06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tbm.local\racine-dfs\rep_perso_personnel\adubuiss\Mes documents\Mes images\2015-06-1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25597" r="17319" b="41850"/>
                    <a:stretch/>
                  </pic:blipFill>
                  <pic:spPr bwMode="auto">
                    <a:xfrm>
                      <a:off x="0" y="0"/>
                      <a:ext cx="6564774" cy="245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4967D" w14:textId="77777777" w:rsidR="00414D22" w:rsidRPr="00EA2D87" w:rsidRDefault="00414D22" w:rsidP="00414D22">
      <w:pPr>
        <w:rPr>
          <w:rFonts w:ascii="Comic Sans MS" w:hAnsi="Comic Sans MS"/>
          <w:b/>
        </w:rPr>
      </w:pPr>
      <w:r w:rsidRPr="00EA2D87">
        <w:rPr>
          <w:rFonts w:ascii="Comic Sans MS" w:hAnsi="Comic Sans MS"/>
          <w:b/>
        </w:rPr>
        <w:t>2. Vrai ou faux ?</w:t>
      </w:r>
      <w:r>
        <w:rPr>
          <w:rFonts w:ascii="Comic Sans MS" w:hAnsi="Comic Sans MS"/>
          <w:b/>
        </w:rPr>
        <w:t xml:space="preserve"> ……/8</w:t>
      </w:r>
    </w:p>
    <w:p w14:paraId="19FE119A" w14:textId="77777777" w:rsidR="00414D22" w:rsidRPr="00863506" w:rsidRDefault="00414D22" w:rsidP="00414D22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Quand vous êtes invités chez des Français,</w:t>
      </w:r>
      <w:r>
        <w:rPr>
          <w:rFonts w:ascii="Comic Sans MS" w:hAnsi="Comic Sans MS"/>
        </w:rPr>
        <w:t xml:space="preserve"> vous devez apporter quelque chose</w:t>
      </w:r>
      <w:r w:rsidRPr="00863506">
        <w:rPr>
          <w:rFonts w:ascii="Comic Sans MS" w:hAnsi="Comic Sans MS"/>
        </w:rPr>
        <w:t>.</w:t>
      </w:r>
    </w:p>
    <w:p w14:paraId="42F612C4" w14:textId="77777777" w:rsidR="00414D22" w:rsidRPr="00863506" w:rsidRDefault="00414D22" w:rsidP="00414D22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Vous devez vous excuser si vous n’arrivez pas à l’heure.</w:t>
      </w:r>
    </w:p>
    <w:p w14:paraId="753AD087" w14:textId="77777777" w:rsidR="00414D22" w:rsidRPr="00863506" w:rsidRDefault="00414D22" w:rsidP="00414D22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Quand on vous présente quelqu’un vous dites « Salut »</w:t>
      </w:r>
      <w:r>
        <w:rPr>
          <w:rFonts w:ascii="Comic Sans MS" w:hAnsi="Comic Sans MS"/>
        </w:rPr>
        <w:t>.</w:t>
      </w:r>
    </w:p>
    <w:p w14:paraId="6C5EB763" w14:textId="77777777" w:rsidR="00414D22" w:rsidRPr="00863506" w:rsidRDefault="00414D22" w:rsidP="00414D22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Les hommes doivent se lever pour dire bonjour au</w:t>
      </w:r>
      <w:r>
        <w:rPr>
          <w:rFonts w:ascii="Comic Sans MS" w:hAnsi="Comic Sans MS"/>
        </w:rPr>
        <w:t>x</w:t>
      </w:r>
      <w:r w:rsidRPr="00863506">
        <w:rPr>
          <w:rFonts w:ascii="Comic Sans MS" w:hAnsi="Comic Sans MS"/>
        </w:rPr>
        <w:t xml:space="preserve"> dames</w:t>
      </w:r>
      <w:r>
        <w:rPr>
          <w:rFonts w:ascii="Comic Sans MS" w:hAnsi="Comic Sans MS"/>
        </w:rPr>
        <w:t>.</w:t>
      </w:r>
    </w:p>
    <w:p w14:paraId="08AE43FC" w14:textId="77777777" w:rsidR="00414D22" w:rsidRPr="00863506" w:rsidRDefault="00414D22" w:rsidP="00414D22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Vous pouvez fumer à table quand vous voulez</w:t>
      </w:r>
      <w:r>
        <w:rPr>
          <w:rFonts w:ascii="Comic Sans MS" w:hAnsi="Comic Sans MS"/>
        </w:rPr>
        <w:t>.</w:t>
      </w:r>
    </w:p>
    <w:p w14:paraId="2072C722" w14:textId="77777777" w:rsidR="00414D22" w:rsidRPr="00863506" w:rsidRDefault="00414D22" w:rsidP="00414D22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Quand vous avez faim, vous pouvez manger</w:t>
      </w:r>
      <w:r>
        <w:rPr>
          <w:rFonts w:ascii="Comic Sans MS" w:hAnsi="Comic Sans MS"/>
        </w:rPr>
        <w:t>.</w:t>
      </w:r>
    </w:p>
    <w:p w14:paraId="6E4E19BF" w14:textId="77777777" w:rsidR="00414D22" w:rsidRPr="00863506" w:rsidRDefault="00414D22" w:rsidP="00414D22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Vous ne pouvez pas dormir pendant la soirée.</w:t>
      </w:r>
    </w:p>
    <w:p w14:paraId="453EAFA5" w14:textId="77777777" w:rsidR="00414D22" w:rsidRPr="00863506" w:rsidRDefault="00414D22" w:rsidP="00414D22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Vous devez dire merci à la fin de la soirée.</w:t>
      </w:r>
    </w:p>
    <w:p w14:paraId="10E51F24" w14:textId="77777777" w:rsidR="00414D22" w:rsidRDefault="00414D22" w:rsidP="00414D22">
      <w:pPr>
        <w:rPr>
          <w:rFonts w:ascii="Comic Sans MS" w:hAnsi="Comic Sans MS"/>
        </w:rPr>
      </w:pPr>
    </w:p>
    <w:p w14:paraId="40E86585" w14:textId="3C413916" w:rsidR="00414D22" w:rsidRPr="009439B6" w:rsidRDefault="00414D22" w:rsidP="00414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9439B6">
        <w:rPr>
          <w:rFonts w:ascii="Comic Sans MS" w:hAnsi="Comic Sans MS"/>
          <w:b/>
        </w:rPr>
        <w:t xml:space="preserve">II/ Compréhension écrite </w:t>
      </w:r>
    </w:p>
    <w:p w14:paraId="2E8B770F" w14:textId="77777777" w:rsidR="00414D22" w:rsidRPr="00863506" w:rsidRDefault="00414D22" w:rsidP="00414D2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F51C2" wp14:editId="72704EAC">
                <wp:simplePos x="0" y="0"/>
                <wp:positionH relativeFrom="column">
                  <wp:posOffset>3733800</wp:posOffset>
                </wp:positionH>
                <wp:positionV relativeFrom="paragraph">
                  <wp:posOffset>205105</wp:posOffset>
                </wp:positionV>
                <wp:extent cx="2038350" cy="533400"/>
                <wp:effectExtent l="0" t="0" r="19050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4F12664F" id="Rectangle_x0020__x00e0__x0020_coins_x0020_arrondis_x0020_7" o:spid="_x0000_s1026" style="position:absolute;margin-left:294pt;margin-top:16.15pt;width:160.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" fillcolor="#5b9bd5 [3204]" strokecolor="#1f4d78 [1604]" strokeweight="1pt">
                <v:stroke joinstyle="miter"/>
              </v:roundrect>
            </w:pict>
          </mc:Fallback>
        </mc:AlternateContent>
      </w:r>
      <w:r w:rsidRPr="00863506">
        <w:rPr>
          <w:rFonts w:ascii="Comic Sans MS" w:hAnsi="Comic Sans MS"/>
          <w:noProof/>
          <w:lang w:eastAsia="fr-FR"/>
        </w:rPr>
        <w:drawing>
          <wp:inline distT="0" distB="0" distL="0" distR="0" wp14:anchorId="59871C76" wp14:editId="2F5BBE00">
            <wp:extent cx="6381750" cy="4991100"/>
            <wp:effectExtent l="0" t="0" r="0" b="0"/>
            <wp:docPr id="5" name="Image 5" descr="\\utbm.local\racine-dfs\rep_perso_personnel\adubuiss\Mes documents\Mes images\2015-06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tbm.local\racine-dfs\rep_perso_personnel\adubuiss\Mes documents\Mes images\2015-06-13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3930" cy="49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348D3" w14:textId="77777777" w:rsidR="00414D22" w:rsidRPr="009439B6" w:rsidRDefault="00414D22" w:rsidP="00414D22">
      <w:pPr>
        <w:rPr>
          <w:rFonts w:ascii="Comic Sans MS" w:hAnsi="Comic Sans MS"/>
          <w:b/>
        </w:rPr>
      </w:pPr>
      <w:r w:rsidRPr="009439B6">
        <w:rPr>
          <w:rFonts w:ascii="Comic Sans MS" w:hAnsi="Comic Sans MS"/>
          <w:b/>
        </w:rPr>
        <w:t>…………</w:t>
      </w:r>
      <w:r>
        <w:rPr>
          <w:rFonts w:ascii="Comic Sans MS" w:hAnsi="Comic Sans MS"/>
          <w:b/>
        </w:rPr>
        <w:t>/10</w:t>
      </w:r>
    </w:p>
    <w:p w14:paraId="76EDA057" w14:textId="77777777" w:rsidR="00414D22" w:rsidRPr="009439B6" w:rsidRDefault="00414D22" w:rsidP="003209FD">
      <w:pPr>
        <w:pStyle w:val="Paragraphedeliste"/>
        <w:numPr>
          <w:ilvl w:val="0"/>
          <w:numId w:val="1"/>
        </w:numPr>
        <w:jc w:val="left"/>
        <w:rPr>
          <w:rFonts w:ascii="Comic Sans MS" w:hAnsi="Comic Sans MS"/>
        </w:rPr>
      </w:pPr>
      <w:r w:rsidRPr="009439B6">
        <w:rPr>
          <w:rFonts w:ascii="Comic Sans MS" w:hAnsi="Comic Sans MS"/>
        </w:rPr>
        <w:t>Pour qui sont ces annonces ?</w:t>
      </w:r>
      <w:r>
        <w:rPr>
          <w:rFonts w:ascii="Comic Sans MS" w:hAnsi="Comic Sans MS"/>
        </w:rPr>
        <w:t xml:space="preserve"> ……………………………………………………………………….2</w:t>
      </w:r>
    </w:p>
    <w:p w14:paraId="152D13B5" w14:textId="77777777" w:rsidR="00414D22" w:rsidRPr="009439B6" w:rsidRDefault="00414D22" w:rsidP="003209FD">
      <w:pPr>
        <w:pStyle w:val="Paragraphedeliste"/>
        <w:numPr>
          <w:ilvl w:val="0"/>
          <w:numId w:val="1"/>
        </w:numPr>
        <w:jc w:val="left"/>
        <w:rPr>
          <w:rFonts w:ascii="Comic Sans MS" w:hAnsi="Comic Sans MS"/>
        </w:rPr>
      </w:pPr>
      <w:r w:rsidRPr="009439B6">
        <w:rPr>
          <w:rFonts w:ascii="Comic Sans MS" w:hAnsi="Comic Sans MS"/>
        </w:rPr>
        <w:t>Complétez :</w:t>
      </w:r>
    </w:p>
    <w:p w14:paraId="7D59C205" w14:textId="77777777" w:rsidR="00414D22" w:rsidRPr="00863506" w:rsidRDefault="00414D22" w:rsidP="003209FD">
      <w:pPr>
        <w:jc w:val="left"/>
        <w:rPr>
          <w:rFonts w:ascii="Comic Sans MS" w:hAnsi="Comic Sans MS"/>
        </w:rPr>
      </w:pPr>
      <w:r w:rsidRPr="00863506">
        <w:rPr>
          <w:rFonts w:ascii="Comic Sans MS" w:hAnsi="Comic Sans MS"/>
        </w:rPr>
        <w:t>Si je veux aller au musée gratuitement,</w:t>
      </w:r>
      <w:r>
        <w:rPr>
          <w:rFonts w:ascii="Comic Sans MS" w:hAnsi="Comic Sans MS"/>
        </w:rPr>
        <w:t xml:space="preserve"> ………………………………………………………………………………………………………2</w:t>
      </w:r>
    </w:p>
    <w:p w14:paraId="77752DA7" w14:textId="77777777" w:rsidR="00414D22" w:rsidRPr="00863506" w:rsidRDefault="00414D22" w:rsidP="003209FD">
      <w:pPr>
        <w:jc w:val="left"/>
        <w:rPr>
          <w:rFonts w:ascii="Comic Sans MS" w:hAnsi="Comic Sans MS"/>
        </w:rPr>
      </w:pPr>
      <w:r w:rsidRPr="00863506">
        <w:rPr>
          <w:rFonts w:ascii="Comic Sans MS" w:hAnsi="Comic Sans MS"/>
        </w:rPr>
        <w:t xml:space="preserve">Si je veux aller au théâtre gratuitement, </w:t>
      </w:r>
      <w:r>
        <w:rPr>
          <w:rFonts w:ascii="Comic Sans MS" w:hAnsi="Comic Sans MS"/>
        </w:rPr>
        <w:t>……………………………………………………………………………………………………2</w:t>
      </w:r>
    </w:p>
    <w:p w14:paraId="656558FA" w14:textId="77777777" w:rsidR="00414D22" w:rsidRDefault="00414D22" w:rsidP="003209FD">
      <w:pPr>
        <w:jc w:val="left"/>
        <w:rPr>
          <w:rFonts w:ascii="Comic Sans MS" w:hAnsi="Comic Sans MS"/>
        </w:rPr>
      </w:pPr>
      <w:r w:rsidRPr="00863506">
        <w:rPr>
          <w:rFonts w:ascii="Comic Sans MS" w:hAnsi="Comic Sans MS"/>
        </w:rPr>
        <w:t>Si je veux …………………………………………………………</w:t>
      </w:r>
      <w:r>
        <w:rPr>
          <w:rFonts w:ascii="Comic Sans MS" w:hAnsi="Comic Sans MS"/>
        </w:rPr>
        <w:t>………………………………..</w:t>
      </w:r>
      <w:r w:rsidRPr="00863506">
        <w:rPr>
          <w:rFonts w:ascii="Comic Sans MS" w:hAnsi="Comic Sans MS"/>
        </w:rPr>
        <w:t>, je vais à la salle 15 minutes avant</w:t>
      </w:r>
      <w:r>
        <w:rPr>
          <w:rFonts w:ascii="Comic Sans MS" w:hAnsi="Comic Sans MS"/>
        </w:rPr>
        <w:t>. 2</w:t>
      </w:r>
    </w:p>
    <w:p w14:paraId="7C134BA7" w14:textId="77777777" w:rsidR="003209FD" w:rsidRPr="00863506" w:rsidRDefault="003209FD" w:rsidP="003209FD">
      <w:pPr>
        <w:jc w:val="left"/>
        <w:rPr>
          <w:rFonts w:ascii="Comic Sans MS" w:hAnsi="Comic Sans MS"/>
        </w:rPr>
      </w:pPr>
    </w:p>
    <w:p w14:paraId="0B4A47E6" w14:textId="77777777" w:rsidR="00414D22" w:rsidRPr="00863506" w:rsidRDefault="00414D22" w:rsidP="003209FD">
      <w:pPr>
        <w:jc w:val="left"/>
        <w:rPr>
          <w:rFonts w:ascii="Comic Sans MS" w:hAnsi="Comic Sans MS"/>
        </w:rPr>
      </w:pPr>
      <w:r w:rsidRPr="00863506">
        <w:rPr>
          <w:rFonts w:ascii="Comic Sans MS" w:hAnsi="Comic Sans MS"/>
        </w:rPr>
        <w:t>Je me rends au kiosque</w:t>
      </w:r>
      <w:r>
        <w:rPr>
          <w:rFonts w:ascii="Comic Sans MS" w:hAnsi="Comic Sans MS"/>
        </w:rPr>
        <w:t xml:space="preserve"> du quai B</w:t>
      </w:r>
      <w:r w:rsidR="003209FD">
        <w:rPr>
          <w:rFonts w:ascii="Comic Sans MS" w:hAnsi="Comic Sans MS"/>
        </w:rPr>
        <w:t>ranly , si je ..</w:t>
      </w:r>
      <w:r w:rsidRPr="00863506">
        <w:rPr>
          <w:rFonts w:ascii="Comic Sans MS" w:hAnsi="Comic Sans MS"/>
        </w:rPr>
        <w:t>…………………………………</w:t>
      </w:r>
      <w:r>
        <w:rPr>
          <w:rFonts w:ascii="Comic Sans MS" w:hAnsi="Comic Sans MS"/>
        </w:rPr>
        <w:t>…………………………………………….2</w:t>
      </w:r>
    </w:p>
    <w:p w14:paraId="3BB4EA58" w14:textId="77777777" w:rsidR="00414D22" w:rsidRDefault="00414D22" w:rsidP="003209FD">
      <w:pPr>
        <w:jc w:val="left"/>
        <w:rPr>
          <w:rFonts w:ascii="Comic Sans MS" w:hAnsi="Comic Sans MS"/>
        </w:rPr>
      </w:pPr>
    </w:p>
    <w:p w14:paraId="268EF6C1" w14:textId="77777777" w:rsidR="00414D22" w:rsidRPr="00863506" w:rsidRDefault="00414D22" w:rsidP="00414D22">
      <w:pPr>
        <w:rPr>
          <w:rFonts w:ascii="Comic Sans MS" w:hAnsi="Comic Sans MS"/>
        </w:rPr>
      </w:pPr>
      <w:r w:rsidRPr="00863506">
        <w:rPr>
          <w:rFonts w:ascii="Comic Sans MS" w:hAnsi="Comic Sans MS"/>
          <w:noProof/>
          <w:lang w:eastAsia="fr-FR"/>
        </w:rPr>
        <w:drawing>
          <wp:inline distT="0" distB="0" distL="0" distR="0" wp14:anchorId="6D94C563" wp14:editId="7F655A6D">
            <wp:extent cx="6515100" cy="2685415"/>
            <wp:effectExtent l="0" t="0" r="0" b="635"/>
            <wp:docPr id="8" name="Image 8" descr="\\utbm.local\racine-dfs\rep_perso_personnel\adubuiss\Mes documents\Mes images\2015-06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tbm.local\racine-dfs\rep_perso_personnel\adubuiss\Mes documents\Mes images\2015-06-15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t="46145" r="15599" b="27794"/>
                    <a:stretch/>
                  </pic:blipFill>
                  <pic:spPr bwMode="auto">
                    <a:xfrm>
                      <a:off x="0" y="0"/>
                      <a:ext cx="6537435" cy="26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D1A36" w14:textId="77777777" w:rsidR="00414D22" w:rsidRPr="009439B6" w:rsidRDefault="00414D22" w:rsidP="00414D22">
      <w:pPr>
        <w:rPr>
          <w:rFonts w:ascii="Comic Sans MS" w:hAnsi="Comic Sans MS"/>
        </w:rPr>
      </w:pPr>
      <w:r>
        <w:rPr>
          <w:rFonts w:ascii="Comic Sans MS" w:hAnsi="Comic Sans MS"/>
        </w:rPr>
        <w:t>…………/5</w:t>
      </w:r>
    </w:p>
    <w:p w14:paraId="07036A21" w14:textId="77777777" w:rsidR="00414D22" w:rsidRPr="009439B6" w:rsidRDefault="00414D22" w:rsidP="00414D2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9439B6">
        <w:rPr>
          <w:rFonts w:ascii="Comic Sans MS" w:hAnsi="Comic Sans MS"/>
        </w:rPr>
        <w:t>Que signifie « les heures de pointe » ?</w:t>
      </w:r>
      <w:r>
        <w:rPr>
          <w:rFonts w:ascii="Comic Sans MS" w:hAnsi="Comic Sans MS"/>
        </w:rPr>
        <w:t>................................................................................</w:t>
      </w:r>
    </w:p>
    <w:p w14:paraId="290B25AB" w14:textId="77777777" w:rsidR="00414D22" w:rsidRDefault="00414D22" w:rsidP="00414D2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9439B6">
        <w:rPr>
          <w:rFonts w:ascii="Comic Sans MS" w:hAnsi="Comic Sans MS"/>
        </w:rPr>
        <w:t>Pourquoi Vincent préfère-t-il prendre le RER et le métro ?</w:t>
      </w:r>
    </w:p>
    <w:p w14:paraId="2BB0D502" w14:textId="77777777" w:rsidR="00414D22" w:rsidRPr="009439B6" w:rsidRDefault="00414D22" w:rsidP="00414D22">
      <w:pPr>
        <w:ind w:left="360"/>
        <w:rPr>
          <w:rFonts w:ascii="Comic Sans MS" w:hAnsi="Comic Sans MS"/>
        </w:rPr>
      </w:pPr>
      <w:r w:rsidRPr="009439B6">
        <w:rPr>
          <w:rFonts w:ascii="Comic Sans MS" w:hAnsi="Comic Sans MS"/>
        </w:rPr>
        <w:t>............................................</w:t>
      </w:r>
      <w:r>
        <w:rPr>
          <w:rFonts w:ascii="Comic Sans MS" w:hAnsi="Comic Sans MS"/>
        </w:rPr>
        <w:t>...................................................................................................................</w:t>
      </w:r>
    </w:p>
    <w:p w14:paraId="39E876EF" w14:textId="77777777" w:rsidR="00414D22" w:rsidRDefault="00414D22" w:rsidP="00414D2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9439B6">
        <w:rPr>
          <w:rFonts w:ascii="Comic Sans MS" w:hAnsi="Comic Sans MS"/>
        </w:rPr>
        <w:t>Pourquoi Marine est-elle stressée ? Expliquez avec vos mots.</w:t>
      </w:r>
    </w:p>
    <w:p w14:paraId="2627740F" w14:textId="77777777" w:rsidR="00414D22" w:rsidRDefault="00414D22" w:rsidP="00414D22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</w:t>
      </w:r>
    </w:p>
    <w:p w14:paraId="529C36FE" w14:textId="77777777" w:rsidR="00772D23" w:rsidRDefault="008537F1"/>
    <w:p w14:paraId="4DF69C6B" w14:textId="77777777" w:rsidR="003209FD" w:rsidRPr="003209FD" w:rsidRDefault="003209FD" w:rsidP="003209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4"/>
          <w:szCs w:val="24"/>
        </w:rPr>
      </w:pPr>
      <w:r w:rsidRPr="003209FD">
        <w:rPr>
          <w:rFonts w:ascii="Comic Sans MS" w:hAnsi="Comic Sans MS"/>
          <w:b/>
          <w:sz w:val="24"/>
          <w:szCs w:val="24"/>
        </w:rPr>
        <w:t>III/Langue</w:t>
      </w:r>
    </w:p>
    <w:p w14:paraId="08DB8F2A" w14:textId="77777777" w:rsidR="00414D22" w:rsidRPr="008D0C3A" w:rsidRDefault="00414D22" w:rsidP="00414D22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Comic Sans MS" w:hAnsi="Comic Sans MS"/>
          <w:b/>
        </w:rPr>
      </w:pPr>
      <w:r w:rsidRPr="008D0C3A">
        <w:rPr>
          <w:rFonts w:ascii="Comic Sans MS" w:hAnsi="Comic Sans MS"/>
          <w:b/>
        </w:rPr>
        <w:t>Répondez à la question en remplaçant le mot souligné par un pronom. /5 (0.5  conju, 0.5 par pronom)</w:t>
      </w:r>
    </w:p>
    <w:p w14:paraId="6A0FED03" w14:textId="77777777" w:rsidR="00414D22" w:rsidRPr="008D0C3A" w:rsidRDefault="00414D22" w:rsidP="00414D22">
      <w:pPr>
        <w:rPr>
          <w:rFonts w:ascii="Comic Sans MS" w:hAnsi="Comic Sans MS"/>
          <w:b/>
          <w:u w:val="single"/>
        </w:rPr>
      </w:pPr>
      <w:r w:rsidRPr="008D0C3A">
        <w:rPr>
          <w:rFonts w:ascii="Comic Sans MS" w:hAnsi="Comic Sans MS"/>
          <w:b/>
          <w:u w:val="single"/>
        </w:rPr>
        <w:t>EX : Tu connais Jacques ? Oui nous le connaissons.</w:t>
      </w:r>
    </w:p>
    <w:p w14:paraId="0004731F" w14:textId="77777777" w:rsidR="00414D22" w:rsidRPr="008D0C3A" w:rsidRDefault="00414D22" w:rsidP="00414D22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Elle invite </w:t>
      </w:r>
      <w:r w:rsidRPr="008D0C3A">
        <w:rPr>
          <w:rFonts w:ascii="Comic Sans MS" w:hAnsi="Comic Sans MS"/>
          <w:u w:val="single"/>
        </w:rPr>
        <w:t>Marc </w:t>
      </w:r>
      <w:r w:rsidRPr="008D0C3A">
        <w:rPr>
          <w:rFonts w:ascii="Comic Sans MS" w:hAnsi="Comic Sans MS"/>
        </w:rPr>
        <w:t>? Oui elle ………………………………………..</w:t>
      </w:r>
    </w:p>
    <w:p w14:paraId="45C1165F" w14:textId="77777777" w:rsidR="00414D22" w:rsidRPr="008D0C3A" w:rsidRDefault="00414D22" w:rsidP="00414D22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Il quitte </w:t>
      </w:r>
      <w:r w:rsidRPr="008D0C3A">
        <w:rPr>
          <w:rFonts w:ascii="Comic Sans MS" w:hAnsi="Comic Sans MS"/>
          <w:u w:val="single"/>
        </w:rPr>
        <w:t>sa femme</w:t>
      </w:r>
      <w:r w:rsidRPr="008D0C3A">
        <w:rPr>
          <w:rFonts w:ascii="Comic Sans MS" w:hAnsi="Comic Sans MS"/>
        </w:rPr>
        <w:t> ? Oui il …………</w:t>
      </w:r>
    </w:p>
    <w:p w14:paraId="1B841780" w14:textId="77777777" w:rsidR="00414D22" w:rsidRPr="008D0C3A" w:rsidRDefault="00414D22" w:rsidP="00414D22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Vous connaissez </w:t>
      </w:r>
      <w:r w:rsidRPr="008D0C3A">
        <w:rPr>
          <w:rFonts w:ascii="Comic Sans MS" w:hAnsi="Comic Sans MS"/>
          <w:u w:val="single"/>
        </w:rPr>
        <w:t>mes amis </w:t>
      </w:r>
      <w:r w:rsidRPr="008D0C3A">
        <w:rPr>
          <w:rFonts w:ascii="Comic Sans MS" w:hAnsi="Comic Sans MS"/>
        </w:rPr>
        <w:t>? Oui je ………</w:t>
      </w:r>
    </w:p>
    <w:p w14:paraId="35865ACC" w14:textId="77777777" w:rsidR="00414D22" w:rsidRPr="008D0C3A" w:rsidRDefault="00414D22" w:rsidP="00414D22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>Vous offrez un cadeau à Marie ? Oui nous ………………………………….</w:t>
      </w:r>
    </w:p>
    <w:p w14:paraId="7E562104" w14:textId="77777777" w:rsidR="00414D22" w:rsidRDefault="00414D22" w:rsidP="00414D22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>Tu téléphones à tes parents ? Oui je ………………………………………………………</w:t>
      </w:r>
    </w:p>
    <w:p w14:paraId="493D9FA6" w14:textId="77777777" w:rsidR="003209FD" w:rsidRDefault="003209FD" w:rsidP="00414D22">
      <w:pPr>
        <w:rPr>
          <w:rFonts w:ascii="Comic Sans MS" w:hAnsi="Comic Sans MS"/>
        </w:rPr>
      </w:pPr>
    </w:p>
    <w:p w14:paraId="5C226D42" w14:textId="66AF8D02" w:rsidR="003209FD" w:rsidRPr="003209FD" w:rsidRDefault="003209FD" w:rsidP="003209FD">
      <w:pPr>
        <w:pStyle w:val="Paragraphedeliste"/>
        <w:numPr>
          <w:ilvl w:val="0"/>
          <w:numId w:val="3"/>
        </w:numPr>
        <w:rPr>
          <w:rFonts w:ascii="Comic Sans MS" w:hAnsi="Comic Sans MS"/>
          <w:b/>
        </w:rPr>
      </w:pPr>
      <w:r w:rsidRPr="003209FD">
        <w:rPr>
          <w:rFonts w:ascii="Comic Sans MS" w:hAnsi="Comic Sans MS"/>
          <w:b/>
        </w:rPr>
        <w:t>Complétez ces dialogues</w:t>
      </w:r>
      <w:r w:rsidR="004D7DEF">
        <w:rPr>
          <w:rFonts w:ascii="Comic Sans MS" w:hAnsi="Comic Sans MS"/>
          <w:b/>
        </w:rPr>
        <w:t xml:space="preserve"> /10</w:t>
      </w:r>
    </w:p>
    <w:p w14:paraId="2FC66188" w14:textId="77777777" w:rsidR="00414D22" w:rsidRPr="003209FD" w:rsidRDefault="00414D22" w:rsidP="003209FD">
      <w:pPr>
        <w:spacing w:after="200" w:line="276" w:lineRule="auto"/>
        <w:ind w:left="708"/>
        <w:jc w:val="left"/>
        <w:rPr>
          <w:rFonts w:ascii="Comic Sans MS" w:hAnsi="Comic Sans MS" w:cs="Arial"/>
          <w:i/>
          <w:u w:val="single"/>
        </w:rPr>
      </w:pPr>
      <w:r w:rsidRPr="003209FD">
        <w:rPr>
          <w:rFonts w:ascii="Comic Sans MS" w:hAnsi="Comic Sans MS" w:cs="Arial"/>
          <w:i/>
          <w:u w:val="single"/>
        </w:rPr>
        <w:t>Au restaurant</w:t>
      </w:r>
    </w:p>
    <w:p w14:paraId="68986F1A" w14:textId="77777777" w:rsidR="00414D22" w:rsidRPr="008D0C3A" w:rsidRDefault="00414D22" w:rsidP="00414D22">
      <w:pPr>
        <w:pStyle w:val="Paragraphedeliste"/>
        <w:numPr>
          <w:ilvl w:val="0"/>
          <w:numId w:val="5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>Bonjour Monsieur, vous avez choisi ? Je …………………….. vous conseiller ? Vous ……………………un menu ?</w:t>
      </w:r>
    </w:p>
    <w:p w14:paraId="3AEB2A56" w14:textId="77777777" w:rsidR="00414D22" w:rsidRPr="008D0C3A" w:rsidRDefault="00414D22" w:rsidP="00414D22">
      <w:pPr>
        <w:pStyle w:val="Paragraphedeliste"/>
        <w:numPr>
          <w:ilvl w:val="0"/>
          <w:numId w:val="5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>Non merci, je ……………… seulement prendre le plat du jour.</w:t>
      </w:r>
    </w:p>
    <w:p w14:paraId="6AC402AD" w14:textId="77777777" w:rsidR="00414D22" w:rsidRPr="008D0C3A" w:rsidRDefault="00414D22" w:rsidP="00414D22">
      <w:pPr>
        <w:pStyle w:val="Paragraphedeliste"/>
        <w:numPr>
          <w:ilvl w:val="0"/>
          <w:numId w:val="5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>Très bien, le plat du jour …………………. une choucroute.</w:t>
      </w:r>
    </w:p>
    <w:p w14:paraId="7CA79417" w14:textId="77777777" w:rsidR="00414D22" w:rsidRPr="008D0C3A" w:rsidRDefault="00414D22" w:rsidP="00414D22">
      <w:pPr>
        <w:pStyle w:val="Paragraphedeliste"/>
        <w:numPr>
          <w:ilvl w:val="0"/>
          <w:numId w:val="5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 xml:space="preserve">D’accord, je ……………………. ce plat ! </w:t>
      </w:r>
    </w:p>
    <w:p w14:paraId="43E9301D" w14:textId="77777777" w:rsidR="00414D22" w:rsidRPr="008D0C3A" w:rsidRDefault="00414D22" w:rsidP="00414D22">
      <w:pPr>
        <w:pStyle w:val="Paragraphedeliste"/>
        <w:numPr>
          <w:ilvl w:val="0"/>
          <w:numId w:val="5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 xml:space="preserve">Vous ………………………….un dessert ? </w:t>
      </w:r>
    </w:p>
    <w:p w14:paraId="63E7A8D1" w14:textId="77777777" w:rsidR="00414D22" w:rsidRPr="008D0C3A" w:rsidRDefault="00414D22" w:rsidP="00414D22">
      <w:pPr>
        <w:pStyle w:val="Paragraphedeliste"/>
        <w:numPr>
          <w:ilvl w:val="0"/>
          <w:numId w:val="5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>Non merci.</w:t>
      </w:r>
    </w:p>
    <w:p w14:paraId="4944436D" w14:textId="77777777" w:rsidR="00414D22" w:rsidRPr="008D0C3A" w:rsidRDefault="00414D22" w:rsidP="00414D22">
      <w:pPr>
        <w:pStyle w:val="Paragraphedeliste"/>
        <w:numPr>
          <w:ilvl w:val="0"/>
          <w:numId w:val="5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>Vous …………………………………… boire quelque chose ?</w:t>
      </w:r>
    </w:p>
    <w:p w14:paraId="5ADB7CD8" w14:textId="77777777" w:rsidR="00414D22" w:rsidRPr="008D0C3A" w:rsidRDefault="003209FD" w:rsidP="00414D22">
      <w:pPr>
        <w:pStyle w:val="Paragraphedeliste"/>
        <w:numPr>
          <w:ilvl w:val="0"/>
          <w:numId w:val="5"/>
        </w:numPr>
        <w:spacing w:after="200" w:line="276" w:lineRule="auto"/>
        <w:jc w:val="left"/>
        <w:rPr>
          <w:rFonts w:ascii="Comic Sans MS" w:hAnsi="Comic Sans MS" w:cs="Arial"/>
        </w:rPr>
      </w:pPr>
      <w:r>
        <w:rPr>
          <w:rFonts w:ascii="Comic Sans MS" w:hAnsi="Comic Sans MS" w:cs="Arial"/>
        </w:rPr>
        <w:t>…………………………..</w:t>
      </w:r>
    </w:p>
    <w:p w14:paraId="315158EA" w14:textId="77777777" w:rsidR="00414D22" w:rsidRPr="003209FD" w:rsidRDefault="00414D22" w:rsidP="003209FD">
      <w:pPr>
        <w:rPr>
          <w:rFonts w:ascii="Comic Sans MS" w:hAnsi="Comic Sans MS"/>
          <w:i/>
          <w:u w:val="single"/>
        </w:rPr>
      </w:pPr>
      <w:r w:rsidRPr="003209FD">
        <w:rPr>
          <w:rFonts w:ascii="Comic Sans MS" w:hAnsi="Comic Sans MS"/>
          <w:i/>
          <w:u w:val="single"/>
        </w:rPr>
        <w:t>Les habitudes</w:t>
      </w:r>
    </w:p>
    <w:p w14:paraId="18CCD8CF" w14:textId="77777777" w:rsidR="00414D22" w:rsidRPr="008D0C3A" w:rsidRDefault="00414D22" w:rsidP="00414D22">
      <w:pPr>
        <w:pStyle w:val="Paragraphedeliste"/>
        <w:numPr>
          <w:ilvl w:val="0"/>
          <w:numId w:val="5"/>
        </w:numPr>
        <w:rPr>
          <w:rFonts w:ascii="Comic Sans MS" w:hAnsi="Comic Sans MS"/>
        </w:rPr>
      </w:pPr>
      <w:r w:rsidRPr="008D0C3A">
        <w:rPr>
          <w:rFonts w:ascii="Comic Sans MS" w:hAnsi="Comic Sans MS"/>
        </w:rPr>
        <w:t>A quelle heure tu …………………………………. dans ton lit ?</w:t>
      </w:r>
    </w:p>
    <w:p w14:paraId="05A641D6" w14:textId="77777777" w:rsidR="00414D22" w:rsidRPr="008D0C3A" w:rsidRDefault="00414D22" w:rsidP="00414D22">
      <w:pPr>
        <w:pStyle w:val="Paragraphedeliste"/>
        <w:numPr>
          <w:ilvl w:val="0"/>
          <w:numId w:val="5"/>
        </w:numPr>
        <w:rPr>
          <w:rFonts w:ascii="Comic Sans MS" w:hAnsi="Comic Sans MS"/>
        </w:rPr>
      </w:pPr>
      <w:r w:rsidRPr="008D0C3A">
        <w:rPr>
          <w:rFonts w:ascii="Comic Sans MS" w:hAnsi="Comic Sans MS"/>
        </w:rPr>
        <w:t>A 22h mais je ne dors pas tout de suite, je …………………… d’abord dans mon lit.</w:t>
      </w:r>
    </w:p>
    <w:p w14:paraId="563870E7" w14:textId="77777777" w:rsidR="00414D22" w:rsidRDefault="00414D22" w:rsidP="00414D22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>Et le lendemain matin je ……………………. A 6h !</w:t>
      </w:r>
    </w:p>
    <w:p w14:paraId="4E5036AB" w14:textId="77777777" w:rsidR="003209FD" w:rsidRPr="008D0C3A" w:rsidRDefault="003209FD" w:rsidP="00414D22">
      <w:pPr>
        <w:rPr>
          <w:rFonts w:ascii="Comic Sans MS" w:hAnsi="Comic Sans MS"/>
        </w:rPr>
      </w:pPr>
    </w:p>
    <w:p w14:paraId="764E1569" w14:textId="77777777" w:rsidR="00414D22" w:rsidRPr="003209FD" w:rsidRDefault="00414D22" w:rsidP="003209FD">
      <w:pPr>
        <w:pStyle w:val="Paragraphedeliste"/>
        <w:numPr>
          <w:ilvl w:val="0"/>
          <w:numId w:val="3"/>
        </w:numPr>
        <w:rPr>
          <w:rFonts w:ascii="Comic Sans MS" w:hAnsi="Comic Sans MS"/>
          <w:b/>
        </w:rPr>
      </w:pPr>
      <w:r w:rsidRPr="003209FD">
        <w:rPr>
          <w:rFonts w:ascii="Comic Sans MS" w:hAnsi="Comic Sans MS"/>
          <w:b/>
        </w:rPr>
        <w:t>Trouvez 4 mots : /2</w:t>
      </w:r>
    </w:p>
    <w:p w14:paraId="2C984E70" w14:textId="77777777" w:rsidR="00414D22" w:rsidRPr="00863506" w:rsidRDefault="00414D22" w:rsidP="00414D22">
      <w:pPr>
        <w:jc w:val="center"/>
        <w:rPr>
          <w:rFonts w:ascii="Comic Sans MS" w:hAnsi="Comic Sans MS"/>
        </w:rPr>
      </w:pPr>
      <w:r w:rsidRPr="00863506">
        <w:rPr>
          <w:rFonts w:ascii="Comic Sans MS" w:hAnsi="Comic Sans MS"/>
          <w:noProof/>
          <w:lang w:eastAsia="fr-FR"/>
        </w:rPr>
        <w:drawing>
          <wp:inline distT="0" distB="0" distL="0" distR="0" wp14:anchorId="6E4B045A" wp14:editId="4EF2DB2B">
            <wp:extent cx="5295265" cy="2428875"/>
            <wp:effectExtent l="0" t="0" r="635" b="9525"/>
            <wp:docPr id="3" name="Image 3" descr="\\utbm.local\racine-dfs\rep_perso_personnel\adubuiss\Mes documents\Mes images\2015-06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tbm.local\racine-dfs\rep_perso_personnel\adubuiss\Mes documents\Mes images\2015-06-13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6148" r="2843" b="6030"/>
                    <a:stretch/>
                  </pic:blipFill>
                  <pic:spPr bwMode="auto">
                    <a:xfrm>
                      <a:off x="0" y="0"/>
                      <a:ext cx="5316894" cy="243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5EABD" w14:textId="77777777" w:rsidR="00414D22" w:rsidRDefault="00414D22" w:rsidP="00414D22">
      <w:pPr>
        <w:rPr>
          <w:rFonts w:ascii="Comic Sans MS" w:hAnsi="Comic Sans MS"/>
        </w:rPr>
      </w:pPr>
    </w:p>
    <w:p w14:paraId="4F384F91" w14:textId="54FCBB7D" w:rsidR="004D7DEF" w:rsidRPr="00817804" w:rsidRDefault="004D7DEF" w:rsidP="004D7DEF">
      <w:pPr>
        <w:pStyle w:val="Paragraphedeliste"/>
        <w:numPr>
          <w:ilvl w:val="0"/>
          <w:numId w:val="3"/>
        </w:numPr>
        <w:rPr>
          <w:rFonts w:ascii="Comic Sans MS" w:hAnsi="Comic Sans MS"/>
          <w:b/>
        </w:rPr>
      </w:pPr>
      <w:r w:rsidRPr="00817804">
        <w:rPr>
          <w:rFonts w:ascii="Comic Sans MS" w:hAnsi="Comic Sans MS"/>
          <w:b/>
        </w:rPr>
        <w:t>Conjuguez au passé composé : /3</w:t>
      </w:r>
    </w:p>
    <w:p w14:paraId="77C17D9C" w14:textId="3BDEC26E" w:rsidR="004D7DEF" w:rsidRDefault="004D7DEF" w:rsidP="004D7DEF">
      <w:pPr>
        <w:rPr>
          <w:rFonts w:ascii="Comic Sans MS" w:hAnsi="Comic Sans MS"/>
        </w:rPr>
      </w:pPr>
      <w:r>
        <w:rPr>
          <w:rFonts w:ascii="Comic Sans MS" w:hAnsi="Comic Sans MS"/>
        </w:rPr>
        <w:t>Habiter : je…………….</w:t>
      </w:r>
    </w:p>
    <w:p w14:paraId="0A9CC92F" w14:textId="382855CB" w:rsidR="004D7DEF" w:rsidRDefault="004D7DEF" w:rsidP="004D7DEF">
      <w:pPr>
        <w:rPr>
          <w:rFonts w:ascii="Comic Sans MS" w:hAnsi="Comic Sans MS"/>
        </w:rPr>
      </w:pPr>
      <w:r>
        <w:rPr>
          <w:rFonts w:ascii="Comic Sans MS" w:hAnsi="Comic Sans MS"/>
        </w:rPr>
        <w:t>Aller : Il ……………</w:t>
      </w:r>
    </w:p>
    <w:p w14:paraId="7E702396" w14:textId="37866B81" w:rsidR="004D7DEF" w:rsidRPr="004D7DEF" w:rsidRDefault="006264D7" w:rsidP="004D7DE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Dormir </w:t>
      </w:r>
      <w:r w:rsidR="004D7DEF">
        <w:rPr>
          <w:rFonts w:ascii="Comic Sans MS" w:hAnsi="Comic Sans MS"/>
        </w:rPr>
        <w:t xml:space="preserve"> : </w:t>
      </w:r>
      <w:r>
        <w:rPr>
          <w:rFonts w:ascii="Comic Sans MS" w:hAnsi="Comic Sans MS"/>
        </w:rPr>
        <w:t xml:space="preserve">tu </w:t>
      </w:r>
      <w:r w:rsidR="004D7DEF">
        <w:rPr>
          <w:rFonts w:ascii="Comic Sans MS" w:hAnsi="Comic Sans MS"/>
        </w:rPr>
        <w:t>………………</w:t>
      </w:r>
    </w:p>
    <w:p w14:paraId="454DA4DD" w14:textId="77777777" w:rsidR="004D7DEF" w:rsidRPr="004D7DEF" w:rsidRDefault="004D7DEF" w:rsidP="004D7DEF">
      <w:pPr>
        <w:pStyle w:val="Paragraphedeliste"/>
        <w:ind w:left="1080"/>
        <w:rPr>
          <w:rFonts w:ascii="Comic Sans MS" w:hAnsi="Comic Sans MS"/>
        </w:rPr>
      </w:pPr>
    </w:p>
    <w:p w14:paraId="000B3C84" w14:textId="77777777" w:rsidR="00414D22" w:rsidRDefault="00414D22" w:rsidP="00414D22">
      <w:pPr>
        <w:rPr>
          <w:rFonts w:ascii="Comic Sans MS" w:hAnsi="Comic Sans MS"/>
        </w:rPr>
      </w:pPr>
    </w:p>
    <w:p w14:paraId="4A1D3DFD" w14:textId="77777777" w:rsidR="00414D22" w:rsidRDefault="00414D22" w:rsidP="00414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IV/ Expression écrite ………………../20</w:t>
      </w:r>
    </w:p>
    <w:p w14:paraId="5EDFE8ED" w14:textId="77777777" w:rsidR="00414D22" w:rsidRPr="000A3816" w:rsidRDefault="00414D22" w:rsidP="00414D22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Faites des comparaisons : /4</w:t>
      </w:r>
    </w:p>
    <w:p w14:paraId="4EF7C7A7" w14:textId="77777777" w:rsidR="00414D22" w:rsidRPr="000A3816" w:rsidRDefault="00414D22" w:rsidP="00414D22">
      <w:pPr>
        <w:rPr>
          <w:rFonts w:ascii="Comic Sans MS" w:hAnsi="Comic Sans MS"/>
        </w:rPr>
      </w:pPr>
      <w:r w:rsidRPr="000A3816">
        <w:rPr>
          <w:rFonts w:ascii="Comic Sans MS" w:hAnsi="Comic Sans MS"/>
        </w:rPr>
        <w:t>Utilisez une comparaison pour comparer votre ville et Belfort.</w:t>
      </w:r>
    </w:p>
    <w:p w14:paraId="12B33FAA" w14:textId="77777777" w:rsidR="00414D22" w:rsidRDefault="00414D22" w:rsidP="00414D22">
      <w:pPr>
        <w:rPr>
          <w:rFonts w:ascii="Comic Sans MS" w:hAnsi="Comic Sans MS"/>
        </w:rPr>
      </w:pPr>
    </w:p>
    <w:p w14:paraId="019E291D" w14:textId="77777777" w:rsidR="00414D22" w:rsidRPr="000A3816" w:rsidRDefault="00414D22" w:rsidP="00414D22">
      <w:pPr>
        <w:rPr>
          <w:rFonts w:ascii="Comic Sans MS" w:hAnsi="Comic Sans MS"/>
        </w:rPr>
      </w:pPr>
    </w:p>
    <w:p w14:paraId="2B9BF489" w14:textId="77777777" w:rsidR="00414D22" w:rsidRPr="000A3816" w:rsidRDefault="00414D22" w:rsidP="00414D22">
      <w:pPr>
        <w:rPr>
          <w:rFonts w:ascii="Comic Sans MS" w:hAnsi="Comic Sans MS"/>
        </w:rPr>
      </w:pPr>
      <w:r w:rsidRPr="000A3816">
        <w:rPr>
          <w:rFonts w:ascii="Comic Sans MS" w:hAnsi="Comic Sans MS"/>
        </w:rPr>
        <w:t>Une comparaison pour comparer votre pays et La France.</w:t>
      </w:r>
    </w:p>
    <w:p w14:paraId="1900EBB0" w14:textId="77777777" w:rsidR="00414D22" w:rsidRPr="000A3816" w:rsidRDefault="00414D22" w:rsidP="00414D22">
      <w:pPr>
        <w:rPr>
          <w:rFonts w:ascii="Comic Sans MS" w:hAnsi="Comic Sans MS"/>
        </w:rPr>
      </w:pPr>
    </w:p>
    <w:p w14:paraId="535E7B97" w14:textId="77777777" w:rsidR="00414D22" w:rsidRDefault="00414D22" w:rsidP="00414D22">
      <w:pPr>
        <w:rPr>
          <w:rFonts w:ascii="Comic Sans MS" w:hAnsi="Comic Sans MS"/>
          <w:b/>
        </w:rPr>
      </w:pPr>
    </w:p>
    <w:p w14:paraId="6AB83E56" w14:textId="77777777" w:rsidR="00414D22" w:rsidRPr="008D0C3A" w:rsidRDefault="00414D22" w:rsidP="00414D22">
      <w:pPr>
        <w:pStyle w:val="Paragraphedeliste"/>
        <w:numPr>
          <w:ilvl w:val="0"/>
          <w:numId w:val="4"/>
        </w:numPr>
        <w:rPr>
          <w:rFonts w:ascii="Comic Sans MS" w:hAnsi="Comic Sans MS"/>
          <w:b/>
        </w:rPr>
      </w:pPr>
      <w:r w:rsidRPr="008D0C3A">
        <w:rPr>
          <w:rFonts w:ascii="Comic Sans MS" w:hAnsi="Comic Sans MS"/>
          <w:b/>
        </w:rPr>
        <w:t>Vous écrivez un mail à plusieurs amis pour les inviter chez vous pour une occasion très précise : pour fêter quelque chose !</w:t>
      </w:r>
      <w:r>
        <w:rPr>
          <w:rFonts w:ascii="Comic Sans MS" w:hAnsi="Comic Sans MS"/>
          <w:b/>
        </w:rPr>
        <w:t xml:space="preserve"> /16</w:t>
      </w:r>
    </w:p>
    <w:p w14:paraId="393C4FBF" w14:textId="77777777" w:rsidR="00414D22" w:rsidRPr="0095493E" w:rsidRDefault="00414D22" w:rsidP="00414D22">
      <w:pPr>
        <w:rPr>
          <w:rFonts w:ascii="Comic Sans MS" w:hAnsi="Comic Sans MS"/>
          <w:b/>
        </w:rPr>
      </w:pPr>
      <w:r w:rsidRPr="0095493E">
        <w:rPr>
          <w:rFonts w:ascii="Comic Sans MS" w:hAnsi="Comic Sans MS"/>
          <w:b/>
        </w:rPr>
        <w:t>Vous précisez l’occasion, vous leur donnez toutes les indications nécessaires : horaire, lieu de rendez-vous (expliquez où se trouve votre appartement), nombre de personnes, type de soirée. Vous leur demandez d’apporter une participation. Vous proposez enfin une sortie après la soirée.</w:t>
      </w:r>
    </w:p>
    <w:p w14:paraId="59CC1872" w14:textId="77777777" w:rsidR="00414D22" w:rsidRDefault="00414D22" w:rsidP="00414D2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Environ </w:t>
      </w:r>
      <w:r w:rsidRPr="0095493E">
        <w:rPr>
          <w:rFonts w:ascii="Comic Sans MS" w:hAnsi="Comic Sans MS"/>
          <w:b/>
        </w:rPr>
        <w:t>10 lignes.</w:t>
      </w:r>
    </w:p>
    <w:p w14:paraId="05D2A0E3" w14:textId="77777777" w:rsidR="00414D22" w:rsidRDefault="00414D22" w:rsidP="00414D2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95493E">
        <w:rPr>
          <w:rFonts w:ascii="Comic Sans MS" w:hAnsi="Comic Sans MS"/>
          <w:b/>
        </w:rPr>
        <w:t xml:space="preserve"> </w:t>
      </w:r>
    </w:p>
    <w:p w14:paraId="7C72E546" w14:textId="77777777" w:rsidR="00414D22" w:rsidRPr="00863506" w:rsidRDefault="00414D22" w:rsidP="00414D22">
      <w:pPr>
        <w:rPr>
          <w:rFonts w:ascii="Comic Sans MS" w:hAnsi="Comic Sans MS"/>
        </w:rPr>
      </w:pPr>
    </w:p>
    <w:p w14:paraId="5ED2B333" w14:textId="77777777" w:rsidR="00414D22" w:rsidRDefault="00414D22"/>
    <w:sectPr w:rsidR="00414D22" w:rsidSect="00E07A8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254D5"/>
    <w:multiLevelType w:val="hybridMultilevel"/>
    <w:tmpl w:val="57CC8A56"/>
    <w:lvl w:ilvl="0" w:tplc="1AE0785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8C0A07"/>
    <w:multiLevelType w:val="hybridMultilevel"/>
    <w:tmpl w:val="B1D4872E"/>
    <w:lvl w:ilvl="0" w:tplc="040C0015">
      <w:start w:val="2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C71FED"/>
    <w:multiLevelType w:val="hybridMultilevel"/>
    <w:tmpl w:val="1A5229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F76A3"/>
    <w:multiLevelType w:val="hybridMultilevel"/>
    <w:tmpl w:val="4DA653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3F427B"/>
    <w:multiLevelType w:val="hybridMultilevel"/>
    <w:tmpl w:val="5664A878"/>
    <w:lvl w:ilvl="0" w:tplc="A57E7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C05773"/>
    <w:multiLevelType w:val="hybridMultilevel"/>
    <w:tmpl w:val="2EF49C9A"/>
    <w:lvl w:ilvl="0" w:tplc="46A0E0A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46B42"/>
    <w:multiLevelType w:val="hybridMultilevel"/>
    <w:tmpl w:val="023C1D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D22"/>
    <w:rsid w:val="002672AA"/>
    <w:rsid w:val="003209FD"/>
    <w:rsid w:val="003F2B6E"/>
    <w:rsid w:val="00414D22"/>
    <w:rsid w:val="004D7DEF"/>
    <w:rsid w:val="006264D7"/>
    <w:rsid w:val="00817804"/>
    <w:rsid w:val="00844138"/>
    <w:rsid w:val="008537F1"/>
    <w:rsid w:val="00E07A89"/>
    <w:rsid w:val="00E8036E"/>
    <w:rsid w:val="00F6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466B0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D22"/>
    <w:pPr>
      <w:jc w:val="both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14D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54D1462C</Template>
  <TotalTime>0</TotalTime>
  <Pages>9</Pages>
  <Words>610</Words>
  <Characters>3359</Characters>
  <Application>Microsoft Office Word</Application>
  <DocSecurity>4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</dc:creator>
  <cp:keywords/>
  <dc:description/>
  <cp:lastModifiedBy>Anna Suzzi</cp:lastModifiedBy>
  <cp:revision>2</cp:revision>
  <dcterms:created xsi:type="dcterms:W3CDTF">2018-07-04T06:16:00Z</dcterms:created>
  <dcterms:modified xsi:type="dcterms:W3CDTF">2018-07-04T06:16:00Z</dcterms:modified>
</cp:coreProperties>
</file>