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90EEC" w14:textId="77777777" w:rsidR="00511E22" w:rsidRDefault="00511E22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rPr>
          <w:rFonts w:ascii="Comic Sans MS" w:hAnsi="Comic Sans MS"/>
          <w:u w:val="single"/>
        </w:rPr>
      </w:pPr>
      <w:bookmarkStart w:id="0" w:name="_GoBack"/>
      <w:bookmarkEnd w:id="0"/>
      <w:r>
        <w:rPr>
          <w:rFonts w:ascii="Comic Sans MS" w:hAnsi="Comic Sans MS"/>
          <w:u w:val="single"/>
        </w:rPr>
        <w:t>Nom Prénom :</w:t>
      </w:r>
    </w:p>
    <w:p w14:paraId="1AEE408A" w14:textId="77777777" w:rsidR="00511E22" w:rsidRDefault="00511E22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UTBM - Final LF72 juin 2016</w:t>
      </w:r>
    </w:p>
    <w:p w14:paraId="412EA894" w14:textId="77777777" w:rsidR="00511E22" w:rsidRDefault="00511E22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Compréhension auditive :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/20</w:t>
      </w:r>
    </w:p>
    <w:p w14:paraId="36060351" w14:textId="65E350CB" w:rsidR="00511E22" w:rsidRDefault="00511E22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Comp</w:t>
      </w:r>
      <w:r w:rsidR="008804D8">
        <w:rPr>
          <w:rFonts w:ascii="Comic Sans MS" w:hAnsi="Comic Sans MS"/>
        </w:rPr>
        <w:t xml:space="preserve">réhension écrite :  </w:t>
      </w:r>
      <w:r w:rsidR="008804D8">
        <w:rPr>
          <w:rFonts w:ascii="Comic Sans MS" w:hAnsi="Comic Sans MS"/>
        </w:rPr>
        <w:tab/>
      </w:r>
      <w:r w:rsidR="008804D8">
        <w:rPr>
          <w:rFonts w:ascii="Comic Sans MS" w:hAnsi="Comic Sans MS"/>
        </w:rPr>
        <w:tab/>
        <w:t xml:space="preserve">      / 15</w:t>
      </w:r>
    </w:p>
    <w:p w14:paraId="1FBA1431" w14:textId="1955CBB2" w:rsidR="00511E22" w:rsidRDefault="00511E22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</w:t>
      </w:r>
      <w:r w:rsidR="00F0796D"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t xml:space="preserve"> Langue 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</w:t>
      </w:r>
      <w:r w:rsidR="008804D8">
        <w:rPr>
          <w:rFonts w:ascii="Comic Sans MS" w:hAnsi="Comic Sans MS"/>
        </w:rPr>
        <w:t xml:space="preserve">                            / 25</w:t>
      </w:r>
    </w:p>
    <w:p w14:paraId="40A56681" w14:textId="0F21DD36" w:rsidR="00511E22" w:rsidRDefault="008804D8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Expression écrite 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/ 20</w:t>
      </w:r>
    </w:p>
    <w:p w14:paraId="245A4060" w14:textId="4CDBAA40" w:rsidR="00511E22" w:rsidRDefault="008804D8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 xml:space="preserve"> / 80</w:t>
      </w:r>
    </w:p>
    <w:p w14:paraId="356470BA" w14:textId="77777777" w:rsidR="00511E22" w:rsidRDefault="00511E22" w:rsidP="00511E2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>/ 20</w:t>
      </w:r>
    </w:p>
    <w:p w14:paraId="69455ED8" w14:textId="77777777" w:rsidR="00511E22" w:rsidRDefault="00511E22" w:rsidP="00511E22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L’usage de documents et de téléphones portables est interdit.</w:t>
      </w:r>
    </w:p>
    <w:p w14:paraId="2554650E" w14:textId="77777777" w:rsidR="00511E22" w:rsidRPr="00C432B8" w:rsidRDefault="00511E22" w:rsidP="00511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2"/>
          <w:szCs w:val="22"/>
        </w:rPr>
      </w:pPr>
      <w:r w:rsidRPr="00C432B8">
        <w:rPr>
          <w:rFonts w:ascii="Comic Sans MS" w:hAnsi="Comic Sans MS"/>
          <w:b/>
          <w:sz w:val="22"/>
          <w:szCs w:val="22"/>
        </w:rPr>
        <w:t>I/ Compréhension orale  …../20</w:t>
      </w:r>
    </w:p>
    <w:p w14:paraId="4E98719C" w14:textId="7C1DC204" w:rsidR="007C7211" w:rsidRPr="002C479E" w:rsidRDefault="002C479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  <w:highlight w:val="yellow"/>
        </w:rPr>
        <w:t>DOCUMENT 1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C479E">
        <w:rPr>
          <w:rFonts w:ascii="Comic Sans MS" w:hAnsi="Comic Sans MS"/>
          <w:sz w:val="22"/>
          <w:szCs w:val="22"/>
        </w:rPr>
        <w:t>Doc 1 Piste 5 Entre nous</w:t>
      </w:r>
    </w:p>
    <w:p w14:paraId="298569C5" w14:textId="53D99425" w:rsidR="002C479E" w:rsidRPr="002C479E" w:rsidRDefault="002C479E" w:rsidP="002C479E">
      <w:pPr>
        <w:pStyle w:val="Paragraphedeliste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Complétez :</w:t>
      </w:r>
      <w:r w:rsidR="00B17435">
        <w:rPr>
          <w:rFonts w:ascii="Comic Sans MS" w:hAnsi="Comic Sans MS"/>
          <w:sz w:val="22"/>
          <w:szCs w:val="22"/>
        </w:rPr>
        <w:t xml:space="preserve"> 1</w:t>
      </w:r>
    </w:p>
    <w:p w14:paraId="18468156" w14:textId="7E3762D6" w:rsidR="000F62AE" w:rsidRPr="002C479E" w:rsidRDefault="000F62AE" w:rsidP="002C479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La chanson « Mistral gagnant » a été élue ……………………………………..</w:t>
      </w:r>
      <w:r w:rsidR="00511E22" w:rsidRPr="002C479E">
        <w:rPr>
          <w:rFonts w:ascii="Comic Sans MS" w:hAnsi="Comic Sans MS"/>
          <w:sz w:val="22"/>
          <w:szCs w:val="22"/>
        </w:rPr>
        <w:t>…</w:t>
      </w:r>
      <w:r w:rsidRPr="002C479E">
        <w:rPr>
          <w:rFonts w:ascii="Comic Sans MS" w:hAnsi="Comic Sans MS"/>
          <w:sz w:val="22"/>
          <w:szCs w:val="22"/>
        </w:rPr>
        <w:t>…………………………</w:t>
      </w:r>
    </w:p>
    <w:p w14:paraId="6F2B4123" w14:textId="77777777" w:rsidR="000F62AE" w:rsidRPr="002C479E" w:rsidRDefault="000F62A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…………………………….en 2015.</w:t>
      </w:r>
    </w:p>
    <w:p w14:paraId="593A6342" w14:textId="77777777" w:rsidR="000F62AE" w:rsidRPr="002C479E" w:rsidRDefault="000F62AE">
      <w:pPr>
        <w:rPr>
          <w:rFonts w:ascii="Comic Sans MS" w:hAnsi="Comic Sans MS"/>
          <w:sz w:val="22"/>
          <w:szCs w:val="22"/>
        </w:rPr>
      </w:pPr>
    </w:p>
    <w:p w14:paraId="2FFEB98A" w14:textId="5D152861" w:rsidR="000F62AE" w:rsidRDefault="002C479E" w:rsidP="002C479E">
      <w:pPr>
        <w:pStyle w:val="Paragraphedeliste"/>
        <w:numPr>
          <w:ilvl w:val="0"/>
          <w:numId w:val="11"/>
        </w:numPr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« </w:t>
      </w:r>
      <w:r w:rsidR="000F62AE" w:rsidRPr="002C479E">
        <w:rPr>
          <w:rFonts w:ascii="Comic Sans MS" w:hAnsi="Comic Sans MS"/>
          <w:sz w:val="22"/>
          <w:szCs w:val="22"/>
        </w:rPr>
        <w:t>Mistral Gagnant</w:t>
      </w:r>
      <w:r>
        <w:rPr>
          <w:rFonts w:ascii="Comic Sans MS" w:hAnsi="Comic Sans MS"/>
          <w:sz w:val="22"/>
          <w:szCs w:val="22"/>
        </w:rPr>
        <w:t> »</w:t>
      </w:r>
      <w:r w:rsidR="000F62AE" w:rsidRPr="002C479E">
        <w:rPr>
          <w:rFonts w:ascii="Comic Sans MS" w:hAnsi="Comic Sans MS"/>
          <w:sz w:val="22"/>
          <w:szCs w:val="22"/>
        </w:rPr>
        <w:t xml:space="preserve"> parle de la vie de tous les jours</w:t>
      </w:r>
      <w:r>
        <w:rPr>
          <w:rFonts w:ascii="Comic Sans MS" w:hAnsi="Comic Sans MS"/>
          <w:sz w:val="22"/>
          <w:szCs w:val="22"/>
        </w:rPr>
        <w:t xml:space="preserve">. </w:t>
      </w:r>
      <w:r w:rsidRPr="002C479E">
        <w:rPr>
          <w:rFonts w:ascii="Comic Sans MS" w:hAnsi="Comic Sans MS"/>
          <w:i/>
          <w:sz w:val="22"/>
          <w:szCs w:val="22"/>
        </w:rPr>
        <w:t>Vrai ou Faux ? Justifiez avec une expression entendue.</w:t>
      </w:r>
      <w:r w:rsidR="00B17435">
        <w:rPr>
          <w:rFonts w:ascii="Comic Sans MS" w:hAnsi="Comic Sans MS"/>
          <w:i/>
          <w:sz w:val="22"/>
          <w:szCs w:val="22"/>
        </w:rPr>
        <w:t xml:space="preserve"> 1</w:t>
      </w:r>
    </w:p>
    <w:p w14:paraId="36738FE5" w14:textId="77777777" w:rsidR="002C479E" w:rsidRPr="002C479E" w:rsidRDefault="002C479E" w:rsidP="002C479E">
      <w:pPr>
        <w:pStyle w:val="Paragraphedeliste"/>
        <w:rPr>
          <w:rFonts w:ascii="Comic Sans MS" w:hAnsi="Comic Sans MS"/>
          <w:i/>
          <w:sz w:val="22"/>
          <w:szCs w:val="22"/>
        </w:rPr>
      </w:pPr>
    </w:p>
    <w:p w14:paraId="3A78BEF2" w14:textId="6F739CED" w:rsidR="000F62AE" w:rsidRDefault="002C479E" w:rsidP="002C479E">
      <w:pPr>
        <w:pStyle w:val="Paragraphedeliste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« </w:t>
      </w:r>
      <w:r w:rsidR="000F62AE" w:rsidRPr="002C479E">
        <w:rPr>
          <w:rFonts w:ascii="Comic Sans MS" w:hAnsi="Comic Sans MS"/>
          <w:sz w:val="22"/>
          <w:szCs w:val="22"/>
        </w:rPr>
        <w:t>M</w:t>
      </w:r>
      <w:r>
        <w:rPr>
          <w:rFonts w:ascii="Comic Sans MS" w:hAnsi="Comic Sans MS"/>
          <w:sz w:val="22"/>
          <w:szCs w:val="22"/>
        </w:rPr>
        <w:t>istral G</w:t>
      </w:r>
      <w:r w:rsidR="000F62AE" w:rsidRPr="002C479E">
        <w:rPr>
          <w:rFonts w:ascii="Comic Sans MS" w:hAnsi="Comic Sans MS"/>
          <w:sz w:val="22"/>
          <w:szCs w:val="22"/>
        </w:rPr>
        <w:t>agnant</w:t>
      </w:r>
      <w:r>
        <w:rPr>
          <w:rFonts w:ascii="Comic Sans MS" w:hAnsi="Comic Sans MS"/>
          <w:sz w:val="22"/>
          <w:szCs w:val="22"/>
        </w:rPr>
        <w:t> »</w:t>
      </w:r>
      <w:r w:rsidR="000F62AE" w:rsidRPr="002C479E">
        <w:rPr>
          <w:rFonts w:ascii="Comic Sans MS" w:hAnsi="Comic Sans MS"/>
          <w:sz w:val="22"/>
          <w:szCs w:val="22"/>
        </w:rPr>
        <w:t xml:space="preserve"> est une chanson sur un amour particulier : lequel ?</w:t>
      </w:r>
      <w:r w:rsidR="00F34427">
        <w:rPr>
          <w:rFonts w:ascii="Comic Sans MS" w:hAnsi="Comic Sans MS"/>
          <w:sz w:val="22"/>
          <w:szCs w:val="22"/>
        </w:rPr>
        <w:t xml:space="preserve"> 2</w:t>
      </w:r>
    </w:p>
    <w:p w14:paraId="0C694042" w14:textId="77777777" w:rsidR="002C479E" w:rsidRPr="002C479E" w:rsidRDefault="002C479E" w:rsidP="002C479E">
      <w:pPr>
        <w:rPr>
          <w:rFonts w:ascii="Comic Sans MS" w:hAnsi="Comic Sans MS"/>
          <w:sz w:val="22"/>
          <w:szCs w:val="22"/>
        </w:rPr>
      </w:pPr>
    </w:p>
    <w:p w14:paraId="14FEC21B" w14:textId="77777777" w:rsidR="002C479E" w:rsidRPr="002C479E" w:rsidRDefault="002C479E" w:rsidP="002C479E">
      <w:pPr>
        <w:pStyle w:val="Paragraphedeliste"/>
        <w:rPr>
          <w:rFonts w:ascii="Comic Sans MS" w:hAnsi="Comic Sans MS"/>
          <w:sz w:val="22"/>
          <w:szCs w:val="22"/>
        </w:rPr>
      </w:pPr>
    </w:p>
    <w:p w14:paraId="307BCFA8" w14:textId="145727B8" w:rsidR="000F62AE" w:rsidRDefault="002C479E" w:rsidP="002C479E">
      <w:pPr>
        <w:pStyle w:val="Paragraphedeliste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« </w:t>
      </w:r>
      <w:r w:rsidR="000F62AE" w:rsidRPr="002C479E">
        <w:rPr>
          <w:rFonts w:ascii="Comic Sans MS" w:hAnsi="Comic Sans MS"/>
          <w:sz w:val="22"/>
          <w:szCs w:val="22"/>
        </w:rPr>
        <w:t>Mistral Gagnant</w:t>
      </w:r>
      <w:r>
        <w:rPr>
          <w:rFonts w:ascii="Comic Sans MS" w:hAnsi="Comic Sans MS"/>
          <w:sz w:val="22"/>
          <w:szCs w:val="22"/>
        </w:rPr>
        <w:t> »</w:t>
      </w:r>
      <w:r w:rsidR="000F62AE" w:rsidRPr="002C479E">
        <w:rPr>
          <w:rFonts w:ascii="Comic Sans MS" w:hAnsi="Comic Sans MS"/>
          <w:sz w:val="22"/>
          <w:szCs w:val="22"/>
        </w:rPr>
        <w:t xml:space="preserve"> est</w:t>
      </w:r>
      <w:r>
        <w:rPr>
          <w:rFonts w:ascii="Comic Sans MS" w:hAnsi="Comic Sans MS"/>
          <w:sz w:val="22"/>
          <w:szCs w:val="22"/>
        </w:rPr>
        <w:t xml:space="preserve"> </w:t>
      </w:r>
      <w:r w:rsidR="000F62AE" w:rsidRPr="002C479E">
        <w:rPr>
          <w:rFonts w:ascii="Comic Sans MS" w:hAnsi="Comic Sans MS"/>
          <w:sz w:val="22"/>
          <w:szCs w:val="22"/>
        </w:rPr>
        <w:t>une chanson qui fait pleurer : comment l’homme dit-il  « fait pleurer » dans le document ?</w:t>
      </w:r>
      <w:r w:rsidR="00B17435">
        <w:rPr>
          <w:rFonts w:ascii="Comic Sans MS" w:hAnsi="Comic Sans MS"/>
          <w:sz w:val="22"/>
          <w:szCs w:val="22"/>
        </w:rPr>
        <w:t xml:space="preserve"> 1</w:t>
      </w:r>
    </w:p>
    <w:p w14:paraId="5899DB19" w14:textId="77777777" w:rsidR="002C479E" w:rsidRDefault="002C479E" w:rsidP="002C479E">
      <w:pPr>
        <w:pStyle w:val="Paragraphedeliste"/>
        <w:rPr>
          <w:rFonts w:ascii="Comic Sans MS" w:hAnsi="Comic Sans MS"/>
          <w:sz w:val="22"/>
          <w:szCs w:val="22"/>
        </w:rPr>
      </w:pPr>
    </w:p>
    <w:p w14:paraId="2177296C" w14:textId="77777777" w:rsidR="002C479E" w:rsidRPr="002C479E" w:rsidRDefault="002C479E" w:rsidP="002C479E">
      <w:pPr>
        <w:pStyle w:val="Paragraphedeliste"/>
        <w:rPr>
          <w:rFonts w:ascii="Comic Sans MS" w:hAnsi="Comic Sans MS"/>
          <w:sz w:val="22"/>
          <w:szCs w:val="22"/>
        </w:rPr>
      </w:pPr>
    </w:p>
    <w:p w14:paraId="6592CA11" w14:textId="5A1F438E" w:rsidR="000F62AE" w:rsidRPr="002C479E" w:rsidRDefault="002C479E" w:rsidP="002C479E">
      <w:pPr>
        <w:pStyle w:val="Paragraphedeliste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Pourquoi « Mistral G</w:t>
      </w:r>
      <w:r w:rsidR="000F62AE" w:rsidRPr="002C479E">
        <w:rPr>
          <w:rFonts w:ascii="Comic Sans MS" w:hAnsi="Comic Sans MS"/>
          <w:sz w:val="22"/>
          <w:szCs w:val="22"/>
        </w:rPr>
        <w:t>agnant</w:t>
      </w:r>
      <w:r>
        <w:rPr>
          <w:rFonts w:ascii="Comic Sans MS" w:hAnsi="Comic Sans MS"/>
          <w:sz w:val="22"/>
          <w:szCs w:val="22"/>
        </w:rPr>
        <w:t> »</w:t>
      </w:r>
      <w:r w:rsidR="000F62AE" w:rsidRPr="002C479E">
        <w:rPr>
          <w:rFonts w:ascii="Comic Sans MS" w:hAnsi="Comic Sans MS"/>
          <w:sz w:val="22"/>
          <w:szCs w:val="22"/>
        </w:rPr>
        <w:t xml:space="preserve"> fait elle pleurer les Français ?</w:t>
      </w:r>
    </w:p>
    <w:p w14:paraId="12004707" w14:textId="2B03915A" w:rsidR="000F62AE" w:rsidRDefault="000F62A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Donnez deux raisons.</w:t>
      </w:r>
      <w:r w:rsidR="00F34427">
        <w:rPr>
          <w:rFonts w:ascii="Comic Sans MS" w:hAnsi="Comic Sans MS"/>
          <w:sz w:val="22"/>
          <w:szCs w:val="22"/>
        </w:rPr>
        <w:t xml:space="preserve"> 4</w:t>
      </w:r>
    </w:p>
    <w:p w14:paraId="7C6F77F9" w14:textId="77777777" w:rsidR="002C479E" w:rsidRDefault="002C479E">
      <w:pPr>
        <w:rPr>
          <w:rFonts w:ascii="Comic Sans MS" w:hAnsi="Comic Sans MS"/>
          <w:sz w:val="22"/>
          <w:szCs w:val="22"/>
        </w:rPr>
      </w:pPr>
    </w:p>
    <w:p w14:paraId="5B5A800B" w14:textId="77777777" w:rsidR="002C479E" w:rsidRDefault="002C479E">
      <w:pPr>
        <w:rPr>
          <w:rFonts w:ascii="Comic Sans MS" w:hAnsi="Comic Sans MS"/>
          <w:sz w:val="22"/>
          <w:szCs w:val="22"/>
        </w:rPr>
      </w:pPr>
    </w:p>
    <w:p w14:paraId="39EF181D" w14:textId="77777777" w:rsidR="002C479E" w:rsidRPr="002C479E" w:rsidRDefault="002C479E">
      <w:pPr>
        <w:rPr>
          <w:rFonts w:ascii="Comic Sans MS" w:hAnsi="Comic Sans MS"/>
          <w:sz w:val="22"/>
          <w:szCs w:val="22"/>
        </w:rPr>
      </w:pPr>
    </w:p>
    <w:p w14:paraId="2FB198BB" w14:textId="5FACE20D" w:rsidR="000F62AE" w:rsidRPr="002C479E" w:rsidRDefault="000F62AE" w:rsidP="002C479E">
      <w:pPr>
        <w:pStyle w:val="Paragraphedeliste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 xml:space="preserve">Pourquoi cette chanson porte-t-elle le titre de </w:t>
      </w:r>
      <w:r w:rsidR="002C479E">
        <w:rPr>
          <w:rFonts w:ascii="Comic Sans MS" w:hAnsi="Comic Sans MS"/>
          <w:sz w:val="22"/>
          <w:szCs w:val="22"/>
        </w:rPr>
        <w:t>« </w:t>
      </w:r>
      <w:r w:rsidRPr="002C479E">
        <w:rPr>
          <w:rFonts w:ascii="Comic Sans MS" w:hAnsi="Comic Sans MS"/>
          <w:sz w:val="22"/>
          <w:szCs w:val="22"/>
        </w:rPr>
        <w:t>Mistral gagnant</w:t>
      </w:r>
      <w:r w:rsidR="002C479E">
        <w:rPr>
          <w:rFonts w:ascii="Comic Sans MS" w:hAnsi="Comic Sans MS"/>
          <w:sz w:val="22"/>
          <w:szCs w:val="22"/>
        </w:rPr>
        <w:t> »</w:t>
      </w:r>
      <w:r w:rsidRPr="002C479E">
        <w:rPr>
          <w:rFonts w:ascii="Comic Sans MS" w:hAnsi="Comic Sans MS"/>
          <w:sz w:val="22"/>
          <w:szCs w:val="22"/>
        </w:rPr>
        <w:t> ?</w:t>
      </w:r>
      <w:r w:rsidR="00B17435">
        <w:rPr>
          <w:rFonts w:ascii="Comic Sans MS" w:hAnsi="Comic Sans MS"/>
          <w:sz w:val="22"/>
          <w:szCs w:val="22"/>
        </w:rPr>
        <w:t xml:space="preserve"> 2</w:t>
      </w:r>
    </w:p>
    <w:p w14:paraId="174FC550" w14:textId="77777777" w:rsidR="000F62AE" w:rsidRPr="002C479E" w:rsidRDefault="000F62AE">
      <w:pPr>
        <w:rPr>
          <w:rFonts w:ascii="Comic Sans MS" w:hAnsi="Comic Sans MS"/>
          <w:sz w:val="22"/>
          <w:szCs w:val="22"/>
        </w:rPr>
      </w:pPr>
    </w:p>
    <w:p w14:paraId="6A513F83" w14:textId="61BA87C6" w:rsidR="000F62AE" w:rsidRPr="002C479E" w:rsidRDefault="002C479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  <w:highlight w:val="yellow"/>
        </w:rPr>
        <w:t>DOCUMENT 2</w:t>
      </w:r>
      <w:r>
        <w:rPr>
          <w:rFonts w:ascii="Comic Sans MS" w:hAnsi="Comic Sans MS"/>
          <w:sz w:val="22"/>
          <w:szCs w:val="22"/>
        </w:rPr>
        <w:tab/>
      </w:r>
      <w:r w:rsidR="000F62AE" w:rsidRPr="002C479E">
        <w:rPr>
          <w:rFonts w:ascii="Comic Sans MS" w:hAnsi="Comic Sans MS"/>
          <w:sz w:val="22"/>
          <w:szCs w:val="22"/>
        </w:rPr>
        <w:t>P22 piste 6 ae 2</w:t>
      </w:r>
    </w:p>
    <w:p w14:paraId="591FC72B" w14:textId="4E619580" w:rsidR="002C479E" w:rsidRPr="002C479E" w:rsidRDefault="002C479E" w:rsidP="002C479E">
      <w:pPr>
        <w:pStyle w:val="Paragraphedeliste"/>
        <w:numPr>
          <w:ilvl w:val="0"/>
          <w:numId w:val="10"/>
        </w:num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Où se passe la scène ?</w:t>
      </w:r>
      <w:r w:rsidR="00F34427">
        <w:rPr>
          <w:rFonts w:ascii="Comic Sans MS" w:hAnsi="Comic Sans MS"/>
          <w:sz w:val="22"/>
          <w:szCs w:val="22"/>
        </w:rPr>
        <w:t xml:space="preserve"> 1</w:t>
      </w:r>
    </w:p>
    <w:p w14:paraId="577AFCD0" w14:textId="77777777" w:rsidR="002C479E" w:rsidRPr="002C479E" w:rsidRDefault="002C479E" w:rsidP="002C479E">
      <w:pPr>
        <w:rPr>
          <w:rFonts w:ascii="Comic Sans MS" w:hAnsi="Comic Sans MS"/>
          <w:sz w:val="22"/>
          <w:szCs w:val="22"/>
        </w:rPr>
      </w:pPr>
    </w:p>
    <w:p w14:paraId="06BDCA24" w14:textId="10B12080" w:rsidR="002C479E" w:rsidRPr="002C479E" w:rsidRDefault="002C479E" w:rsidP="002C479E">
      <w:pPr>
        <w:pStyle w:val="Paragraphedeliste"/>
        <w:numPr>
          <w:ilvl w:val="0"/>
          <w:numId w:val="10"/>
        </w:num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Qui parle ?</w:t>
      </w:r>
      <w:r w:rsidR="00F34427">
        <w:rPr>
          <w:rFonts w:ascii="Comic Sans MS" w:hAnsi="Comic Sans MS"/>
          <w:sz w:val="22"/>
          <w:szCs w:val="22"/>
        </w:rPr>
        <w:t xml:space="preserve"> 1</w:t>
      </w:r>
    </w:p>
    <w:p w14:paraId="3C967AE2" w14:textId="77777777" w:rsidR="002C479E" w:rsidRPr="002C479E" w:rsidRDefault="002C479E" w:rsidP="002C479E">
      <w:pPr>
        <w:rPr>
          <w:rFonts w:ascii="Comic Sans MS" w:hAnsi="Comic Sans MS"/>
          <w:sz w:val="22"/>
          <w:szCs w:val="22"/>
        </w:rPr>
      </w:pPr>
    </w:p>
    <w:p w14:paraId="1B652610" w14:textId="76388F89" w:rsidR="00511E22" w:rsidRPr="002C479E" w:rsidRDefault="002C479E" w:rsidP="002C479E">
      <w:pPr>
        <w:pStyle w:val="Paragraphedeliste"/>
        <w:numPr>
          <w:ilvl w:val="0"/>
          <w:numId w:val="10"/>
        </w:num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De quel sujet ?</w:t>
      </w:r>
      <w:r w:rsidR="00F34427">
        <w:rPr>
          <w:rFonts w:ascii="Comic Sans MS" w:hAnsi="Comic Sans MS"/>
          <w:sz w:val="22"/>
          <w:szCs w:val="22"/>
        </w:rPr>
        <w:t xml:space="preserve"> 1</w:t>
      </w:r>
    </w:p>
    <w:p w14:paraId="777C0B79" w14:textId="77777777" w:rsidR="002C479E" w:rsidRPr="002C479E" w:rsidRDefault="002C479E" w:rsidP="002C479E">
      <w:pPr>
        <w:rPr>
          <w:rFonts w:ascii="Comic Sans MS" w:hAnsi="Comic Sans MS"/>
          <w:sz w:val="22"/>
          <w:szCs w:val="22"/>
        </w:rPr>
      </w:pPr>
    </w:p>
    <w:p w14:paraId="7E860BB5" w14:textId="77777777" w:rsidR="002C479E" w:rsidRPr="002C479E" w:rsidRDefault="002C479E" w:rsidP="002C479E">
      <w:pPr>
        <w:pStyle w:val="Paragraphedeliste"/>
        <w:rPr>
          <w:rFonts w:ascii="Comic Sans MS" w:hAnsi="Comic Sans MS"/>
          <w:sz w:val="22"/>
          <w:szCs w:val="22"/>
        </w:rPr>
      </w:pPr>
    </w:p>
    <w:p w14:paraId="200A56A8" w14:textId="33770A73" w:rsidR="002C479E" w:rsidRPr="002C479E" w:rsidRDefault="002C479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4. Pourquoi la femme n’est-elle pas contente ? Trouvez trois raisons. Ecrivez une phrase pour chaque raison</w:t>
      </w:r>
      <w:r w:rsidR="00F34427">
        <w:rPr>
          <w:rFonts w:ascii="Comic Sans MS" w:hAnsi="Comic Sans MS"/>
          <w:sz w:val="22"/>
          <w:szCs w:val="22"/>
        </w:rPr>
        <w:t>. 6</w:t>
      </w:r>
    </w:p>
    <w:p w14:paraId="6BE8CCF3" w14:textId="1E4CCD32" w:rsidR="002C479E" w:rsidRPr="002C479E" w:rsidRDefault="002C479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-</w:t>
      </w:r>
    </w:p>
    <w:p w14:paraId="5D0B8727" w14:textId="6186C5D3" w:rsidR="002C479E" w:rsidRPr="002C479E" w:rsidRDefault="002C479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-</w:t>
      </w:r>
    </w:p>
    <w:p w14:paraId="0368AB78" w14:textId="0A602871" w:rsidR="002C479E" w:rsidRPr="002C479E" w:rsidRDefault="002C479E">
      <w:pPr>
        <w:rPr>
          <w:rFonts w:ascii="Comic Sans MS" w:hAnsi="Comic Sans MS"/>
          <w:sz w:val="22"/>
          <w:szCs w:val="22"/>
        </w:rPr>
      </w:pPr>
      <w:r w:rsidRPr="002C479E">
        <w:rPr>
          <w:rFonts w:ascii="Comic Sans MS" w:hAnsi="Comic Sans MS"/>
          <w:sz w:val="22"/>
          <w:szCs w:val="22"/>
        </w:rPr>
        <w:t>-</w:t>
      </w:r>
    </w:p>
    <w:p w14:paraId="52A2607D" w14:textId="77777777" w:rsidR="002C479E" w:rsidRDefault="002C479E"/>
    <w:p w14:paraId="3A5C8CED" w14:textId="77777777" w:rsidR="002C479E" w:rsidRDefault="002C479E"/>
    <w:p w14:paraId="56C7408C" w14:textId="77777777" w:rsidR="005E03CC" w:rsidRDefault="005E03CC"/>
    <w:p w14:paraId="0B97410F" w14:textId="77777777" w:rsidR="002C479E" w:rsidRDefault="002C479E"/>
    <w:p w14:paraId="1271FD65" w14:textId="6E262000" w:rsidR="00511E22" w:rsidRPr="00C432B8" w:rsidRDefault="00511E22" w:rsidP="00C43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2"/>
          <w:szCs w:val="22"/>
        </w:rPr>
      </w:pPr>
      <w:r w:rsidRPr="00C432B8">
        <w:rPr>
          <w:rFonts w:ascii="Comic Sans MS" w:hAnsi="Comic Sans MS"/>
          <w:b/>
          <w:sz w:val="22"/>
          <w:szCs w:val="22"/>
        </w:rPr>
        <w:lastRenderedPageBreak/>
        <w:t>II/ Compréhension écrite</w:t>
      </w:r>
      <w:r w:rsidR="00C432B8">
        <w:rPr>
          <w:rFonts w:ascii="Comic Sans MS" w:hAnsi="Comic Sans MS"/>
          <w:b/>
          <w:sz w:val="22"/>
          <w:szCs w:val="22"/>
        </w:rPr>
        <w:t xml:space="preserve"> ……/15</w:t>
      </w:r>
    </w:p>
    <w:p w14:paraId="3A12CD67" w14:textId="77777777" w:rsidR="00511E22" w:rsidRPr="00102214" w:rsidRDefault="00511E22">
      <w:pPr>
        <w:rPr>
          <w:rFonts w:ascii="Comic Sans MS" w:hAnsi="Comic Sans MS"/>
          <w:sz w:val="22"/>
          <w:szCs w:val="22"/>
        </w:rPr>
      </w:pPr>
    </w:p>
    <w:p w14:paraId="7E5ECDB8" w14:textId="21120514" w:rsidR="00511E22" w:rsidRPr="00102214" w:rsidRDefault="00DE3872" w:rsidP="00DE3872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72EAB3BA" wp14:editId="0E3BBE3A">
            <wp:extent cx="4140670" cy="117542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42" cy="11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6FBDD" w14:textId="77777777" w:rsidR="00511E22" w:rsidRPr="00102214" w:rsidRDefault="00511E22">
      <w:pPr>
        <w:rPr>
          <w:rFonts w:ascii="Comic Sans MS" w:hAnsi="Comic Sans MS"/>
          <w:sz w:val="22"/>
          <w:szCs w:val="22"/>
        </w:rPr>
      </w:pPr>
    </w:p>
    <w:p w14:paraId="24F9160B" w14:textId="77777777" w:rsidR="00511E22" w:rsidRPr="00102214" w:rsidRDefault="00511E22" w:rsidP="005E03CC">
      <w:pPr>
        <w:jc w:val="center"/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noProof/>
          <w:sz w:val="22"/>
          <w:szCs w:val="22"/>
          <w:lang w:eastAsia="fr-FR"/>
        </w:rPr>
        <w:drawing>
          <wp:inline distT="0" distB="0" distL="0" distR="0" wp14:anchorId="50DF8F42" wp14:editId="27CDDB34">
            <wp:extent cx="5638613" cy="3761623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3712" cy="37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130A" w14:textId="701BE083" w:rsidR="008514F6" w:rsidRPr="00102214" w:rsidRDefault="008514F6" w:rsidP="008514F6">
      <w:pPr>
        <w:pStyle w:val="Paragraphedeliste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Que veut dire l’expression « mettre sa réputation en danger » ?</w:t>
      </w:r>
      <w:r w:rsidR="00DE1096">
        <w:rPr>
          <w:rFonts w:ascii="Comic Sans MS" w:hAnsi="Comic Sans MS"/>
          <w:sz w:val="22"/>
          <w:szCs w:val="22"/>
        </w:rPr>
        <w:t xml:space="preserve"> 2</w:t>
      </w:r>
    </w:p>
    <w:p w14:paraId="61E14FC0" w14:textId="77777777" w:rsidR="008514F6" w:rsidRDefault="008514F6">
      <w:pPr>
        <w:rPr>
          <w:rFonts w:ascii="Comic Sans MS" w:hAnsi="Comic Sans MS"/>
          <w:sz w:val="22"/>
          <w:szCs w:val="22"/>
        </w:rPr>
      </w:pPr>
    </w:p>
    <w:p w14:paraId="04C3BB86" w14:textId="77777777" w:rsidR="00A36903" w:rsidRPr="00102214" w:rsidRDefault="00A36903">
      <w:pPr>
        <w:rPr>
          <w:rFonts w:ascii="Comic Sans MS" w:hAnsi="Comic Sans MS"/>
          <w:sz w:val="22"/>
          <w:szCs w:val="22"/>
        </w:rPr>
      </w:pPr>
    </w:p>
    <w:p w14:paraId="17B90992" w14:textId="09F98BF2" w:rsidR="00372668" w:rsidRPr="00102214" w:rsidRDefault="00102214" w:rsidP="008514F6">
      <w:pPr>
        <w:pStyle w:val="Paragraphedeliste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Comment Stromae a-</w:t>
      </w:r>
      <w:r w:rsidR="00372668" w:rsidRPr="00102214">
        <w:rPr>
          <w:rFonts w:ascii="Comic Sans MS" w:hAnsi="Comic Sans MS"/>
          <w:sz w:val="22"/>
          <w:szCs w:val="22"/>
        </w:rPr>
        <w:t xml:space="preserve">t’il mis </w:t>
      </w:r>
      <w:r w:rsidR="008514F6" w:rsidRPr="00102214">
        <w:rPr>
          <w:rFonts w:ascii="Comic Sans MS" w:hAnsi="Comic Sans MS"/>
          <w:sz w:val="22"/>
          <w:szCs w:val="22"/>
        </w:rPr>
        <w:t>« </w:t>
      </w:r>
      <w:r w:rsidR="00372668" w:rsidRPr="00102214">
        <w:rPr>
          <w:rFonts w:ascii="Comic Sans MS" w:hAnsi="Comic Sans MS"/>
          <w:sz w:val="22"/>
          <w:szCs w:val="22"/>
        </w:rPr>
        <w:t>sa réputation en danger</w:t>
      </w:r>
      <w:r w:rsidR="008514F6" w:rsidRPr="00102214">
        <w:rPr>
          <w:rFonts w:ascii="Comic Sans MS" w:hAnsi="Comic Sans MS"/>
          <w:sz w:val="22"/>
          <w:szCs w:val="22"/>
        </w:rPr>
        <w:t> »</w:t>
      </w:r>
      <w:r w:rsidR="00372668" w:rsidRPr="00102214">
        <w:rPr>
          <w:rFonts w:ascii="Comic Sans MS" w:hAnsi="Comic Sans MS"/>
          <w:sz w:val="22"/>
          <w:szCs w:val="22"/>
        </w:rPr>
        <w:t>? Expliquez avec vos mots</w:t>
      </w:r>
      <w:r w:rsidR="008514F6" w:rsidRPr="00102214">
        <w:rPr>
          <w:rFonts w:ascii="Comic Sans MS" w:hAnsi="Comic Sans MS"/>
          <w:sz w:val="22"/>
          <w:szCs w:val="22"/>
        </w:rPr>
        <w:t>.</w:t>
      </w:r>
      <w:r w:rsidR="00A36903">
        <w:rPr>
          <w:rFonts w:ascii="Comic Sans MS" w:hAnsi="Comic Sans MS"/>
          <w:sz w:val="22"/>
          <w:szCs w:val="22"/>
        </w:rPr>
        <w:t xml:space="preserve"> 4</w:t>
      </w:r>
    </w:p>
    <w:p w14:paraId="2C27E852" w14:textId="77777777" w:rsidR="00372668" w:rsidRDefault="00372668">
      <w:pPr>
        <w:rPr>
          <w:rFonts w:ascii="Comic Sans MS" w:hAnsi="Comic Sans MS"/>
          <w:sz w:val="22"/>
          <w:szCs w:val="22"/>
        </w:rPr>
      </w:pPr>
    </w:p>
    <w:p w14:paraId="63FDB282" w14:textId="77777777" w:rsidR="00A36903" w:rsidRDefault="00A36903">
      <w:pPr>
        <w:rPr>
          <w:rFonts w:ascii="Comic Sans MS" w:hAnsi="Comic Sans MS"/>
          <w:sz w:val="22"/>
          <w:szCs w:val="22"/>
        </w:rPr>
      </w:pPr>
    </w:p>
    <w:p w14:paraId="16B61339" w14:textId="77777777" w:rsidR="00A36903" w:rsidRPr="00102214" w:rsidRDefault="00A36903">
      <w:pPr>
        <w:rPr>
          <w:rFonts w:ascii="Comic Sans MS" w:hAnsi="Comic Sans MS"/>
          <w:sz w:val="22"/>
          <w:szCs w:val="22"/>
        </w:rPr>
      </w:pPr>
    </w:p>
    <w:p w14:paraId="120862A4" w14:textId="545DFD9D" w:rsidR="00372668" w:rsidRPr="00102214" w:rsidRDefault="008514F6" w:rsidP="008514F6">
      <w:pPr>
        <w:pStyle w:val="Paragraphedeliste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Pourquoi S</w:t>
      </w:r>
      <w:r w:rsidR="00372668" w:rsidRPr="00102214">
        <w:rPr>
          <w:rFonts w:ascii="Comic Sans MS" w:hAnsi="Comic Sans MS"/>
          <w:sz w:val="22"/>
          <w:szCs w:val="22"/>
        </w:rPr>
        <w:t>tromae est-il un maitre de la chanson ?</w:t>
      </w:r>
      <w:r w:rsidR="00A36903">
        <w:rPr>
          <w:rFonts w:ascii="Comic Sans MS" w:hAnsi="Comic Sans MS"/>
          <w:sz w:val="22"/>
          <w:szCs w:val="22"/>
        </w:rPr>
        <w:t xml:space="preserve"> 2</w:t>
      </w:r>
    </w:p>
    <w:p w14:paraId="7A5A8569" w14:textId="77777777" w:rsidR="00372668" w:rsidRDefault="00372668">
      <w:pPr>
        <w:rPr>
          <w:rFonts w:ascii="Comic Sans MS" w:hAnsi="Comic Sans MS"/>
          <w:sz w:val="22"/>
          <w:szCs w:val="22"/>
        </w:rPr>
      </w:pPr>
    </w:p>
    <w:p w14:paraId="620C3E0F" w14:textId="77777777" w:rsidR="00A36903" w:rsidRDefault="00A36903">
      <w:pPr>
        <w:rPr>
          <w:rFonts w:ascii="Comic Sans MS" w:hAnsi="Comic Sans MS"/>
          <w:sz w:val="22"/>
          <w:szCs w:val="22"/>
        </w:rPr>
      </w:pPr>
    </w:p>
    <w:p w14:paraId="0AB5A2D0" w14:textId="77777777" w:rsidR="00A36903" w:rsidRPr="00102214" w:rsidRDefault="00A36903">
      <w:pPr>
        <w:rPr>
          <w:rFonts w:ascii="Comic Sans MS" w:hAnsi="Comic Sans MS"/>
          <w:sz w:val="22"/>
          <w:szCs w:val="22"/>
        </w:rPr>
      </w:pPr>
    </w:p>
    <w:p w14:paraId="7DBCFFDB" w14:textId="457A6D66" w:rsidR="00372668" w:rsidRPr="00102214" w:rsidRDefault="00A36903" w:rsidP="008514F6">
      <w:pPr>
        <w:pStyle w:val="Paragraphedeliste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Quel autre</w:t>
      </w:r>
      <w:r w:rsidR="00372668" w:rsidRPr="00102214">
        <w:rPr>
          <w:rFonts w:ascii="Comic Sans MS" w:hAnsi="Comic Sans MS"/>
          <w:sz w:val="22"/>
          <w:szCs w:val="22"/>
        </w:rPr>
        <w:t xml:space="preserve"> atout</w:t>
      </w:r>
      <w:r w:rsidR="008514F6" w:rsidRPr="00102214">
        <w:rPr>
          <w:rFonts w:ascii="Comic Sans MS" w:hAnsi="Comic Sans MS"/>
          <w:sz w:val="22"/>
          <w:szCs w:val="22"/>
        </w:rPr>
        <w:t>/q</w:t>
      </w:r>
      <w:r w:rsidR="00372668" w:rsidRPr="00102214">
        <w:rPr>
          <w:rFonts w:ascii="Comic Sans MS" w:hAnsi="Comic Sans MS"/>
          <w:sz w:val="22"/>
          <w:szCs w:val="22"/>
        </w:rPr>
        <w:t>u</w:t>
      </w:r>
      <w:r w:rsidR="008514F6" w:rsidRPr="00102214">
        <w:rPr>
          <w:rFonts w:ascii="Comic Sans MS" w:hAnsi="Comic Sans MS"/>
          <w:sz w:val="22"/>
          <w:szCs w:val="22"/>
        </w:rPr>
        <w:t>a</w:t>
      </w:r>
      <w:r w:rsidR="00372668" w:rsidRPr="00102214">
        <w:rPr>
          <w:rFonts w:ascii="Comic Sans MS" w:hAnsi="Comic Sans MS"/>
          <w:sz w:val="22"/>
          <w:szCs w:val="22"/>
        </w:rPr>
        <w:t>lité</w:t>
      </w:r>
      <w:r w:rsidR="008514F6" w:rsidRPr="00102214">
        <w:rPr>
          <w:rFonts w:ascii="Comic Sans MS" w:hAnsi="Comic Sans MS"/>
          <w:sz w:val="22"/>
          <w:szCs w:val="22"/>
        </w:rPr>
        <w:t xml:space="preserve"> possède S</w:t>
      </w:r>
      <w:r w:rsidR="00372668" w:rsidRPr="00102214">
        <w:rPr>
          <w:rFonts w:ascii="Comic Sans MS" w:hAnsi="Comic Sans MS"/>
          <w:sz w:val="22"/>
          <w:szCs w:val="22"/>
        </w:rPr>
        <w:t>tromae ? Expliquez avec vos mots et justifiez avec le texte.</w:t>
      </w:r>
      <w:r>
        <w:rPr>
          <w:rFonts w:ascii="Comic Sans MS" w:hAnsi="Comic Sans MS"/>
          <w:sz w:val="22"/>
          <w:szCs w:val="22"/>
        </w:rPr>
        <w:t xml:space="preserve"> 4</w:t>
      </w:r>
    </w:p>
    <w:p w14:paraId="7DCF4553" w14:textId="77777777" w:rsidR="00372668" w:rsidRDefault="00372668">
      <w:pPr>
        <w:rPr>
          <w:rFonts w:ascii="Comic Sans MS" w:hAnsi="Comic Sans MS"/>
          <w:sz w:val="22"/>
          <w:szCs w:val="22"/>
        </w:rPr>
      </w:pPr>
    </w:p>
    <w:p w14:paraId="7533C579" w14:textId="77777777" w:rsidR="00A36903" w:rsidRDefault="00A36903">
      <w:pPr>
        <w:rPr>
          <w:rFonts w:ascii="Comic Sans MS" w:hAnsi="Comic Sans MS"/>
          <w:sz w:val="22"/>
          <w:szCs w:val="22"/>
        </w:rPr>
      </w:pPr>
    </w:p>
    <w:p w14:paraId="5E2BB0D6" w14:textId="77777777" w:rsidR="00A36903" w:rsidRDefault="00A36903">
      <w:pPr>
        <w:rPr>
          <w:rFonts w:ascii="Comic Sans MS" w:hAnsi="Comic Sans MS"/>
          <w:sz w:val="22"/>
          <w:szCs w:val="22"/>
        </w:rPr>
      </w:pPr>
    </w:p>
    <w:p w14:paraId="4D2BE193" w14:textId="77777777" w:rsidR="00A36903" w:rsidRPr="00102214" w:rsidRDefault="00A36903">
      <w:pPr>
        <w:rPr>
          <w:rFonts w:ascii="Comic Sans MS" w:hAnsi="Comic Sans MS"/>
          <w:sz w:val="22"/>
          <w:szCs w:val="22"/>
        </w:rPr>
      </w:pPr>
    </w:p>
    <w:p w14:paraId="08B6A691" w14:textId="34D75018" w:rsidR="008514F6" w:rsidRPr="00102214" w:rsidRDefault="008514F6" w:rsidP="008514F6">
      <w:pPr>
        <w:pStyle w:val="Paragraphedeliste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Expliquez les mots soulignés :</w:t>
      </w:r>
      <w:r w:rsidR="00A36903">
        <w:rPr>
          <w:rFonts w:ascii="Comic Sans MS" w:hAnsi="Comic Sans MS"/>
          <w:sz w:val="22"/>
          <w:szCs w:val="22"/>
        </w:rPr>
        <w:t xml:space="preserve"> 3</w:t>
      </w:r>
    </w:p>
    <w:p w14:paraId="698095ED" w14:textId="6220C657" w:rsidR="00511E22" w:rsidRPr="00102214" w:rsidRDefault="00372668">
      <w:p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 xml:space="preserve"> « </w:t>
      </w:r>
      <w:r w:rsidRPr="00102214">
        <w:rPr>
          <w:rFonts w:ascii="Comic Sans MS" w:hAnsi="Comic Sans MS"/>
          <w:sz w:val="22"/>
          <w:szCs w:val="22"/>
          <w:u w:val="single"/>
        </w:rPr>
        <w:t>simulant</w:t>
      </w:r>
      <w:r w:rsidRPr="00102214">
        <w:rPr>
          <w:rFonts w:ascii="Comic Sans MS" w:hAnsi="Comic Sans MS"/>
          <w:sz w:val="22"/>
          <w:szCs w:val="22"/>
        </w:rPr>
        <w:t xml:space="preserve"> son </w:t>
      </w:r>
      <w:r w:rsidRPr="00102214">
        <w:rPr>
          <w:rFonts w:ascii="Comic Sans MS" w:hAnsi="Comic Sans MS"/>
          <w:sz w:val="22"/>
          <w:szCs w:val="22"/>
          <w:u w:val="single"/>
        </w:rPr>
        <w:t>ivresse </w:t>
      </w:r>
      <w:r w:rsidRPr="00102214">
        <w:rPr>
          <w:rFonts w:ascii="Comic Sans MS" w:hAnsi="Comic Sans MS"/>
          <w:sz w:val="22"/>
          <w:szCs w:val="22"/>
        </w:rPr>
        <w:t>»</w:t>
      </w:r>
    </w:p>
    <w:p w14:paraId="56272345" w14:textId="0A5952B5" w:rsidR="008514F6" w:rsidRPr="00102214" w:rsidRDefault="008514F6">
      <w:p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 xml:space="preserve">« la presse et les réseaux sociaux </w:t>
      </w:r>
      <w:r w:rsidRPr="00102214">
        <w:rPr>
          <w:rFonts w:ascii="Comic Sans MS" w:hAnsi="Comic Sans MS"/>
          <w:sz w:val="22"/>
          <w:szCs w:val="22"/>
          <w:u w:val="single"/>
        </w:rPr>
        <w:t>ont salué</w:t>
      </w:r>
      <w:r w:rsidRPr="00102214">
        <w:rPr>
          <w:rFonts w:ascii="Comic Sans MS" w:hAnsi="Comic Sans MS"/>
          <w:sz w:val="22"/>
          <w:szCs w:val="22"/>
        </w:rPr>
        <w:t xml:space="preserve"> cette prestation »</w:t>
      </w:r>
    </w:p>
    <w:p w14:paraId="69AC90E9" w14:textId="77777777" w:rsidR="007A1153" w:rsidRPr="00102214" w:rsidRDefault="007A1153">
      <w:pPr>
        <w:rPr>
          <w:rFonts w:ascii="Comic Sans MS" w:hAnsi="Comic Sans MS"/>
          <w:sz w:val="22"/>
          <w:szCs w:val="22"/>
        </w:rPr>
      </w:pPr>
    </w:p>
    <w:p w14:paraId="3530BABD" w14:textId="4CDC0A50" w:rsidR="00102214" w:rsidRPr="00102214" w:rsidRDefault="00102214" w:rsidP="001022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2"/>
          <w:szCs w:val="22"/>
        </w:rPr>
      </w:pPr>
      <w:r w:rsidRPr="00102214">
        <w:rPr>
          <w:rFonts w:ascii="Comic Sans MS" w:hAnsi="Comic Sans MS"/>
          <w:b/>
          <w:sz w:val="22"/>
          <w:szCs w:val="22"/>
        </w:rPr>
        <w:t>III/ Langue</w:t>
      </w:r>
      <w:r w:rsidR="00803B29">
        <w:rPr>
          <w:rFonts w:ascii="Comic Sans MS" w:hAnsi="Comic Sans MS"/>
          <w:b/>
          <w:sz w:val="22"/>
          <w:szCs w:val="22"/>
        </w:rPr>
        <w:t xml:space="preserve"> …../25</w:t>
      </w:r>
    </w:p>
    <w:p w14:paraId="5406AF37" w14:textId="77777777" w:rsidR="00803B29" w:rsidRDefault="00803B29" w:rsidP="00803B29">
      <w:pPr>
        <w:pStyle w:val="Paragraphedeliste"/>
        <w:ind w:left="502"/>
        <w:jc w:val="both"/>
        <w:rPr>
          <w:rFonts w:ascii="Comic Sans MS" w:hAnsi="Comic Sans MS"/>
          <w:b/>
          <w:sz w:val="22"/>
          <w:szCs w:val="22"/>
        </w:rPr>
      </w:pPr>
    </w:p>
    <w:p w14:paraId="2978A33A" w14:textId="2E70BBD7" w:rsidR="00102214" w:rsidRPr="00803B29" w:rsidRDefault="00102214" w:rsidP="00102214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b/>
          <w:sz w:val="22"/>
          <w:szCs w:val="22"/>
          <w:u w:val="single"/>
        </w:rPr>
      </w:pPr>
      <w:r w:rsidRPr="00803B29">
        <w:rPr>
          <w:rFonts w:ascii="Comic Sans MS" w:hAnsi="Comic Sans MS"/>
          <w:b/>
          <w:sz w:val="22"/>
          <w:szCs w:val="22"/>
          <w:u w:val="single"/>
        </w:rPr>
        <w:t>Complète avec un pronom complément. /6</w:t>
      </w:r>
    </w:p>
    <w:p w14:paraId="141AB540" w14:textId="349F7814" w:rsidR="00102214" w:rsidRPr="002201CC" w:rsidRDefault="00102214" w:rsidP="002201CC">
      <w:pPr>
        <w:pStyle w:val="Paragraphedeliste"/>
        <w:numPr>
          <w:ilvl w:val="0"/>
          <w:numId w:val="9"/>
        </w:numPr>
        <w:ind w:right="-468"/>
        <w:rPr>
          <w:rFonts w:ascii="Comic Sans MS" w:hAnsi="Comic Sans MS"/>
          <w:sz w:val="22"/>
          <w:szCs w:val="22"/>
        </w:rPr>
      </w:pPr>
      <w:r w:rsidRPr="002201CC">
        <w:rPr>
          <w:rFonts w:ascii="Comic Sans MS" w:hAnsi="Comic Sans MS"/>
          <w:sz w:val="22"/>
          <w:szCs w:val="22"/>
        </w:rPr>
        <w:t>Stéphanie, Tom………….. voit tous les soirs .</w:t>
      </w:r>
    </w:p>
    <w:p w14:paraId="5FA80F2C" w14:textId="53684271" w:rsidR="00102214" w:rsidRPr="002201CC" w:rsidRDefault="00102214" w:rsidP="002201CC">
      <w:pPr>
        <w:pStyle w:val="Paragraphedeliste"/>
        <w:numPr>
          <w:ilvl w:val="0"/>
          <w:numId w:val="9"/>
        </w:numPr>
        <w:ind w:right="-468"/>
        <w:rPr>
          <w:rFonts w:ascii="Comic Sans MS" w:hAnsi="Comic Sans MS"/>
          <w:sz w:val="22"/>
          <w:szCs w:val="22"/>
        </w:rPr>
      </w:pPr>
      <w:r w:rsidRPr="002201CC">
        <w:rPr>
          <w:rFonts w:ascii="Comic Sans MS" w:hAnsi="Comic Sans MS"/>
          <w:sz w:val="22"/>
          <w:szCs w:val="22"/>
        </w:rPr>
        <w:t>Ma pe</w:t>
      </w:r>
      <w:r w:rsidR="002201CC">
        <w:rPr>
          <w:rFonts w:ascii="Comic Sans MS" w:hAnsi="Comic Sans MS"/>
          <w:sz w:val="22"/>
          <w:szCs w:val="22"/>
        </w:rPr>
        <w:t>tite amie ? Je ………………….aime et j</w:t>
      </w:r>
      <w:r w:rsidRPr="002201CC">
        <w:rPr>
          <w:rFonts w:ascii="Comic Sans MS" w:hAnsi="Comic Sans MS"/>
          <w:sz w:val="22"/>
          <w:szCs w:val="22"/>
        </w:rPr>
        <w:t>’/je ………….. écris des lettres d’amour tous les jours.</w:t>
      </w:r>
    </w:p>
    <w:p w14:paraId="4D5AEA4B" w14:textId="15184D10" w:rsidR="00102214" w:rsidRPr="002201CC" w:rsidRDefault="00102214" w:rsidP="002201CC">
      <w:pPr>
        <w:pStyle w:val="Paragraphedeliste"/>
        <w:numPr>
          <w:ilvl w:val="0"/>
          <w:numId w:val="9"/>
        </w:numPr>
        <w:rPr>
          <w:rFonts w:ascii="Comic Sans MS" w:eastAsia="SimSun" w:hAnsi="Comic Sans MS"/>
          <w:sz w:val="22"/>
          <w:szCs w:val="22"/>
        </w:rPr>
      </w:pPr>
      <w:r w:rsidRPr="002201CC">
        <w:rPr>
          <w:rFonts w:ascii="Comic Sans MS" w:eastAsia="SimSun" w:hAnsi="Comic Sans MS"/>
          <w:sz w:val="22"/>
          <w:szCs w:val="22"/>
        </w:rPr>
        <w:t>Je connais le dernier album de Madonna, tout le monde …………. parle beaucoup !</w:t>
      </w:r>
    </w:p>
    <w:p w14:paraId="33DB1AE2" w14:textId="6490CEA3" w:rsidR="00102214" w:rsidRPr="00D25D66" w:rsidRDefault="00102214" w:rsidP="00D25D66">
      <w:pPr>
        <w:pStyle w:val="Paragraphedeliste"/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r w:rsidRPr="00D25D66">
        <w:rPr>
          <w:rFonts w:ascii="Comic Sans MS" w:eastAsia="SimSun" w:hAnsi="Comic Sans MS"/>
          <w:sz w:val="22"/>
          <w:szCs w:val="22"/>
        </w:rPr>
        <w:t>Mon travail, je voudrais ………… parler à mon professeur. </w:t>
      </w:r>
    </w:p>
    <w:p w14:paraId="77A32F8F" w14:textId="1CCA0C2F" w:rsidR="00102214" w:rsidRPr="00D25D66" w:rsidRDefault="00102214" w:rsidP="00D25D66">
      <w:pPr>
        <w:pStyle w:val="Paragraphedeliste"/>
        <w:numPr>
          <w:ilvl w:val="0"/>
          <w:numId w:val="9"/>
        </w:numPr>
        <w:ind w:right="-468"/>
        <w:rPr>
          <w:rFonts w:ascii="Comic Sans MS" w:hAnsi="Comic Sans MS"/>
          <w:sz w:val="22"/>
          <w:szCs w:val="22"/>
        </w:rPr>
      </w:pPr>
      <w:r w:rsidRPr="00D25D66">
        <w:rPr>
          <w:rFonts w:ascii="Comic Sans MS" w:hAnsi="Comic Sans MS"/>
          <w:sz w:val="22"/>
          <w:szCs w:val="22"/>
        </w:rPr>
        <w:t>Les examens, je/j’……………………………pense beaucoup.</w:t>
      </w:r>
    </w:p>
    <w:p w14:paraId="36C084CF" w14:textId="77777777" w:rsidR="00803B29" w:rsidRDefault="00803B29" w:rsidP="00102214">
      <w:pPr>
        <w:ind w:right="-468"/>
        <w:rPr>
          <w:rFonts w:ascii="Comic Sans MS" w:hAnsi="Comic Sans MS"/>
          <w:sz w:val="22"/>
          <w:szCs w:val="22"/>
        </w:rPr>
      </w:pPr>
    </w:p>
    <w:p w14:paraId="162D09E5" w14:textId="57A52D26" w:rsidR="00803B29" w:rsidRPr="00803B29" w:rsidRDefault="00803B29" w:rsidP="00803B29">
      <w:pPr>
        <w:pStyle w:val="Paragraphedeliste"/>
        <w:numPr>
          <w:ilvl w:val="0"/>
          <w:numId w:val="6"/>
        </w:numPr>
        <w:spacing w:after="200" w:line="276" w:lineRule="auto"/>
        <w:jc w:val="both"/>
        <w:rPr>
          <w:rFonts w:ascii="Comic Sans MS" w:hAnsi="Comic Sans MS"/>
          <w:b/>
          <w:sz w:val="22"/>
          <w:szCs w:val="22"/>
        </w:rPr>
      </w:pPr>
      <w:r w:rsidRPr="00803B29">
        <w:rPr>
          <w:rFonts w:ascii="Comic Sans MS" w:hAnsi="Comic Sans MS"/>
          <w:b/>
          <w:sz w:val="22"/>
          <w:szCs w:val="22"/>
          <w:u w:val="single"/>
        </w:rPr>
        <w:t>Complétez au passé-composé</w:t>
      </w:r>
      <w:r w:rsidRPr="00803B29">
        <w:rPr>
          <w:rFonts w:ascii="Comic Sans MS" w:hAnsi="Comic Sans MS"/>
          <w:b/>
          <w:sz w:val="22"/>
          <w:szCs w:val="22"/>
        </w:rPr>
        <w:t> : ……………………./ 4 pts</w:t>
      </w:r>
    </w:p>
    <w:p w14:paraId="58E16098" w14:textId="77777777" w:rsidR="00803B29" w:rsidRPr="00102214" w:rsidRDefault="00803B29" w:rsidP="00803B29">
      <w:pPr>
        <w:pStyle w:val="Paragraphedeliste"/>
        <w:spacing w:line="276" w:lineRule="auto"/>
        <w:ind w:left="360"/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Frédéric ………………………………………………… (obtenir) un</w:t>
      </w:r>
      <w:r>
        <w:rPr>
          <w:rFonts w:ascii="Comic Sans MS" w:hAnsi="Comic Sans MS"/>
          <w:sz w:val="22"/>
          <w:szCs w:val="22"/>
        </w:rPr>
        <w:t xml:space="preserve"> master d’allemand et de russe.</w:t>
      </w:r>
    </w:p>
    <w:p w14:paraId="59438F38" w14:textId="77777777" w:rsidR="00803B29" w:rsidRPr="00102214" w:rsidRDefault="00803B29" w:rsidP="00803B29">
      <w:pPr>
        <w:pStyle w:val="Paragraphedeliste"/>
        <w:spacing w:line="276" w:lineRule="auto"/>
        <w:ind w:left="360"/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L’année dernière, il …………………………………………. (entrer) à l’université Humboldt à Berlin</w:t>
      </w:r>
      <w:r>
        <w:rPr>
          <w:rFonts w:ascii="Comic Sans MS" w:hAnsi="Comic Sans MS"/>
          <w:sz w:val="22"/>
          <w:szCs w:val="22"/>
        </w:rPr>
        <w:t>.</w:t>
      </w:r>
      <w:r w:rsidRPr="00102214">
        <w:rPr>
          <w:rFonts w:ascii="Comic Sans MS" w:hAnsi="Comic Sans MS"/>
          <w:sz w:val="22"/>
          <w:szCs w:val="22"/>
        </w:rPr>
        <w:t xml:space="preserve"> </w:t>
      </w:r>
    </w:p>
    <w:p w14:paraId="0FDA35AF" w14:textId="77777777" w:rsidR="00803B29" w:rsidRDefault="00803B29" w:rsidP="00803B29">
      <w:pPr>
        <w:pStyle w:val="Paragraphedeliste"/>
        <w:spacing w:line="276" w:lineRule="auto"/>
        <w:ind w:left="360"/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 xml:space="preserve">Il  …………………………………………….. (s’adapter très bien) </w:t>
      </w:r>
      <w:r>
        <w:rPr>
          <w:rFonts w:ascii="Comic Sans MS" w:hAnsi="Comic Sans MS"/>
          <w:sz w:val="22"/>
          <w:szCs w:val="22"/>
        </w:rPr>
        <w:t>.</w:t>
      </w:r>
    </w:p>
    <w:p w14:paraId="414A21FD" w14:textId="77777777" w:rsidR="00803B29" w:rsidRPr="00102214" w:rsidRDefault="00803B29" w:rsidP="00803B29">
      <w:pPr>
        <w:pStyle w:val="Paragraphedeliste"/>
        <w:spacing w:line="276" w:lineRule="auto"/>
        <w:ind w:left="360"/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A cette époque-là, il</w:t>
      </w:r>
      <w:r>
        <w:rPr>
          <w:rFonts w:ascii="Comic Sans MS" w:hAnsi="Comic Sans MS"/>
          <w:sz w:val="22"/>
          <w:szCs w:val="22"/>
        </w:rPr>
        <w:t>……………………………………………. (vouloir</w:t>
      </w:r>
      <w:r w:rsidRPr="00102214">
        <w:rPr>
          <w:rFonts w:ascii="Comic Sans MS" w:hAnsi="Comic Sans MS"/>
          <w:sz w:val="22"/>
          <w:szCs w:val="22"/>
        </w:rPr>
        <w:t xml:space="preserve">) </w:t>
      </w:r>
      <w:r>
        <w:rPr>
          <w:rFonts w:ascii="Comic Sans MS" w:hAnsi="Comic Sans MS"/>
          <w:sz w:val="22"/>
          <w:szCs w:val="22"/>
        </w:rPr>
        <w:t>rester à Berlin.</w:t>
      </w:r>
    </w:p>
    <w:p w14:paraId="12B3C8DA" w14:textId="77777777" w:rsidR="00803B29" w:rsidRPr="00102214" w:rsidRDefault="00803B29" w:rsidP="00102214">
      <w:pPr>
        <w:ind w:right="-468"/>
        <w:rPr>
          <w:rFonts w:ascii="Comic Sans MS" w:hAnsi="Comic Sans MS"/>
          <w:sz w:val="22"/>
          <w:szCs w:val="22"/>
        </w:rPr>
      </w:pPr>
    </w:p>
    <w:p w14:paraId="4A646A86" w14:textId="77777777" w:rsidR="00102214" w:rsidRPr="00102214" w:rsidRDefault="00102214" w:rsidP="00102214">
      <w:pPr>
        <w:ind w:right="-468"/>
        <w:rPr>
          <w:rFonts w:ascii="Comic Sans MS" w:hAnsi="Comic Sans MS"/>
          <w:sz w:val="22"/>
          <w:szCs w:val="22"/>
        </w:rPr>
      </w:pPr>
    </w:p>
    <w:p w14:paraId="7A22B462" w14:textId="279FBA0E" w:rsidR="00102214" w:rsidRPr="00803B29" w:rsidRDefault="00102214" w:rsidP="00803B29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b/>
          <w:noProof/>
          <w:sz w:val="22"/>
          <w:szCs w:val="22"/>
          <w:u w:val="single"/>
          <w:lang w:eastAsia="fr-FR"/>
        </w:rPr>
      </w:pPr>
      <w:r w:rsidRPr="00803B29">
        <w:rPr>
          <w:rFonts w:ascii="Comic Sans MS" w:hAnsi="Comic Sans MS"/>
          <w:b/>
          <w:noProof/>
          <w:sz w:val="22"/>
          <w:szCs w:val="22"/>
          <w:u w:val="single"/>
          <w:lang w:eastAsia="fr-FR"/>
        </w:rPr>
        <w:t xml:space="preserve">Une rencontre amoureuse ! Complétez avec un verbe de votre choix au passé. </w:t>
      </w:r>
      <w:r w:rsidR="0088681F" w:rsidRPr="00803B29">
        <w:rPr>
          <w:rFonts w:ascii="Comic Sans MS" w:hAnsi="Comic Sans MS"/>
          <w:b/>
          <w:noProof/>
          <w:sz w:val="22"/>
          <w:szCs w:val="22"/>
          <w:u w:val="single"/>
          <w:lang w:eastAsia="fr-FR"/>
        </w:rPr>
        <w:t>(imparfait ou passé composé)</w:t>
      </w:r>
      <w:r w:rsidRPr="00803B29">
        <w:rPr>
          <w:rFonts w:ascii="Comic Sans MS" w:hAnsi="Comic Sans MS"/>
          <w:b/>
          <w:noProof/>
          <w:sz w:val="22"/>
          <w:szCs w:val="22"/>
          <w:u w:val="single"/>
          <w:lang w:eastAsia="fr-FR"/>
        </w:rPr>
        <w:t>…../7</w:t>
      </w:r>
    </w:p>
    <w:p w14:paraId="206F0605" w14:textId="5C6F4636" w:rsidR="00102214" w:rsidRPr="00102214" w:rsidRDefault="00102214" w:rsidP="00102214">
      <w:pPr>
        <w:ind w:right="-468"/>
        <w:rPr>
          <w:rFonts w:ascii="Comic Sans MS" w:hAnsi="Comic Sans MS"/>
          <w:noProof/>
          <w:sz w:val="22"/>
          <w:szCs w:val="22"/>
          <w:lang w:eastAsia="fr-FR"/>
        </w:rPr>
      </w:pPr>
      <w:r w:rsidRPr="00102214">
        <w:rPr>
          <w:rFonts w:ascii="Comic Sans MS" w:hAnsi="Comic Sans MS"/>
          <w:noProof/>
          <w:sz w:val="22"/>
          <w:szCs w:val="22"/>
          <w:lang w:eastAsia="fr-FR"/>
        </w:rPr>
        <w:t>Je…………………………. la queue dans une boulangerie. Tout à coup, elle se/s’ ………………………………. vers la sortie avec sa baguette à la main. Elle ……………………….. l’air d’un ange avec ses boucles blondes. Nos regards se …………………………………………et je/j’ …………………………………….. le souffle coupé . Elle m’ /me  …………………………………….. tout de suite !  Je ……………………………. du magasin en vitesse pour rejoindre Sandrine dan</w:t>
      </w:r>
      <w:r>
        <w:rPr>
          <w:rFonts w:ascii="Comic Sans MS" w:hAnsi="Comic Sans MS"/>
          <w:noProof/>
          <w:sz w:val="22"/>
          <w:szCs w:val="22"/>
          <w:lang w:eastAsia="fr-FR"/>
        </w:rPr>
        <w:t>s la rue ! Et voilà .</w:t>
      </w:r>
      <w:r w:rsidRPr="00102214">
        <w:rPr>
          <w:rFonts w:ascii="Comic Sans MS" w:hAnsi="Comic Sans MS"/>
          <w:noProof/>
          <w:sz w:val="22"/>
          <w:szCs w:val="22"/>
          <w:lang w:eastAsia="fr-FR"/>
        </w:rPr>
        <w:t xml:space="preserve"> On est mariés depuis plus de 20 ans</w:t>
      </w:r>
    </w:p>
    <w:p w14:paraId="5E46AF61" w14:textId="77777777" w:rsidR="00102214" w:rsidRPr="00102214" w:rsidRDefault="00102214" w:rsidP="00102214">
      <w:pPr>
        <w:ind w:right="-468"/>
        <w:rPr>
          <w:rFonts w:ascii="Comic Sans MS" w:hAnsi="Comic Sans MS"/>
          <w:noProof/>
          <w:sz w:val="22"/>
          <w:szCs w:val="22"/>
          <w:lang w:eastAsia="fr-FR"/>
        </w:rPr>
      </w:pPr>
    </w:p>
    <w:p w14:paraId="58C2F39A" w14:textId="77777777" w:rsidR="00102214" w:rsidRPr="00102214" w:rsidRDefault="00102214" w:rsidP="00102214">
      <w:pPr>
        <w:ind w:right="-468"/>
        <w:rPr>
          <w:rFonts w:ascii="Comic Sans MS" w:hAnsi="Comic Sans MS"/>
          <w:noProof/>
          <w:sz w:val="22"/>
          <w:szCs w:val="22"/>
          <w:lang w:eastAsia="fr-FR"/>
        </w:rPr>
      </w:pPr>
    </w:p>
    <w:p w14:paraId="58E45823" w14:textId="6A257984" w:rsidR="0034265C" w:rsidRPr="00803B29" w:rsidRDefault="0034265C" w:rsidP="00803B29">
      <w:pPr>
        <w:pStyle w:val="Paragraphedeliste"/>
        <w:numPr>
          <w:ilvl w:val="0"/>
          <w:numId w:val="6"/>
        </w:numPr>
        <w:rPr>
          <w:rFonts w:ascii="Comic Sans MS" w:hAnsi="Comic Sans MS"/>
          <w:b/>
          <w:sz w:val="22"/>
          <w:szCs w:val="22"/>
          <w:u w:val="single"/>
        </w:rPr>
      </w:pPr>
      <w:r w:rsidRPr="00803B29">
        <w:rPr>
          <w:rFonts w:ascii="Comic Sans MS" w:hAnsi="Comic Sans MS"/>
          <w:b/>
          <w:sz w:val="22"/>
          <w:szCs w:val="22"/>
          <w:u w:val="single"/>
        </w:rPr>
        <w:t xml:space="preserve"> Complétez avec l’adjectif au comparatif ou au superlatif.</w:t>
      </w:r>
      <w:r w:rsidR="00803B29">
        <w:rPr>
          <w:rFonts w:ascii="Comic Sans MS" w:hAnsi="Comic Sans MS"/>
          <w:b/>
          <w:sz w:val="22"/>
          <w:szCs w:val="22"/>
          <w:u w:val="single"/>
        </w:rPr>
        <w:t xml:space="preserve"> /4</w:t>
      </w:r>
    </w:p>
    <w:p w14:paraId="023EFC87" w14:textId="6071EAEF" w:rsidR="0034265C" w:rsidRPr="00102214" w:rsidRDefault="0034265C" w:rsidP="0034265C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Comic Sans MS" w:hAnsi="Comic Sans MS" w:cs="NotoSans"/>
          <w:sz w:val="22"/>
          <w:szCs w:val="22"/>
        </w:rPr>
      </w:pPr>
      <w:r w:rsidRPr="00102214">
        <w:rPr>
          <w:rFonts w:ascii="Comic Sans MS" w:hAnsi="Comic Sans MS" w:cs="NotoSans"/>
          <w:sz w:val="22"/>
          <w:szCs w:val="22"/>
        </w:rPr>
        <w:t>De toutes les filles de sa classe, elle est …………………</w:t>
      </w:r>
      <w:r w:rsidRPr="00102214">
        <w:rPr>
          <w:rFonts w:ascii="Comic Sans MS" w:hAnsi="Comic Sans MS" w:cs="NotoSans-Italic"/>
          <w:i/>
          <w:iCs/>
          <w:sz w:val="22"/>
          <w:szCs w:val="22"/>
        </w:rPr>
        <w:t>(petit)</w:t>
      </w:r>
      <w:r w:rsidRPr="00102214">
        <w:rPr>
          <w:rFonts w:ascii="Comic Sans MS" w:hAnsi="Comic Sans MS" w:cs="NotoSans"/>
          <w:sz w:val="22"/>
          <w:szCs w:val="22"/>
        </w:rPr>
        <w:t> .</w:t>
      </w:r>
    </w:p>
    <w:p w14:paraId="456A7054" w14:textId="37590FDB" w:rsidR="0034265C" w:rsidRPr="00102214" w:rsidRDefault="0034265C" w:rsidP="0034265C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Comic Sans MS" w:hAnsi="Comic Sans MS" w:cs="NotoSans"/>
          <w:sz w:val="22"/>
          <w:szCs w:val="22"/>
        </w:rPr>
      </w:pPr>
      <w:r w:rsidRPr="00102214">
        <w:rPr>
          <w:rFonts w:ascii="Comic Sans MS" w:hAnsi="Comic Sans MS" w:cs="NotoSans"/>
          <w:sz w:val="22"/>
          <w:szCs w:val="22"/>
        </w:rPr>
        <w:t xml:space="preserve">Ton shampooing est </w:t>
      </w:r>
      <w:r w:rsidRPr="00102214">
        <w:rPr>
          <w:rFonts w:ascii="Comic Sans MS" w:hAnsi="Comic Sans MS" w:cs="NotoSans-Italic"/>
          <w:i/>
          <w:iCs/>
          <w:sz w:val="22"/>
          <w:szCs w:val="22"/>
        </w:rPr>
        <w:t>(bon)</w:t>
      </w:r>
      <w:r w:rsidRPr="00102214">
        <w:rPr>
          <w:rFonts w:ascii="Comic Sans MS" w:hAnsi="Comic Sans MS" w:cs="NotoSans"/>
          <w:sz w:val="22"/>
          <w:szCs w:val="22"/>
        </w:rPr>
        <w:t> ………………….</w:t>
      </w:r>
      <w:r w:rsidR="005F6C6E" w:rsidRPr="00102214">
        <w:rPr>
          <w:rFonts w:ascii="Comic Sans MS" w:hAnsi="Comic Sans MS" w:cs="NotoSans"/>
          <w:sz w:val="22"/>
          <w:szCs w:val="22"/>
        </w:rPr>
        <w:t xml:space="preserve">  …….. </w:t>
      </w:r>
      <w:r w:rsidRPr="00102214">
        <w:rPr>
          <w:rFonts w:ascii="Comic Sans MS" w:hAnsi="Comic Sans MS" w:cs="NotoSans"/>
          <w:sz w:val="22"/>
          <w:szCs w:val="22"/>
        </w:rPr>
        <w:t xml:space="preserve"> le mien.</w:t>
      </w:r>
    </w:p>
    <w:p w14:paraId="1F642395" w14:textId="7D58E15F" w:rsidR="0034265C" w:rsidRPr="00102214" w:rsidRDefault="0034265C" w:rsidP="0034265C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Comic Sans MS" w:hAnsi="Comic Sans MS" w:cs="NotoSans"/>
          <w:sz w:val="22"/>
          <w:szCs w:val="22"/>
        </w:rPr>
      </w:pPr>
      <w:r w:rsidRPr="00102214">
        <w:rPr>
          <w:rFonts w:ascii="Comic Sans MS" w:hAnsi="Comic Sans MS" w:cs="NotoSans"/>
          <w:sz w:val="22"/>
          <w:szCs w:val="22"/>
        </w:rPr>
        <w:t xml:space="preserve">Ce livre est </w:t>
      </w:r>
      <w:r w:rsidRPr="00102214">
        <w:rPr>
          <w:rFonts w:ascii="Comic Sans MS" w:hAnsi="Comic Sans MS" w:cs="NotoSans-Italic"/>
          <w:i/>
          <w:iCs/>
          <w:sz w:val="22"/>
          <w:szCs w:val="22"/>
        </w:rPr>
        <w:t>(mauvais)</w:t>
      </w:r>
      <w:r w:rsidRPr="00102214">
        <w:rPr>
          <w:rFonts w:ascii="Comic Sans MS" w:hAnsi="Comic Sans MS" w:cs="NotoSans"/>
          <w:sz w:val="22"/>
          <w:szCs w:val="22"/>
        </w:rPr>
        <w:t> </w:t>
      </w:r>
      <w:r w:rsidR="005F6C6E" w:rsidRPr="00102214">
        <w:rPr>
          <w:rFonts w:ascii="Comic Sans MS" w:hAnsi="Comic Sans MS" w:cs="NotoSans"/>
          <w:sz w:val="22"/>
          <w:szCs w:val="22"/>
        </w:rPr>
        <w:t>……………………….  ……. toute la collection</w:t>
      </w:r>
      <w:r w:rsidRPr="00102214">
        <w:rPr>
          <w:rFonts w:ascii="Comic Sans MS" w:hAnsi="Comic Sans MS" w:cs="NotoSans"/>
          <w:sz w:val="22"/>
          <w:szCs w:val="22"/>
        </w:rPr>
        <w:t>.</w:t>
      </w:r>
    </w:p>
    <w:p w14:paraId="5FB5C62C" w14:textId="32F492A5" w:rsidR="0034265C" w:rsidRPr="00102214" w:rsidRDefault="005F6C6E" w:rsidP="0034265C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Comic Sans MS" w:hAnsi="Comic Sans MS" w:cs="NotoSans"/>
          <w:sz w:val="22"/>
          <w:szCs w:val="22"/>
        </w:rPr>
      </w:pPr>
      <w:r w:rsidRPr="00102214">
        <w:rPr>
          <w:rFonts w:ascii="Comic Sans MS" w:hAnsi="Comic Sans MS" w:cs="NotoSans"/>
          <w:sz w:val="22"/>
          <w:szCs w:val="22"/>
        </w:rPr>
        <w:t>Le pull vert est </w:t>
      </w:r>
      <w:r w:rsidR="0034265C" w:rsidRPr="00102214">
        <w:rPr>
          <w:rFonts w:ascii="Comic Sans MS" w:hAnsi="Comic Sans MS" w:cs="NotoSans"/>
          <w:sz w:val="22"/>
          <w:szCs w:val="22"/>
        </w:rPr>
        <w:t xml:space="preserve"> </w:t>
      </w:r>
      <w:r w:rsidR="0034265C" w:rsidRPr="00102214">
        <w:rPr>
          <w:rFonts w:ascii="Comic Sans MS" w:hAnsi="Comic Sans MS" w:cs="NotoSans-Italic"/>
          <w:i/>
          <w:iCs/>
          <w:sz w:val="22"/>
          <w:szCs w:val="22"/>
        </w:rPr>
        <w:t>(cher)</w:t>
      </w:r>
      <w:r w:rsidRPr="00102214">
        <w:rPr>
          <w:rFonts w:ascii="Comic Sans MS" w:hAnsi="Comic Sans MS" w:cs="NotoSans"/>
          <w:sz w:val="22"/>
          <w:szCs w:val="22"/>
        </w:rPr>
        <w:t> ……………………  ………</w:t>
      </w:r>
      <w:r w:rsidR="0034265C" w:rsidRPr="00102214">
        <w:rPr>
          <w:rFonts w:ascii="Comic Sans MS" w:hAnsi="Comic Sans MS" w:cs="NotoSans"/>
          <w:sz w:val="22"/>
          <w:szCs w:val="22"/>
        </w:rPr>
        <w:t xml:space="preserve"> le pull rouge.</w:t>
      </w:r>
    </w:p>
    <w:p w14:paraId="028CAF15" w14:textId="77777777" w:rsidR="00803B29" w:rsidRDefault="00803B29">
      <w:pPr>
        <w:rPr>
          <w:rFonts w:ascii="Comic Sans MS" w:hAnsi="Comic Sans MS"/>
          <w:sz w:val="22"/>
          <w:szCs w:val="22"/>
        </w:rPr>
      </w:pPr>
    </w:p>
    <w:p w14:paraId="76F6D27C" w14:textId="06C3D482" w:rsidR="008E6005" w:rsidRPr="00803B29" w:rsidRDefault="009B2F4A" w:rsidP="00803B29">
      <w:pPr>
        <w:pStyle w:val="Paragraphedeliste"/>
        <w:numPr>
          <w:ilvl w:val="0"/>
          <w:numId w:val="6"/>
        </w:numPr>
        <w:rPr>
          <w:rFonts w:ascii="Comic Sans MS" w:hAnsi="Comic Sans MS"/>
          <w:b/>
          <w:sz w:val="22"/>
          <w:szCs w:val="22"/>
          <w:u w:val="single"/>
        </w:rPr>
      </w:pPr>
      <w:r w:rsidRPr="00803B29">
        <w:rPr>
          <w:rFonts w:ascii="Comic Sans MS" w:hAnsi="Comic Sans MS"/>
          <w:b/>
          <w:sz w:val="22"/>
          <w:szCs w:val="22"/>
          <w:u w:val="single"/>
        </w:rPr>
        <w:t>Vous êtes cette femme et vous aimeriez changer de vie. …</w:t>
      </w:r>
      <w:r w:rsidR="00803B29" w:rsidRPr="00803B29">
        <w:rPr>
          <w:rFonts w:ascii="Comic Sans MS" w:hAnsi="Comic Sans MS"/>
          <w:b/>
          <w:sz w:val="22"/>
          <w:szCs w:val="22"/>
          <w:u w:val="single"/>
        </w:rPr>
        <w:t>./4</w:t>
      </w:r>
    </w:p>
    <w:p w14:paraId="0BF4871B" w14:textId="0C9AAC48" w:rsidR="009B2F4A" w:rsidRPr="00102214" w:rsidRDefault="00D25D6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Exprimez</w:t>
      </w:r>
      <w:r w:rsidR="009B2F4A" w:rsidRPr="00102214">
        <w:rPr>
          <w:rFonts w:ascii="Comic Sans MS" w:hAnsi="Comic Sans MS"/>
          <w:sz w:val="22"/>
          <w:szCs w:val="22"/>
        </w:rPr>
        <w:t xml:space="preserve"> 4 souhaits avec 4 phrases qui utilisent un verbe ou une expression de souhait différent</w:t>
      </w:r>
      <w:r>
        <w:rPr>
          <w:rFonts w:ascii="Comic Sans MS" w:hAnsi="Comic Sans MS"/>
          <w:sz w:val="22"/>
          <w:szCs w:val="22"/>
        </w:rPr>
        <w:t>s</w:t>
      </w:r>
      <w:r w:rsidR="009B2F4A" w:rsidRPr="00102214">
        <w:rPr>
          <w:rFonts w:ascii="Comic Sans MS" w:hAnsi="Comic Sans MS"/>
          <w:sz w:val="22"/>
          <w:szCs w:val="22"/>
        </w:rPr>
        <w:t>.</w:t>
      </w:r>
    </w:p>
    <w:p w14:paraId="16D8414E" w14:textId="52859B19" w:rsidR="00F12157" w:rsidRPr="00102214" w:rsidRDefault="00F12157" w:rsidP="00D25D66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imes"/>
          <w:sz w:val="22"/>
          <w:szCs w:val="22"/>
        </w:rPr>
      </w:pPr>
      <w:r w:rsidRPr="00102214">
        <w:rPr>
          <w:rFonts w:ascii="Comic Sans MS" w:hAnsi="Comic Sans MS" w:cs="Times"/>
          <w:noProof/>
          <w:sz w:val="22"/>
          <w:szCs w:val="22"/>
          <w:lang w:eastAsia="fr-FR"/>
        </w:rPr>
        <w:drawing>
          <wp:inline distT="0" distB="0" distL="0" distR="0" wp14:anchorId="6B00C025" wp14:editId="6758764B">
            <wp:extent cx="2577086" cy="1378622"/>
            <wp:effectExtent l="203200" t="203200" r="191770" b="1962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39"/>
                    <a:stretch/>
                  </pic:blipFill>
                  <pic:spPr bwMode="auto">
                    <a:xfrm>
                      <a:off x="0" y="0"/>
                      <a:ext cx="2603251" cy="13926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C9F72" w14:textId="1A805541" w:rsidR="00F12157" w:rsidRPr="00102214" w:rsidRDefault="009B2F4A">
      <w:p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_</w:t>
      </w:r>
    </w:p>
    <w:p w14:paraId="7BCDA002" w14:textId="41BFF42A" w:rsidR="009B2F4A" w:rsidRPr="00102214" w:rsidRDefault="009B2F4A">
      <w:p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_</w:t>
      </w:r>
    </w:p>
    <w:p w14:paraId="48536113" w14:textId="2883769B" w:rsidR="009B2F4A" w:rsidRPr="00102214" w:rsidRDefault="009B2F4A">
      <w:p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_</w:t>
      </w:r>
    </w:p>
    <w:p w14:paraId="7C06B610" w14:textId="5669D646" w:rsidR="009B2F4A" w:rsidRDefault="009B2F4A">
      <w:pPr>
        <w:rPr>
          <w:rFonts w:ascii="Comic Sans MS" w:hAnsi="Comic Sans MS"/>
          <w:sz w:val="22"/>
          <w:szCs w:val="22"/>
        </w:rPr>
      </w:pPr>
      <w:r w:rsidRPr="00102214">
        <w:rPr>
          <w:rFonts w:ascii="Comic Sans MS" w:hAnsi="Comic Sans MS"/>
          <w:sz w:val="22"/>
          <w:szCs w:val="22"/>
        </w:rPr>
        <w:t>_</w:t>
      </w:r>
    </w:p>
    <w:p w14:paraId="0FAE61C2" w14:textId="77777777" w:rsidR="00D25D66" w:rsidRDefault="00D25D66">
      <w:pPr>
        <w:rPr>
          <w:rFonts w:ascii="Comic Sans MS" w:hAnsi="Comic Sans MS"/>
          <w:sz w:val="22"/>
          <w:szCs w:val="22"/>
        </w:rPr>
      </w:pPr>
    </w:p>
    <w:p w14:paraId="2FE8FCF6" w14:textId="77777777" w:rsidR="00D25D66" w:rsidRDefault="00D25D66">
      <w:pPr>
        <w:rPr>
          <w:rFonts w:ascii="Comic Sans MS" w:hAnsi="Comic Sans MS"/>
          <w:sz w:val="22"/>
          <w:szCs w:val="22"/>
        </w:rPr>
      </w:pPr>
    </w:p>
    <w:p w14:paraId="1F5F1FCD" w14:textId="77777777" w:rsidR="005E03CC" w:rsidRDefault="005E03CC">
      <w:pPr>
        <w:rPr>
          <w:rFonts w:ascii="Comic Sans MS" w:hAnsi="Comic Sans MS"/>
          <w:sz w:val="22"/>
          <w:szCs w:val="22"/>
        </w:rPr>
      </w:pPr>
    </w:p>
    <w:p w14:paraId="1F53C102" w14:textId="77777777" w:rsidR="005E03CC" w:rsidRDefault="005E03CC">
      <w:pPr>
        <w:rPr>
          <w:rFonts w:ascii="Comic Sans MS" w:hAnsi="Comic Sans MS"/>
          <w:sz w:val="22"/>
          <w:szCs w:val="22"/>
        </w:rPr>
      </w:pPr>
    </w:p>
    <w:p w14:paraId="6B2032C8" w14:textId="77777777" w:rsidR="005E03CC" w:rsidRPr="00102214" w:rsidRDefault="005E03CC">
      <w:pPr>
        <w:rPr>
          <w:rFonts w:ascii="Comic Sans MS" w:hAnsi="Comic Sans MS"/>
          <w:sz w:val="22"/>
          <w:szCs w:val="22"/>
        </w:rPr>
      </w:pPr>
    </w:p>
    <w:p w14:paraId="79E6BD0C" w14:textId="51EF6876" w:rsidR="008E6005" w:rsidRPr="00D25D66" w:rsidRDefault="008E6005" w:rsidP="00D25D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2"/>
          <w:szCs w:val="22"/>
        </w:rPr>
      </w:pPr>
      <w:r w:rsidRPr="00D25D66">
        <w:rPr>
          <w:rFonts w:ascii="Comic Sans MS" w:hAnsi="Comic Sans MS"/>
          <w:b/>
          <w:sz w:val="22"/>
          <w:szCs w:val="22"/>
        </w:rPr>
        <w:t>IV/Expression écrite</w:t>
      </w:r>
      <w:r w:rsidR="00803B29" w:rsidRPr="00D25D66">
        <w:rPr>
          <w:rFonts w:ascii="Comic Sans MS" w:hAnsi="Comic Sans MS"/>
          <w:b/>
          <w:sz w:val="22"/>
          <w:szCs w:val="22"/>
        </w:rPr>
        <w:t xml:space="preserve">  …./20</w:t>
      </w:r>
    </w:p>
    <w:p w14:paraId="23B84BEC" w14:textId="44347712" w:rsidR="00F6585A" w:rsidRPr="00D25D66" w:rsidRDefault="00D25D66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Environ </w:t>
      </w:r>
      <w:r w:rsidR="00F6585A" w:rsidRPr="00D25D66">
        <w:rPr>
          <w:rFonts w:ascii="Comic Sans MS" w:hAnsi="Comic Sans MS"/>
          <w:b/>
          <w:sz w:val="22"/>
          <w:szCs w:val="22"/>
        </w:rPr>
        <w:t>15 lignes.</w:t>
      </w:r>
    </w:p>
    <w:p w14:paraId="65441877" w14:textId="23EF5D96" w:rsidR="0018439E" w:rsidRPr="00D25D66" w:rsidRDefault="0018439E">
      <w:pPr>
        <w:rPr>
          <w:rFonts w:ascii="Comic Sans MS" w:hAnsi="Comic Sans MS"/>
          <w:b/>
          <w:sz w:val="22"/>
          <w:szCs w:val="22"/>
        </w:rPr>
      </w:pPr>
      <w:r w:rsidRPr="00D25D66">
        <w:rPr>
          <w:rFonts w:ascii="Comic Sans MS" w:hAnsi="Comic Sans MS"/>
          <w:b/>
          <w:sz w:val="22"/>
          <w:szCs w:val="22"/>
        </w:rPr>
        <w:t>Ce semestre en France est fini et vous allez bientôt rentrer dans votre pays.</w:t>
      </w:r>
    </w:p>
    <w:p w14:paraId="361B4FA8" w14:textId="7FB2FF43" w:rsidR="0018439E" w:rsidRPr="00D25D66" w:rsidRDefault="0018439E" w:rsidP="008E6005">
      <w:pPr>
        <w:pStyle w:val="Paragraphedeliste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D25D66">
        <w:rPr>
          <w:rFonts w:ascii="Comic Sans MS" w:hAnsi="Comic Sans MS"/>
          <w:b/>
          <w:sz w:val="22"/>
          <w:szCs w:val="22"/>
        </w:rPr>
        <w:t xml:space="preserve">Quelle aventure </w:t>
      </w:r>
      <w:r w:rsidR="008D6489" w:rsidRPr="00D25D66">
        <w:rPr>
          <w:rFonts w:ascii="Comic Sans MS" w:hAnsi="Comic Sans MS"/>
          <w:b/>
          <w:sz w:val="22"/>
          <w:szCs w:val="22"/>
        </w:rPr>
        <w:t xml:space="preserve">(que vous n’oublierez jamais !)  </w:t>
      </w:r>
      <w:r w:rsidRPr="00D25D66">
        <w:rPr>
          <w:rFonts w:ascii="Comic Sans MS" w:hAnsi="Comic Sans MS"/>
          <w:b/>
          <w:sz w:val="22"/>
          <w:szCs w:val="22"/>
        </w:rPr>
        <w:t xml:space="preserve">avez-vous vécu </w:t>
      </w:r>
      <w:r w:rsidR="008E6005" w:rsidRPr="00D25D66">
        <w:rPr>
          <w:rFonts w:ascii="Comic Sans MS" w:hAnsi="Comic Sans MS"/>
          <w:b/>
          <w:sz w:val="22"/>
          <w:szCs w:val="22"/>
        </w:rPr>
        <w:t>en France/en Europe, cette année</w:t>
      </w:r>
      <w:r w:rsidRPr="00D25D66">
        <w:rPr>
          <w:rFonts w:ascii="Comic Sans MS" w:hAnsi="Comic Sans MS"/>
          <w:b/>
          <w:sz w:val="22"/>
          <w:szCs w:val="22"/>
        </w:rPr>
        <w:t>?</w:t>
      </w:r>
      <w:r w:rsidR="008E6005" w:rsidRPr="00D25D66">
        <w:rPr>
          <w:rFonts w:ascii="Comic Sans MS" w:hAnsi="Comic Sans MS"/>
          <w:b/>
          <w:sz w:val="22"/>
          <w:szCs w:val="22"/>
        </w:rPr>
        <w:t xml:space="preserve"> Racontez aux temps du passé.</w:t>
      </w:r>
    </w:p>
    <w:p w14:paraId="1C4019E2" w14:textId="225BC5F5" w:rsidR="007A1153" w:rsidRPr="00D25D66" w:rsidRDefault="0018439E" w:rsidP="008E6005">
      <w:pPr>
        <w:pStyle w:val="Paragraphedeliste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D25D66">
        <w:rPr>
          <w:rFonts w:ascii="Comic Sans MS" w:hAnsi="Comic Sans MS"/>
          <w:b/>
          <w:sz w:val="22"/>
          <w:szCs w:val="22"/>
        </w:rPr>
        <w:t>Quels ont été les points positifs et les points négatifs de votre expérience en France cette année/ce semestre</w:t>
      </w:r>
      <w:r w:rsidR="008D6489" w:rsidRPr="00D25D66">
        <w:rPr>
          <w:rFonts w:ascii="Comic Sans MS" w:hAnsi="Comic Sans MS"/>
          <w:b/>
          <w:sz w:val="22"/>
          <w:szCs w:val="22"/>
        </w:rPr>
        <w:t> ?</w:t>
      </w:r>
    </w:p>
    <w:p w14:paraId="63F74A87" w14:textId="70056797" w:rsidR="008E6005" w:rsidRPr="00D25D66" w:rsidRDefault="00F6585A" w:rsidP="008E6005">
      <w:pPr>
        <w:rPr>
          <w:rFonts w:ascii="Comic Sans MS" w:hAnsi="Comic Sans MS"/>
          <w:i/>
          <w:sz w:val="22"/>
          <w:szCs w:val="22"/>
        </w:rPr>
      </w:pPr>
      <w:r w:rsidRPr="00D25D66">
        <w:rPr>
          <w:rFonts w:ascii="Comic Sans MS" w:hAnsi="Comic Sans MS"/>
          <w:i/>
          <w:sz w:val="22"/>
          <w:szCs w:val="22"/>
        </w:rPr>
        <w:t>Barème</w:t>
      </w:r>
      <w:r w:rsidR="008E6005" w:rsidRPr="00D25D66">
        <w:rPr>
          <w:rFonts w:ascii="Comic Sans MS" w:hAnsi="Comic Sans MS"/>
          <w:i/>
          <w:sz w:val="22"/>
          <w:szCs w:val="22"/>
        </w:rPr>
        <w:t xml:space="preserve"> de notation :</w:t>
      </w:r>
    </w:p>
    <w:p w14:paraId="2774F27D" w14:textId="183D26A9" w:rsidR="008E6005" w:rsidRPr="00D25D66" w:rsidRDefault="008E6005" w:rsidP="008E6005">
      <w:pPr>
        <w:pStyle w:val="Paragraphedeliste"/>
        <w:numPr>
          <w:ilvl w:val="0"/>
          <w:numId w:val="3"/>
        </w:numPr>
        <w:rPr>
          <w:rFonts w:ascii="Comic Sans MS" w:hAnsi="Comic Sans MS"/>
          <w:i/>
          <w:sz w:val="22"/>
          <w:szCs w:val="22"/>
        </w:rPr>
      </w:pPr>
      <w:r w:rsidRPr="00D25D66">
        <w:rPr>
          <w:rFonts w:ascii="Comic Sans MS" w:hAnsi="Comic Sans MS"/>
          <w:i/>
          <w:sz w:val="22"/>
          <w:szCs w:val="22"/>
        </w:rPr>
        <w:t>Je raconte au passé une histoire : c’est clair et construit</w:t>
      </w:r>
      <w:r w:rsidR="00D25D66">
        <w:rPr>
          <w:rFonts w:ascii="Comic Sans MS" w:hAnsi="Comic Sans MS"/>
          <w:i/>
          <w:sz w:val="22"/>
          <w:szCs w:val="22"/>
        </w:rPr>
        <w:t>.</w:t>
      </w:r>
    </w:p>
    <w:p w14:paraId="0C54BC12" w14:textId="4BDE2182" w:rsidR="008E6005" w:rsidRPr="00D25D66" w:rsidRDefault="008E6005" w:rsidP="008E6005">
      <w:pPr>
        <w:pStyle w:val="Paragraphedeliste"/>
        <w:numPr>
          <w:ilvl w:val="0"/>
          <w:numId w:val="3"/>
        </w:numPr>
        <w:rPr>
          <w:rFonts w:ascii="Comic Sans MS" w:hAnsi="Comic Sans MS"/>
          <w:i/>
          <w:sz w:val="22"/>
          <w:szCs w:val="22"/>
        </w:rPr>
      </w:pPr>
      <w:r w:rsidRPr="00D25D66">
        <w:rPr>
          <w:rFonts w:ascii="Comic Sans MS" w:hAnsi="Comic Sans MS"/>
          <w:i/>
          <w:sz w:val="22"/>
          <w:szCs w:val="22"/>
        </w:rPr>
        <w:t xml:space="preserve">Je présente clairement les points négatifs et les points positifs de mon année en </w:t>
      </w:r>
      <w:r w:rsidR="00F6585A" w:rsidRPr="00D25D66">
        <w:rPr>
          <w:rFonts w:ascii="Comic Sans MS" w:hAnsi="Comic Sans MS"/>
          <w:i/>
          <w:sz w:val="22"/>
          <w:szCs w:val="22"/>
        </w:rPr>
        <w:t>France.</w:t>
      </w:r>
    </w:p>
    <w:p w14:paraId="4DC01706" w14:textId="7D00EB32" w:rsidR="008E6005" w:rsidRPr="00D25D66" w:rsidRDefault="008E6005" w:rsidP="008E6005">
      <w:pPr>
        <w:pStyle w:val="Paragraphedeliste"/>
        <w:numPr>
          <w:ilvl w:val="0"/>
          <w:numId w:val="3"/>
        </w:numPr>
        <w:rPr>
          <w:rFonts w:ascii="Comic Sans MS" w:hAnsi="Comic Sans MS"/>
          <w:i/>
          <w:sz w:val="22"/>
          <w:szCs w:val="22"/>
        </w:rPr>
      </w:pPr>
      <w:r w:rsidRPr="00D25D66">
        <w:rPr>
          <w:rFonts w:ascii="Comic Sans MS" w:hAnsi="Comic Sans MS"/>
          <w:i/>
          <w:sz w:val="22"/>
          <w:szCs w:val="22"/>
        </w:rPr>
        <w:t>J’utilise et je conjugue bien l’imparfait et le passé composé</w:t>
      </w:r>
      <w:r w:rsidR="00D25D66">
        <w:rPr>
          <w:rFonts w:ascii="Comic Sans MS" w:hAnsi="Comic Sans MS"/>
          <w:i/>
          <w:sz w:val="22"/>
          <w:szCs w:val="22"/>
        </w:rPr>
        <w:t>.</w:t>
      </w:r>
    </w:p>
    <w:p w14:paraId="157C3039" w14:textId="5852AE55" w:rsidR="008E6005" w:rsidRPr="00D25D66" w:rsidRDefault="008E6005" w:rsidP="008E6005">
      <w:pPr>
        <w:pStyle w:val="Paragraphedeliste"/>
        <w:numPr>
          <w:ilvl w:val="0"/>
          <w:numId w:val="3"/>
        </w:numPr>
        <w:rPr>
          <w:rFonts w:ascii="Comic Sans MS" w:hAnsi="Comic Sans MS"/>
          <w:i/>
          <w:sz w:val="22"/>
          <w:szCs w:val="22"/>
        </w:rPr>
      </w:pPr>
      <w:r w:rsidRPr="00D25D66">
        <w:rPr>
          <w:rFonts w:ascii="Comic Sans MS" w:hAnsi="Comic Sans MS"/>
          <w:i/>
          <w:sz w:val="22"/>
          <w:szCs w:val="22"/>
        </w:rPr>
        <w:t>Mon vocabulaire et précis.</w:t>
      </w:r>
    </w:p>
    <w:p w14:paraId="76D7CD39" w14:textId="4FE8F992" w:rsidR="008E6005" w:rsidRDefault="008E6005" w:rsidP="008E6005">
      <w:pPr>
        <w:pStyle w:val="Paragraphedeliste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D25D66">
        <w:rPr>
          <w:rFonts w:ascii="Comic Sans MS" w:hAnsi="Comic Sans MS"/>
          <w:i/>
          <w:sz w:val="22"/>
          <w:szCs w:val="22"/>
        </w:rPr>
        <w:t>Mes phrases sont bien construites. Mon orthographe est correcte</w:t>
      </w:r>
      <w:r w:rsidRPr="00102214">
        <w:rPr>
          <w:rFonts w:ascii="Comic Sans MS" w:hAnsi="Comic Sans MS"/>
          <w:sz w:val="22"/>
          <w:szCs w:val="22"/>
        </w:rPr>
        <w:t>.</w:t>
      </w:r>
    </w:p>
    <w:p w14:paraId="3501A3AC" w14:textId="77777777" w:rsidR="00D25D66" w:rsidRDefault="00D25D66" w:rsidP="00D25D66">
      <w:pPr>
        <w:pStyle w:val="Paragraphedeliste"/>
        <w:rPr>
          <w:rFonts w:ascii="Comic Sans MS" w:hAnsi="Comic Sans MS"/>
          <w:sz w:val="22"/>
          <w:szCs w:val="22"/>
        </w:rPr>
      </w:pPr>
    </w:p>
    <w:p w14:paraId="274BDA25" w14:textId="13D89467" w:rsid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…………………………………………….</w:t>
      </w:r>
    </w:p>
    <w:p w14:paraId="4F8C1F23" w14:textId="0F1EE76A" w:rsidR="00D25D66" w:rsidRP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…………………………………………….</w:t>
      </w:r>
    </w:p>
    <w:p w14:paraId="4D9373D5" w14:textId="5164D553" w:rsidR="00D25D66" w:rsidRP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…………………………………………….</w:t>
      </w:r>
    </w:p>
    <w:p w14:paraId="2CCF7E5C" w14:textId="502D0B5F" w:rsidR="00D25D66" w:rsidRP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</w:t>
      </w:r>
    </w:p>
    <w:p w14:paraId="2F2F49F1" w14:textId="036A2108" w:rsidR="00D25D66" w:rsidRP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…………………………………………….</w:t>
      </w:r>
    </w:p>
    <w:p w14:paraId="2BC8C32F" w14:textId="64FF29F8" w:rsidR="00D25D66" w:rsidRP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……………………………………………..</w:t>
      </w:r>
    </w:p>
    <w:p w14:paraId="4FF4AD27" w14:textId="7B35A1FC" w:rsidR="00D25D66" w:rsidRP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………………………………………………</w:t>
      </w:r>
    </w:p>
    <w:p w14:paraId="78A38B27" w14:textId="1E4B4C4F" w:rsidR="00D25D66" w:rsidRPr="00D25D66" w:rsidRDefault="00D25D66" w:rsidP="00D25D66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03CC">
        <w:rPr>
          <w:rFonts w:ascii="Comic Sans MS" w:hAnsi="Comic Sans MS"/>
          <w:sz w:val="22"/>
          <w:szCs w:val="22"/>
        </w:rPr>
        <w:t>……………………………………………</w:t>
      </w:r>
    </w:p>
    <w:p w14:paraId="7F328102" w14:textId="77777777" w:rsidR="00D25D66" w:rsidRPr="00D25D66" w:rsidRDefault="00D25D66" w:rsidP="00D25D66">
      <w:pPr>
        <w:rPr>
          <w:rFonts w:ascii="Comic Sans MS" w:hAnsi="Comic Sans MS"/>
          <w:sz w:val="22"/>
          <w:szCs w:val="22"/>
        </w:rPr>
      </w:pPr>
    </w:p>
    <w:p w14:paraId="7334FAFF" w14:textId="77777777" w:rsidR="008E6005" w:rsidRPr="00102214" w:rsidRDefault="008E6005" w:rsidP="008E6005">
      <w:pPr>
        <w:rPr>
          <w:rFonts w:ascii="Comic Sans MS" w:hAnsi="Comic Sans MS"/>
          <w:sz w:val="22"/>
          <w:szCs w:val="22"/>
        </w:rPr>
      </w:pPr>
    </w:p>
    <w:sectPr w:rsidR="008E6005" w:rsidRPr="00102214" w:rsidSect="002C479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Sans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F70596"/>
    <w:multiLevelType w:val="hybridMultilevel"/>
    <w:tmpl w:val="8B8851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B75A7"/>
    <w:multiLevelType w:val="hybridMultilevel"/>
    <w:tmpl w:val="D92C20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72B11"/>
    <w:multiLevelType w:val="hybridMultilevel"/>
    <w:tmpl w:val="BBD2125E"/>
    <w:lvl w:ilvl="0" w:tplc="13306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F7A79"/>
    <w:multiLevelType w:val="hybridMultilevel"/>
    <w:tmpl w:val="16ECB8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A5A1F"/>
    <w:multiLevelType w:val="hybridMultilevel"/>
    <w:tmpl w:val="7F8A4B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811E5"/>
    <w:multiLevelType w:val="hybridMultilevel"/>
    <w:tmpl w:val="BBD2125E"/>
    <w:lvl w:ilvl="0" w:tplc="13306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D5E56"/>
    <w:multiLevelType w:val="hybridMultilevel"/>
    <w:tmpl w:val="BEAEA20C"/>
    <w:lvl w:ilvl="0" w:tplc="23362AA0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51AC9"/>
    <w:multiLevelType w:val="hybridMultilevel"/>
    <w:tmpl w:val="593833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5E1482"/>
    <w:multiLevelType w:val="hybridMultilevel"/>
    <w:tmpl w:val="F1EA5F4E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9" w:hanging="360"/>
      </w:pPr>
    </w:lvl>
    <w:lvl w:ilvl="2" w:tplc="040C001B" w:tentative="1">
      <w:start w:val="1"/>
      <w:numFmt w:val="lowerRoman"/>
      <w:lvlText w:val="%3."/>
      <w:lvlJc w:val="right"/>
      <w:pPr>
        <w:ind w:left="2019" w:hanging="180"/>
      </w:pPr>
    </w:lvl>
    <w:lvl w:ilvl="3" w:tplc="040C000F" w:tentative="1">
      <w:start w:val="1"/>
      <w:numFmt w:val="decimal"/>
      <w:lvlText w:val="%4."/>
      <w:lvlJc w:val="left"/>
      <w:pPr>
        <w:ind w:left="2739" w:hanging="360"/>
      </w:pPr>
    </w:lvl>
    <w:lvl w:ilvl="4" w:tplc="040C0019" w:tentative="1">
      <w:start w:val="1"/>
      <w:numFmt w:val="lowerLetter"/>
      <w:lvlText w:val="%5."/>
      <w:lvlJc w:val="left"/>
      <w:pPr>
        <w:ind w:left="3459" w:hanging="360"/>
      </w:pPr>
    </w:lvl>
    <w:lvl w:ilvl="5" w:tplc="040C001B" w:tentative="1">
      <w:start w:val="1"/>
      <w:numFmt w:val="lowerRoman"/>
      <w:lvlText w:val="%6."/>
      <w:lvlJc w:val="right"/>
      <w:pPr>
        <w:ind w:left="4179" w:hanging="180"/>
      </w:pPr>
    </w:lvl>
    <w:lvl w:ilvl="6" w:tplc="040C000F" w:tentative="1">
      <w:start w:val="1"/>
      <w:numFmt w:val="decimal"/>
      <w:lvlText w:val="%7."/>
      <w:lvlJc w:val="left"/>
      <w:pPr>
        <w:ind w:left="4899" w:hanging="360"/>
      </w:pPr>
    </w:lvl>
    <w:lvl w:ilvl="7" w:tplc="040C0019" w:tentative="1">
      <w:start w:val="1"/>
      <w:numFmt w:val="lowerLetter"/>
      <w:lvlText w:val="%8."/>
      <w:lvlJc w:val="left"/>
      <w:pPr>
        <w:ind w:left="5619" w:hanging="360"/>
      </w:pPr>
    </w:lvl>
    <w:lvl w:ilvl="8" w:tplc="040C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78E5357C"/>
    <w:multiLevelType w:val="hybridMultilevel"/>
    <w:tmpl w:val="35FA14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6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22"/>
    <w:rsid w:val="00014ED9"/>
    <w:rsid w:val="000F62AE"/>
    <w:rsid w:val="00102214"/>
    <w:rsid w:val="0018439E"/>
    <w:rsid w:val="002201CC"/>
    <w:rsid w:val="00260248"/>
    <w:rsid w:val="002C479E"/>
    <w:rsid w:val="0034265C"/>
    <w:rsid w:val="00372668"/>
    <w:rsid w:val="003F2B6E"/>
    <w:rsid w:val="0049704D"/>
    <w:rsid w:val="00511E22"/>
    <w:rsid w:val="005E03CC"/>
    <w:rsid w:val="005F6C6E"/>
    <w:rsid w:val="007A1153"/>
    <w:rsid w:val="007C7211"/>
    <w:rsid w:val="00803B29"/>
    <w:rsid w:val="00810C37"/>
    <w:rsid w:val="00844138"/>
    <w:rsid w:val="008514F6"/>
    <w:rsid w:val="008804D8"/>
    <w:rsid w:val="0088681F"/>
    <w:rsid w:val="008D6489"/>
    <w:rsid w:val="008E6005"/>
    <w:rsid w:val="00902893"/>
    <w:rsid w:val="009B2F4A"/>
    <w:rsid w:val="00A36903"/>
    <w:rsid w:val="00B17435"/>
    <w:rsid w:val="00B83310"/>
    <w:rsid w:val="00C432B8"/>
    <w:rsid w:val="00D25D66"/>
    <w:rsid w:val="00DA3FA0"/>
    <w:rsid w:val="00DE1096"/>
    <w:rsid w:val="00DE3872"/>
    <w:rsid w:val="00E07A89"/>
    <w:rsid w:val="00F0796D"/>
    <w:rsid w:val="00F12157"/>
    <w:rsid w:val="00F34427"/>
    <w:rsid w:val="00F6585A"/>
    <w:rsid w:val="00FD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0AA9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E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14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F6C73E7B</Template>
  <TotalTime>1</TotalTime>
  <Pages>12</Pages>
  <Words>794</Words>
  <Characters>4370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Corinne Mechinaud</cp:lastModifiedBy>
  <cp:revision>2</cp:revision>
  <dcterms:created xsi:type="dcterms:W3CDTF">2016-07-22T08:25:00Z</dcterms:created>
  <dcterms:modified xsi:type="dcterms:W3CDTF">2016-07-22T08:25:00Z</dcterms:modified>
</cp:coreProperties>
</file>