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11C3E03" w14:textId="77777777" w:rsidR="00185AE0" w:rsidRDefault="00185AE0" w:rsidP="00185AE0">
      <w:pPr>
        <w:pStyle w:val="Pardfaut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14:paraId="683DA419" w14:textId="4F16D4A3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600"/>
        </w:tabs>
        <w:rPr>
          <w:rFonts w:ascii="Arial" w:hAnsi="Arial" w:cs="Arial"/>
          <w:u w:val="single"/>
        </w:rPr>
      </w:pPr>
      <w:r w:rsidRPr="00E95403">
        <w:rPr>
          <w:rFonts w:ascii="Arial" w:hAnsi="Arial" w:cs="Arial"/>
          <w:u w:val="single"/>
        </w:rPr>
        <w:t xml:space="preserve">Nom Prénom : </w:t>
      </w:r>
    </w:p>
    <w:p w14:paraId="1FCD3218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u w:val="single"/>
        </w:rPr>
      </w:pPr>
      <w:r w:rsidRPr="00E95403">
        <w:rPr>
          <w:rFonts w:ascii="Arial" w:hAnsi="Arial" w:cs="Arial"/>
          <w:b/>
          <w:u w:val="single"/>
        </w:rPr>
        <w:t xml:space="preserve">UTBM - Final LF74 </w:t>
      </w:r>
    </w:p>
    <w:p w14:paraId="1E07827C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   Compréhension auditive :      </w:t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  <w:t xml:space="preserve">       /20</w:t>
      </w:r>
    </w:p>
    <w:p w14:paraId="212598A1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   Compréhension écrite :  </w:t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  <w:t xml:space="preserve">      / 20</w:t>
      </w:r>
    </w:p>
    <w:p w14:paraId="3A5D1A33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8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                     Langue : </w:t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  <w:t xml:space="preserve">                                / 20</w:t>
      </w:r>
    </w:p>
    <w:p w14:paraId="20C2FBD5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Expression écrite : </w:t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  <w:t>/ 20</w:t>
      </w:r>
    </w:p>
    <w:p w14:paraId="7343E408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>Total :</w:t>
      </w:r>
      <w:r w:rsidRPr="00E95403">
        <w:rPr>
          <w:rFonts w:ascii="Arial" w:hAnsi="Arial" w:cs="Arial"/>
        </w:rPr>
        <w:tab/>
        <w:t xml:space="preserve"> / 80</w:t>
      </w:r>
    </w:p>
    <w:p w14:paraId="0E8FF5F4" w14:textId="77777777" w:rsidR="00E95403" w:rsidRPr="00E95403" w:rsidRDefault="00E95403" w:rsidP="00E9540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>Total :</w:t>
      </w:r>
      <w:r w:rsidRPr="00E95403">
        <w:rPr>
          <w:rFonts w:ascii="Arial" w:hAnsi="Arial" w:cs="Arial"/>
        </w:rPr>
        <w:tab/>
        <w:t>/ 20</w:t>
      </w:r>
    </w:p>
    <w:p w14:paraId="39E8547F" w14:textId="77777777" w:rsidR="00E95403" w:rsidRDefault="00E95403" w:rsidP="00E95403">
      <w:pPr>
        <w:pStyle w:val="Pardfaut"/>
        <w:rPr>
          <w:rFonts w:ascii="Arial" w:hAnsi="Arial" w:cs="Arial"/>
          <w:i/>
        </w:rPr>
      </w:pPr>
      <w:r w:rsidRPr="00E95403">
        <w:rPr>
          <w:rFonts w:ascii="Arial" w:hAnsi="Arial" w:cs="Arial"/>
          <w:i/>
        </w:rPr>
        <w:t>L’usage de documents et de téléphones portables est interdit</w:t>
      </w:r>
    </w:p>
    <w:p w14:paraId="58BAEF17" w14:textId="77777777" w:rsidR="00E95403" w:rsidRDefault="00E95403" w:rsidP="00E95403">
      <w:pPr>
        <w:pStyle w:val="Pardfaut"/>
        <w:rPr>
          <w:rFonts w:ascii="Arial" w:hAnsi="Arial" w:cs="Arial"/>
          <w:i/>
        </w:rPr>
      </w:pPr>
    </w:p>
    <w:p w14:paraId="53AD33F1" w14:textId="00FD0843" w:rsidR="00185AE0" w:rsidRPr="00185AE0" w:rsidRDefault="00185AE0" w:rsidP="00E95403">
      <w:pPr>
        <w:pStyle w:val="Pardfaut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" w:hAnsi="Arial" w:cs="Arial"/>
          <w:b/>
          <w:sz w:val="24"/>
          <w:szCs w:val="24"/>
        </w:rPr>
      </w:pPr>
      <w:r w:rsidRPr="00E95403">
        <w:rPr>
          <w:rFonts w:ascii="Arial" w:hAnsi="Arial" w:cs="Arial"/>
          <w:b/>
          <w:sz w:val="24"/>
          <w:szCs w:val="24"/>
        </w:rPr>
        <w:t xml:space="preserve">I/ COMPREHENSION ORALE </w:t>
      </w:r>
      <w:r w:rsidR="00E95403">
        <w:rPr>
          <w:rFonts w:ascii="Arial" w:hAnsi="Arial" w:cs="Arial"/>
          <w:b/>
          <w:sz w:val="24"/>
          <w:szCs w:val="24"/>
        </w:rPr>
        <w:t>….</w:t>
      </w:r>
      <w:r w:rsidRPr="00E95403">
        <w:rPr>
          <w:rFonts w:ascii="Arial" w:hAnsi="Arial" w:cs="Arial"/>
          <w:b/>
          <w:sz w:val="24"/>
          <w:szCs w:val="24"/>
        </w:rPr>
        <w:t>/20</w:t>
      </w:r>
    </w:p>
    <w:p w14:paraId="7292F131" w14:textId="08116293" w:rsidR="00BA16C1" w:rsidRPr="00844674" w:rsidRDefault="00BA16C1" w:rsidP="00BA16C1">
      <w:pPr>
        <w:pStyle w:val="Pardfaut"/>
        <w:rPr>
          <w:rFonts w:ascii="Arial" w:hAnsi="Arial" w:cs="Arial"/>
          <w:i/>
          <w:sz w:val="24"/>
          <w:szCs w:val="24"/>
        </w:rPr>
      </w:pPr>
      <w:r w:rsidRPr="00844674">
        <w:rPr>
          <w:rFonts w:ascii="Arial" w:hAnsi="Arial" w:cs="Arial"/>
          <w:i/>
          <w:sz w:val="24"/>
          <w:szCs w:val="24"/>
        </w:rPr>
        <w:t>Dossier 5 page 77 Alter Ego 4: CO politique d’immigration</w:t>
      </w:r>
      <w:r w:rsidR="00844674" w:rsidRPr="00844674">
        <w:rPr>
          <w:rFonts w:ascii="Arial" w:hAnsi="Arial" w:cs="Arial"/>
          <w:i/>
          <w:sz w:val="24"/>
          <w:szCs w:val="24"/>
        </w:rPr>
        <w:t xml:space="preserve">   …../20</w:t>
      </w:r>
    </w:p>
    <w:p w14:paraId="36B718D0" w14:textId="77777777" w:rsidR="00110032" w:rsidRPr="00844674" w:rsidRDefault="00110032" w:rsidP="00BA16C1">
      <w:pPr>
        <w:pStyle w:val="Pardfaut"/>
        <w:rPr>
          <w:rFonts w:ascii="Arial" w:hAnsi="Arial" w:cs="Arial"/>
          <w:sz w:val="24"/>
          <w:szCs w:val="24"/>
        </w:rPr>
      </w:pPr>
    </w:p>
    <w:p w14:paraId="0AFC04FE" w14:textId="07115169" w:rsidR="00110032" w:rsidRDefault="00110032" w:rsidP="005B51AB">
      <w:pPr>
        <w:pStyle w:val="Pardfaut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844674">
        <w:rPr>
          <w:rFonts w:ascii="Arial" w:hAnsi="Arial" w:cs="Arial"/>
          <w:b/>
          <w:sz w:val="24"/>
          <w:szCs w:val="24"/>
        </w:rPr>
        <w:t>Qu’est ce que l’immigration ?</w:t>
      </w:r>
      <w:r w:rsidR="00844674">
        <w:rPr>
          <w:rFonts w:ascii="Arial" w:hAnsi="Arial" w:cs="Arial"/>
          <w:b/>
          <w:sz w:val="24"/>
          <w:szCs w:val="24"/>
        </w:rPr>
        <w:t xml:space="preserve"> 1</w:t>
      </w:r>
    </w:p>
    <w:p w14:paraId="0737FF99" w14:textId="77777777" w:rsidR="00EC402F" w:rsidRPr="00844674" w:rsidRDefault="00EC402F" w:rsidP="005B51AB">
      <w:pPr>
        <w:pStyle w:val="Pardfaut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</w:p>
    <w:p w14:paraId="1AAA4ADA" w14:textId="3E6CECCE" w:rsidR="00110032" w:rsidRPr="00844674" w:rsidRDefault="00110032" w:rsidP="005B51AB">
      <w:pPr>
        <w:pStyle w:val="Pardfaut"/>
        <w:numPr>
          <w:ilvl w:val="0"/>
          <w:numId w:val="1"/>
        </w:numPr>
        <w:rPr>
          <w:rFonts w:ascii="Arial" w:hAnsi="Arial" w:cs="Arial"/>
          <w:b/>
          <w:sz w:val="24"/>
          <w:szCs w:val="24"/>
        </w:rPr>
      </w:pPr>
      <w:r w:rsidRPr="00844674">
        <w:rPr>
          <w:rFonts w:ascii="Arial" w:hAnsi="Arial" w:cs="Arial"/>
          <w:b/>
          <w:sz w:val="24"/>
          <w:szCs w:val="24"/>
        </w:rPr>
        <w:t>Qu’est ce qu’un clandestin ?</w:t>
      </w:r>
      <w:r w:rsidR="001E62D5" w:rsidRPr="00844674">
        <w:rPr>
          <w:rFonts w:ascii="Arial" w:hAnsi="Arial" w:cs="Arial"/>
          <w:b/>
          <w:sz w:val="24"/>
          <w:szCs w:val="24"/>
        </w:rPr>
        <w:t xml:space="preserve"> ENTOURE la bonne réponse.</w:t>
      </w:r>
      <w:r w:rsidR="00844674">
        <w:rPr>
          <w:rFonts w:ascii="Arial" w:hAnsi="Arial" w:cs="Arial"/>
          <w:b/>
          <w:sz w:val="24"/>
          <w:szCs w:val="24"/>
        </w:rPr>
        <w:t xml:space="preserve"> 1</w:t>
      </w:r>
    </w:p>
    <w:p w14:paraId="0DECE07F" w14:textId="14E60F19" w:rsidR="005B51AB" w:rsidRPr="00844674" w:rsidRDefault="005B51AB" w:rsidP="001E62D5">
      <w:pPr>
        <w:pStyle w:val="Pardfau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844674">
        <w:rPr>
          <w:rFonts w:ascii="Arial" w:hAnsi="Arial" w:cs="Arial"/>
          <w:sz w:val="24"/>
          <w:szCs w:val="24"/>
        </w:rPr>
        <w:t>Un</w:t>
      </w:r>
      <w:r w:rsidR="001E62D5" w:rsidRPr="00844674">
        <w:rPr>
          <w:rFonts w:ascii="Arial" w:hAnsi="Arial" w:cs="Arial"/>
          <w:sz w:val="24"/>
          <w:szCs w:val="24"/>
        </w:rPr>
        <w:t>e</w:t>
      </w:r>
      <w:r w:rsidRPr="00844674">
        <w:rPr>
          <w:rFonts w:ascii="Arial" w:hAnsi="Arial" w:cs="Arial"/>
          <w:sz w:val="24"/>
          <w:szCs w:val="24"/>
        </w:rPr>
        <w:t xml:space="preserve"> </w:t>
      </w:r>
      <w:r w:rsidR="001E62D5" w:rsidRPr="00844674">
        <w:rPr>
          <w:rFonts w:ascii="Arial" w:hAnsi="Arial" w:cs="Arial"/>
          <w:sz w:val="24"/>
          <w:szCs w:val="24"/>
        </w:rPr>
        <w:t>personne immigrée qui travaille dans un pays étranger</w:t>
      </w:r>
    </w:p>
    <w:p w14:paraId="484F0375" w14:textId="1E9175EC" w:rsidR="001E62D5" w:rsidRPr="00EC402F" w:rsidRDefault="005B51AB" w:rsidP="001E62D5">
      <w:pPr>
        <w:pStyle w:val="Pardfau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EC402F">
        <w:rPr>
          <w:rFonts w:ascii="Arial" w:hAnsi="Arial" w:cs="Arial"/>
          <w:sz w:val="24"/>
          <w:szCs w:val="24"/>
        </w:rPr>
        <w:t xml:space="preserve">Une </w:t>
      </w:r>
      <w:r w:rsidR="001E62D5" w:rsidRPr="00EC402F">
        <w:rPr>
          <w:rFonts w:ascii="Arial" w:hAnsi="Arial" w:cs="Arial"/>
          <w:sz w:val="24"/>
          <w:szCs w:val="24"/>
        </w:rPr>
        <w:t>personne qui est rentrée</w:t>
      </w:r>
      <w:r w:rsidRPr="00EC402F">
        <w:rPr>
          <w:rFonts w:ascii="Arial" w:hAnsi="Arial" w:cs="Arial"/>
          <w:sz w:val="24"/>
          <w:szCs w:val="24"/>
        </w:rPr>
        <w:t xml:space="preserve"> </w:t>
      </w:r>
      <w:r w:rsidR="001E62D5" w:rsidRPr="00EC402F">
        <w:rPr>
          <w:rFonts w:ascii="Arial" w:hAnsi="Arial" w:cs="Arial"/>
          <w:sz w:val="24"/>
          <w:szCs w:val="24"/>
        </w:rPr>
        <w:t xml:space="preserve">illégalement </w:t>
      </w:r>
      <w:r w:rsidRPr="00EC402F">
        <w:rPr>
          <w:rFonts w:ascii="Arial" w:hAnsi="Arial" w:cs="Arial"/>
          <w:sz w:val="24"/>
          <w:szCs w:val="24"/>
        </w:rPr>
        <w:t>dan</w:t>
      </w:r>
      <w:r w:rsidR="001E62D5" w:rsidRPr="00EC402F">
        <w:rPr>
          <w:rFonts w:ascii="Arial" w:hAnsi="Arial" w:cs="Arial"/>
          <w:sz w:val="24"/>
          <w:szCs w:val="24"/>
        </w:rPr>
        <w:t xml:space="preserve">s un pays </w:t>
      </w:r>
    </w:p>
    <w:p w14:paraId="3699ACD9" w14:textId="4D33CCF4" w:rsidR="001E62D5" w:rsidRPr="00EC402F" w:rsidRDefault="001E62D5" w:rsidP="001E62D5">
      <w:pPr>
        <w:pStyle w:val="Pardfau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EC402F">
        <w:rPr>
          <w:rFonts w:ascii="Arial" w:hAnsi="Arial" w:cs="Arial"/>
          <w:sz w:val="24"/>
          <w:szCs w:val="24"/>
        </w:rPr>
        <w:t>Un immigré qui possède une carte de séjour</w:t>
      </w:r>
    </w:p>
    <w:p w14:paraId="293FADD1" w14:textId="77777777" w:rsidR="00110032" w:rsidRPr="00EC402F" w:rsidRDefault="00110032" w:rsidP="00BA16C1">
      <w:pPr>
        <w:pStyle w:val="Pardfaut"/>
        <w:rPr>
          <w:rFonts w:ascii="Arial" w:hAnsi="Arial" w:cs="Arial"/>
          <w:sz w:val="24"/>
          <w:szCs w:val="24"/>
        </w:rPr>
      </w:pPr>
    </w:p>
    <w:p w14:paraId="0A3BD007" w14:textId="73C5757F" w:rsidR="00BA16C1" w:rsidRPr="00EC402F" w:rsidRDefault="001E62D5" w:rsidP="001E62D5">
      <w:pPr>
        <w:pStyle w:val="Paragraphedeliste"/>
        <w:numPr>
          <w:ilvl w:val="0"/>
          <w:numId w:val="1"/>
        </w:numPr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  <w:u w:color="000000"/>
        </w:rPr>
        <w:t>D</w:t>
      </w:r>
      <w:r w:rsidR="00BA16C1" w:rsidRPr="00EC402F">
        <w:rPr>
          <w:rFonts w:ascii="Arial" w:hAnsi="Arial" w:cs="Arial"/>
          <w:b/>
          <w:u w:color="000000"/>
        </w:rPr>
        <w:t>ites si</w:t>
      </w:r>
      <w:r w:rsidRPr="00EC402F">
        <w:rPr>
          <w:rFonts w:ascii="Arial" w:hAnsi="Arial" w:cs="Arial"/>
          <w:b/>
          <w:u w:color="000000"/>
        </w:rPr>
        <w:t xml:space="preserve"> les propositions sont :  vraies, fausses,</w:t>
      </w:r>
      <w:r w:rsidR="00BA16C1" w:rsidRPr="00EC402F">
        <w:rPr>
          <w:rFonts w:ascii="Arial" w:hAnsi="Arial" w:cs="Arial"/>
          <w:b/>
          <w:u w:color="000000"/>
        </w:rPr>
        <w:t xml:space="preserve"> on ne sait pas</w:t>
      </w:r>
      <w:r w:rsidRPr="00EC402F">
        <w:rPr>
          <w:rFonts w:ascii="Arial" w:hAnsi="Arial" w:cs="Arial"/>
          <w:b/>
          <w:u w:color="000000"/>
        </w:rPr>
        <w:t>.</w:t>
      </w:r>
      <w:r w:rsidR="00844674" w:rsidRPr="00EC402F">
        <w:rPr>
          <w:rFonts w:ascii="Arial" w:hAnsi="Arial" w:cs="Arial"/>
          <w:b/>
          <w:u w:color="000000"/>
        </w:rPr>
        <w:t xml:space="preserve"> 16</w:t>
      </w:r>
    </w:p>
    <w:p w14:paraId="0E0AC76A" w14:textId="77777777" w:rsidR="001E62D5" w:rsidRPr="00EC402F" w:rsidRDefault="001E62D5" w:rsidP="001E62D5">
      <w:pPr>
        <w:pStyle w:val="Pardfaut"/>
        <w:rPr>
          <w:rFonts w:ascii="Arial" w:hAnsi="Arial" w:cs="Arial"/>
          <w:sz w:val="24"/>
          <w:szCs w:val="24"/>
        </w:rPr>
      </w:pPr>
    </w:p>
    <w:p w14:paraId="649D9FDD" w14:textId="3B467C99" w:rsidR="001E62D5" w:rsidRPr="00EC402F" w:rsidRDefault="001E62D5" w:rsidP="001E62D5">
      <w:pPr>
        <w:pStyle w:val="Pardfau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 w:rsidRPr="00EC402F">
        <w:rPr>
          <w:rFonts w:ascii="Arial" w:hAnsi="Arial" w:cs="Arial"/>
          <w:sz w:val="24"/>
          <w:szCs w:val="24"/>
        </w:rPr>
        <w:t>Les Suisses ont voté des lois plus fermées sur l’entrée des étrangers dans la confédération.</w:t>
      </w:r>
    </w:p>
    <w:p w14:paraId="33A84D53" w14:textId="281E36E4" w:rsidR="00BA16C1" w:rsidRPr="00EC402F" w:rsidRDefault="00844674" w:rsidP="00844674">
      <w:pPr>
        <w:ind w:firstLine="708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2A2C81C6" w14:textId="77777777" w:rsidR="00844674" w:rsidRPr="00EC402F" w:rsidRDefault="00844674" w:rsidP="00844674">
      <w:pPr>
        <w:ind w:firstLine="708"/>
        <w:rPr>
          <w:rFonts w:ascii="Arial" w:hAnsi="Arial" w:cs="Arial"/>
          <w:u w:color="000000"/>
        </w:rPr>
      </w:pPr>
    </w:p>
    <w:p w14:paraId="5AAB2625" w14:textId="222F4D1A" w:rsidR="00BA16C1" w:rsidRPr="00EC402F" w:rsidRDefault="00BA16C1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 Ruth </w:t>
      </w:r>
      <w:r w:rsidR="00844674" w:rsidRPr="00EC402F">
        <w:rPr>
          <w:rFonts w:ascii="Arial" w:hAnsi="Arial" w:cs="Arial"/>
          <w:u w:color="000000"/>
        </w:rPr>
        <w:t>Drei</w:t>
      </w:r>
      <w:r w:rsidR="00163944" w:rsidRPr="00EC402F">
        <w:rPr>
          <w:rFonts w:ascii="Arial" w:hAnsi="Arial" w:cs="Arial"/>
          <w:u w:color="000000"/>
        </w:rPr>
        <w:t>fus</w:t>
      </w:r>
      <w:r w:rsidR="00844674" w:rsidRPr="00EC402F">
        <w:rPr>
          <w:rFonts w:ascii="Arial" w:hAnsi="Arial" w:cs="Arial"/>
          <w:u w:color="000000"/>
        </w:rPr>
        <w:t>s</w:t>
      </w:r>
      <w:r w:rsidRPr="00EC402F">
        <w:rPr>
          <w:rFonts w:ascii="Arial" w:hAnsi="Arial" w:cs="Arial"/>
          <w:u w:color="000000"/>
        </w:rPr>
        <w:t xml:space="preserve"> refuse de soutenir des lois plus répressives contre les </w:t>
      </w:r>
      <w:r w:rsidR="00163944" w:rsidRPr="00EC402F">
        <w:rPr>
          <w:rFonts w:ascii="Arial" w:hAnsi="Arial" w:cs="Arial"/>
          <w:u w:color="000000"/>
        </w:rPr>
        <w:t>étrangers</w:t>
      </w:r>
      <w:r w:rsidR="007C07CF" w:rsidRPr="00EC402F">
        <w:rPr>
          <w:rFonts w:ascii="Arial" w:hAnsi="Arial" w:cs="Arial"/>
          <w:u w:color="000000"/>
        </w:rPr>
        <w:t>.</w:t>
      </w:r>
    </w:p>
    <w:p w14:paraId="773577EC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44963521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72E32DBC" w14:textId="342C576E" w:rsidR="0089771D" w:rsidRPr="00EC402F" w:rsidRDefault="0089771D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La Suisse est un pays d’immigration depuis des siècles</w:t>
      </w:r>
      <w:r w:rsidR="007C07CF" w:rsidRPr="00EC402F">
        <w:rPr>
          <w:rFonts w:ascii="Arial" w:hAnsi="Arial" w:cs="Arial"/>
          <w:u w:color="000000"/>
        </w:rPr>
        <w:t>.</w:t>
      </w:r>
    </w:p>
    <w:p w14:paraId="55EE3471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0E0605AD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6EB14898" w14:textId="256423FC" w:rsidR="007C07CF" w:rsidRPr="00EC402F" w:rsidRDefault="007C07CF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L’immigration a été positive pour l’économie suisse </w:t>
      </w:r>
      <w:r w:rsidR="001E62D5" w:rsidRPr="00EC402F">
        <w:rPr>
          <w:rFonts w:ascii="Arial" w:hAnsi="Arial" w:cs="Arial"/>
          <w:u w:color="000000"/>
        </w:rPr>
        <w:t>après</w:t>
      </w:r>
      <w:r w:rsidRPr="00EC402F">
        <w:rPr>
          <w:rFonts w:ascii="Arial" w:hAnsi="Arial" w:cs="Arial"/>
          <w:u w:color="000000"/>
        </w:rPr>
        <w:t xml:space="preserve"> la seconde guerre </w:t>
      </w:r>
      <w:r w:rsidR="001E62D5" w:rsidRPr="00EC402F">
        <w:rPr>
          <w:rFonts w:ascii="Arial" w:hAnsi="Arial" w:cs="Arial"/>
          <w:u w:color="000000"/>
        </w:rPr>
        <w:t>mondiale</w:t>
      </w:r>
    </w:p>
    <w:p w14:paraId="0D8E637D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6376BC98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105E6C67" w14:textId="775AD5AC" w:rsidR="0089771D" w:rsidRPr="00EC402F" w:rsidRDefault="0089771D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Le débat à propos</w:t>
      </w:r>
      <w:r w:rsidR="007C07CF" w:rsidRPr="00EC402F">
        <w:rPr>
          <w:rFonts w:ascii="Arial" w:hAnsi="Arial" w:cs="Arial"/>
          <w:u w:color="000000"/>
        </w:rPr>
        <w:t xml:space="preserve"> des lois sur les étrangers n’e</w:t>
      </w:r>
      <w:r w:rsidRPr="00EC402F">
        <w:rPr>
          <w:rFonts w:ascii="Arial" w:hAnsi="Arial" w:cs="Arial"/>
          <w:u w:color="000000"/>
        </w:rPr>
        <w:t>s</w:t>
      </w:r>
      <w:r w:rsidR="007C07CF" w:rsidRPr="00EC402F">
        <w:rPr>
          <w:rFonts w:ascii="Arial" w:hAnsi="Arial" w:cs="Arial"/>
          <w:u w:color="000000"/>
        </w:rPr>
        <w:t>t</w:t>
      </w:r>
      <w:r w:rsidRPr="00EC402F">
        <w:rPr>
          <w:rFonts w:ascii="Arial" w:hAnsi="Arial" w:cs="Arial"/>
          <w:u w:color="000000"/>
        </w:rPr>
        <w:t xml:space="preserve"> pas nouveau</w:t>
      </w:r>
      <w:r w:rsidR="001E62D5" w:rsidRPr="00EC402F">
        <w:rPr>
          <w:rFonts w:ascii="Arial" w:hAnsi="Arial" w:cs="Arial"/>
          <w:u w:color="000000"/>
        </w:rPr>
        <w:t>.</w:t>
      </w:r>
    </w:p>
    <w:p w14:paraId="3C0B9EAF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73D5291E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1843640A" w14:textId="0BADA448" w:rsidR="00110032" w:rsidRPr="00EC402F" w:rsidRDefault="0089771D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 La Suisse propose aujourd’hui une immigration sélective</w:t>
      </w:r>
      <w:r w:rsidR="00844674" w:rsidRPr="00EC402F">
        <w:rPr>
          <w:rFonts w:ascii="Arial" w:hAnsi="Arial" w:cs="Arial"/>
          <w:u w:color="000000"/>
        </w:rPr>
        <w:t>.</w:t>
      </w:r>
    </w:p>
    <w:p w14:paraId="4E4FB396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6D851613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44F64D00" w14:textId="4BA2AD09" w:rsidR="0089771D" w:rsidRPr="00EC402F" w:rsidRDefault="0089771D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1000 clandestins vont </w:t>
      </w:r>
      <w:r w:rsidR="001E62D5" w:rsidRPr="00EC402F">
        <w:rPr>
          <w:rFonts w:ascii="Arial" w:hAnsi="Arial" w:cs="Arial"/>
          <w:u w:color="000000"/>
        </w:rPr>
        <w:t>être</w:t>
      </w:r>
      <w:r w:rsidRPr="00EC402F">
        <w:rPr>
          <w:rFonts w:ascii="Arial" w:hAnsi="Arial" w:cs="Arial"/>
          <w:u w:color="000000"/>
        </w:rPr>
        <w:t xml:space="preserve"> régularisés</w:t>
      </w:r>
    </w:p>
    <w:p w14:paraId="024BEE3C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68C0106E" w14:textId="77777777" w:rsidR="001E62D5" w:rsidRPr="00EC402F" w:rsidRDefault="001E62D5" w:rsidP="001E62D5">
      <w:pPr>
        <w:rPr>
          <w:rFonts w:ascii="Arial" w:hAnsi="Arial" w:cs="Arial"/>
          <w:u w:color="000000"/>
        </w:rPr>
      </w:pPr>
    </w:p>
    <w:p w14:paraId="37F4E32D" w14:textId="28EBCDDB" w:rsidR="0089771D" w:rsidRPr="00EC402F" w:rsidRDefault="0089771D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Ruth Dreifuss revendique la tradition suisse de l’asile pour les étrangers</w:t>
      </w:r>
      <w:r w:rsidR="001E62D5" w:rsidRPr="00EC402F">
        <w:rPr>
          <w:rFonts w:ascii="Arial" w:hAnsi="Arial" w:cs="Arial"/>
          <w:u w:color="000000"/>
        </w:rPr>
        <w:t>.</w:t>
      </w:r>
    </w:p>
    <w:p w14:paraId="7AC5A1AF" w14:textId="77777777" w:rsidR="00844674" w:rsidRPr="00EC402F" w:rsidRDefault="00844674" w:rsidP="00844674">
      <w:pPr>
        <w:pStyle w:val="Paragraphedeliste"/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VRAI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 xml:space="preserve">FAUX </w:t>
      </w:r>
      <w:r w:rsidRPr="00EC402F">
        <w:rPr>
          <w:rFonts w:ascii="Arial" w:hAnsi="Arial" w:cs="Arial"/>
          <w:u w:color="000000"/>
        </w:rPr>
        <w:tab/>
      </w:r>
      <w:r w:rsidRPr="00EC402F">
        <w:rPr>
          <w:rFonts w:ascii="Arial" w:hAnsi="Arial" w:cs="Arial"/>
          <w:u w:color="000000"/>
        </w:rPr>
        <w:tab/>
        <w:t>ON NE SAIT PAS</w:t>
      </w:r>
    </w:p>
    <w:p w14:paraId="4BF0D34F" w14:textId="77777777" w:rsidR="007C07CF" w:rsidRPr="00EC402F" w:rsidRDefault="007C07CF" w:rsidP="007C07CF">
      <w:pPr>
        <w:rPr>
          <w:rFonts w:ascii="Arial" w:hAnsi="Arial" w:cs="Arial"/>
          <w:u w:color="000000"/>
        </w:rPr>
      </w:pPr>
    </w:p>
    <w:p w14:paraId="48D60BBC" w14:textId="55659F3A" w:rsidR="007C07CF" w:rsidRPr="00EC402F" w:rsidRDefault="007C07CF" w:rsidP="001E62D5">
      <w:pPr>
        <w:pStyle w:val="Paragraphedeliste"/>
        <w:numPr>
          <w:ilvl w:val="0"/>
          <w:numId w:val="1"/>
        </w:numPr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  <w:u w:color="000000"/>
        </w:rPr>
        <w:t xml:space="preserve">Qu’est ce qu’un </w:t>
      </w:r>
      <w:r w:rsidR="001E62D5" w:rsidRPr="00EC402F">
        <w:rPr>
          <w:rFonts w:ascii="Arial" w:hAnsi="Arial" w:cs="Arial"/>
          <w:b/>
          <w:u w:color="000000"/>
        </w:rPr>
        <w:t>« </w:t>
      </w:r>
      <w:r w:rsidRPr="00EC402F">
        <w:rPr>
          <w:rFonts w:ascii="Arial" w:hAnsi="Arial" w:cs="Arial"/>
          <w:b/>
          <w:u w:color="000000"/>
        </w:rPr>
        <w:t>débat</w:t>
      </w:r>
      <w:r w:rsidR="001E62D5" w:rsidRPr="00EC402F">
        <w:rPr>
          <w:rFonts w:ascii="Arial" w:hAnsi="Arial" w:cs="Arial"/>
          <w:b/>
          <w:u w:color="000000"/>
        </w:rPr>
        <w:t> »</w:t>
      </w:r>
      <w:r w:rsidRPr="00EC402F">
        <w:rPr>
          <w:rFonts w:ascii="Arial" w:hAnsi="Arial" w:cs="Arial"/>
          <w:b/>
          <w:u w:color="000000"/>
        </w:rPr>
        <w:t> ?</w:t>
      </w:r>
      <w:r w:rsidR="001E62D5" w:rsidRPr="00EC402F">
        <w:rPr>
          <w:rFonts w:ascii="Arial" w:hAnsi="Arial" w:cs="Arial"/>
          <w:b/>
        </w:rPr>
        <w:t xml:space="preserve"> ENTOURE la ou les bonne(s) réponse(s).</w:t>
      </w:r>
      <w:r w:rsidR="00844674" w:rsidRPr="00EC402F">
        <w:rPr>
          <w:rFonts w:ascii="Arial" w:hAnsi="Arial" w:cs="Arial"/>
          <w:b/>
        </w:rPr>
        <w:t xml:space="preserve"> 0,5</w:t>
      </w:r>
    </w:p>
    <w:p w14:paraId="7B1D301D" w14:textId="29CBC49E" w:rsidR="00797560" w:rsidRPr="00EC402F" w:rsidRDefault="00797560" w:rsidP="00797560">
      <w:pPr>
        <w:pStyle w:val="Paragraphedeliste"/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</w:rPr>
        <w:t>2 réponses acceptées</w:t>
      </w:r>
    </w:p>
    <w:p w14:paraId="3032FA76" w14:textId="297F2FDF" w:rsidR="001E62D5" w:rsidRPr="00EC402F" w:rsidRDefault="007C07CF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Une </w:t>
      </w:r>
      <w:r w:rsidR="001E62D5" w:rsidRPr="00EC402F">
        <w:rPr>
          <w:rFonts w:ascii="Arial" w:hAnsi="Arial" w:cs="Arial"/>
          <w:u w:color="000000"/>
        </w:rPr>
        <w:t>discussion sur un sujet</w:t>
      </w:r>
    </w:p>
    <w:p w14:paraId="752E022A" w14:textId="23349D10" w:rsidR="001E62D5" w:rsidRPr="00EC402F" w:rsidRDefault="001E62D5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Une guerre</w:t>
      </w:r>
    </w:p>
    <w:p w14:paraId="41DF543B" w14:textId="51A40FA9" w:rsidR="001E62D5" w:rsidRPr="00EC402F" w:rsidRDefault="001E62D5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 accord</w:t>
      </w:r>
    </w:p>
    <w:p w14:paraId="6398FE20" w14:textId="10C15B94" w:rsidR="007C07CF" w:rsidRPr="00EC402F" w:rsidRDefault="001E62D5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Une polémique</w:t>
      </w:r>
      <w:r w:rsidR="007C07CF" w:rsidRPr="00EC402F">
        <w:rPr>
          <w:rFonts w:ascii="Arial" w:hAnsi="Arial" w:cs="Arial"/>
          <w:u w:color="000000"/>
        </w:rPr>
        <w:t xml:space="preserve"> </w:t>
      </w:r>
    </w:p>
    <w:p w14:paraId="1690DE73" w14:textId="77777777" w:rsidR="007C07CF" w:rsidRPr="00EC402F" w:rsidRDefault="007C07CF" w:rsidP="007C07CF">
      <w:pPr>
        <w:rPr>
          <w:rFonts w:ascii="Arial" w:hAnsi="Arial" w:cs="Arial"/>
          <w:u w:color="000000"/>
        </w:rPr>
      </w:pPr>
    </w:p>
    <w:p w14:paraId="4EB2994C" w14:textId="369A667D" w:rsidR="007C07CF" w:rsidRPr="00EC402F" w:rsidRDefault="007C07CF" w:rsidP="001E62D5">
      <w:pPr>
        <w:pStyle w:val="Paragraphedeliste"/>
        <w:numPr>
          <w:ilvl w:val="0"/>
          <w:numId w:val="1"/>
        </w:numPr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  <w:u w:color="000000"/>
        </w:rPr>
        <w:t xml:space="preserve">La </w:t>
      </w:r>
      <w:r w:rsidR="001E62D5" w:rsidRPr="00EC402F">
        <w:rPr>
          <w:rFonts w:ascii="Arial" w:hAnsi="Arial" w:cs="Arial"/>
          <w:b/>
          <w:u w:color="000000"/>
        </w:rPr>
        <w:t>Suisse</w:t>
      </w:r>
      <w:r w:rsidRPr="00EC402F">
        <w:rPr>
          <w:rFonts w:ascii="Arial" w:hAnsi="Arial" w:cs="Arial"/>
          <w:b/>
          <w:u w:color="000000"/>
        </w:rPr>
        <w:t xml:space="preserve"> faisait venir des « bras »</w:t>
      </w:r>
      <w:r w:rsidR="001E62D5" w:rsidRPr="00EC402F">
        <w:rPr>
          <w:rFonts w:ascii="Arial" w:hAnsi="Arial" w:cs="Arial"/>
          <w:b/>
          <w:u w:color="000000"/>
        </w:rPr>
        <w:t>. Ce mot</w:t>
      </w:r>
      <w:r w:rsidRPr="00EC402F">
        <w:rPr>
          <w:rFonts w:ascii="Arial" w:hAnsi="Arial" w:cs="Arial"/>
          <w:b/>
          <w:u w:color="000000"/>
        </w:rPr>
        <w:t xml:space="preserve"> veut dire que la Suisse faisait venir :</w:t>
      </w:r>
      <w:r w:rsidR="001E62D5" w:rsidRPr="00EC402F">
        <w:rPr>
          <w:rFonts w:ascii="Arial" w:hAnsi="Arial" w:cs="Arial"/>
          <w:b/>
          <w:u w:color="000000"/>
        </w:rPr>
        <w:t xml:space="preserve"> Entoure la bonne réponse.</w:t>
      </w:r>
      <w:r w:rsidR="00844674" w:rsidRPr="00EC402F">
        <w:rPr>
          <w:rFonts w:ascii="Arial" w:hAnsi="Arial" w:cs="Arial"/>
          <w:b/>
          <w:u w:color="000000"/>
        </w:rPr>
        <w:t xml:space="preserve"> 0,5</w:t>
      </w:r>
    </w:p>
    <w:p w14:paraId="72C3E1EB" w14:textId="42DF856A" w:rsidR="007C07CF" w:rsidRPr="00EC402F" w:rsidRDefault="007C07CF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Des gens pour travailler</w:t>
      </w:r>
    </w:p>
    <w:p w14:paraId="5B72D621" w14:textId="4C711EC9" w:rsidR="007C07CF" w:rsidRPr="00EC402F" w:rsidRDefault="007C07CF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Des enfants</w:t>
      </w:r>
    </w:p>
    <w:p w14:paraId="1DFF607F" w14:textId="4CEB47CE" w:rsidR="00844674" w:rsidRPr="00EC402F" w:rsidRDefault="00844674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Des hommes</w:t>
      </w:r>
    </w:p>
    <w:p w14:paraId="00F18796" w14:textId="792E7A28" w:rsidR="00844674" w:rsidRPr="00EC402F" w:rsidRDefault="00844674" w:rsidP="001E62D5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Des travailleurs qualifiés</w:t>
      </w:r>
    </w:p>
    <w:p w14:paraId="2FEC9FE5" w14:textId="77777777" w:rsidR="007C07CF" w:rsidRPr="00EC402F" w:rsidRDefault="007C07CF" w:rsidP="007C07CF">
      <w:pPr>
        <w:rPr>
          <w:rFonts w:ascii="Arial" w:hAnsi="Arial" w:cs="Arial"/>
          <w:u w:color="000000"/>
        </w:rPr>
      </w:pPr>
    </w:p>
    <w:p w14:paraId="6A85AB34" w14:textId="1BD0EB07" w:rsidR="007C07CF" w:rsidRPr="00EC402F" w:rsidRDefault="007C07CF" w:rsidP="001E62D5">
      <w:pPr>
        <w:pStyle w:val="Paragraphedeliste"/>
        <w:numPr>
          <w:ilvl w:val="0"/>
          <w:numId w:val="1"/>
        </w:numPr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  <w:u w:color="000000"/>
        </w:rPr>
        <w:t>Qu’es</w:t>
      </w:r>
      <w:r w:rsidR="001E62D5" w:rsidRPr="00EC402F">
        <w:rPr>
          <w:rFonts w:ascii="Arial" w:hAnsi="Arial" w:cs="Arial"/>
          <w:b/>
          <w:u w:color="000000"/>
        </w:rPr>
        <w:t>t</w:t>
      </w:r>
      <w:r w:rsidRPr="00EC402F">
        <w:rPr>
          <w:rFonts w:ascii="Arial" w:hAnsi="Arial" w:cs="Arial"/>
          <w:b/>
          <w:u w:color="000000"/>
        </w:rPr>
        <w:t xml:space="preserve"> ce qu’un travailleur saisonnier ?</w:t>
      </w:r>
      <w:r w:rsidR="001E62D5" w:rsidRPr="00EC402F">
        <w:rPr>
          <w:rFonts w:ascii="Arial" w:hAnsi="Arial" w:cs="Arial"/>
          <w:b/>
          <w:u w:color="000000"/>
        </w:rPr>
        <w:t xml:space="preserve"> Entoure la bonne réponse.</w:t>
      </w:r>
      <w:r w:rsidR="00844674" w:rsidRPr="00EC402F">
        <w:rPr>
          <w:rFonts w:ascii="Arial" w:hAnsi="Arial" w:cs="Arial"/>
          <w:b/>
          <w:u w:color="000000"/>
        </w:rPr>
        <w:t xml:space="preserve"> 0,5</w:t>
      </w:r>
    </w:p>
    <w:p w14:paraId="795A4DC3" w14:textId="0D08F009" w:rsidR="001E62D5" w:rsidRPr="00EC402F" w:rsidRDefault="001E62D5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 travailleur en usine</w:t>
      </w:r>
    </w:p>
    <w:p w14:paraId="086497EE" w14:textId="79A09EA3" w:rsidR="001E62D5" w:rsidRPr="00EC402F" w:rsidRDefault="001E62D5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Un </w:t>
      </w:r>
      <w:r w:rsidR="00B06F53" w:rsidRPr="00EC402F">
        <w:rPr>
          <w:rFonts w:ascii="Arial" w:hAnsi="Arial" w:cs="Arial"/>
          <w:u w:color="000000"/>
        </w:rPr>
        <w:t>travailleur non qualifié</w:t>
      </w:r>
    </w:p>
    <w:p w14:paraId="6553C414" w14:textId="013F96A3" w:rsidR="001E62D5" w:rsidRPr="00EC402F" w:rsidRDefault="001E62D5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 travailleur</w:t>
      </w:r>
      <w:r w:rsidR="00B06F53" w:rsidRPr="00EC402F">
        <w:rPr>
          <w:rFonts w:ascii="Arial" w:hAnsi="Arial" w:cs="Arial"/>
          <w:u w:color="000000"/>
        </w:rPr>
        <w:t xml:space="preserve"> qui est un contrat pour une saison seulement</w:t>
      </w:r>
    </w:p>
    <w:p w14:paraId="78505353" w14:textId="77777777" w:rsidR="00110032" w:rsidRPr="00EC402F" w:rsidRDefault="00110032" w:rsidP="007C07CF">
      <w:pPr>
        <w:rPr>
          <w:rFonts w:ascii="Arial" w:hAnsi="Arial" w:cs="Arial"/>
          <w:u w:color="000000"/>
        </w:rPr>
      </w:pPr>
    </w:p>
    <w:p w14:paraId="3C997E2E" w14:textId="38D526AA" w:rsidR="00110032" w:rsidRPr="00EC402F" w:rsidRDefault="00110032" w:rsidP="001E62D5">
      <w:pPr>
        <w:pStyle w:val="Paragraphedeliste"/>
        <w:numPr>
          <w:ilvl w:val="0"/>
          <w:numId w:val="1"/>
        </w:numPr>
        <w:rPr>
          <w:rFonts w:ascii="Arial" w:hAnsi="Arial" w:cs="Arial"/>
          <w:b/>
          <w:u w:color="000000"/>
        </w:rPr>
      </w:pPr>
      <w:r w:rsidRPr="00EC402F">
        <w:rPr>
          <w:rFonts w:ascii="Arial" w:hAnsi="Arial" w:cs="Arial"/>
          <w:b/>
          <w:u w:color="000000"/>
        </w:rPr>
        <w:t xml:space="preserve">Qu’est ce qu’une immigration sélective pour la </w:t>
      </w:r>
      <w:r w:rsidR="00B06F53" w:rsidRPr="00EC402F">
        <w:rPr>
          <w:rFonts w:ascii="Arial" w:hAnsi="Arial" w:cs="Arial"/>
          <w:b/>
          <w:u w:color="000000"/>
        </w:rPr>
        <w:t>Suisse</w:t>
      </w:r>
      <w:r w:rsidRPr="00EC402F">
        <w:rPr>
          <w:rFonts w:ascii="Arial" w:hAnsi="Arial" w:cs="Arial"/>
          <w:b/>
          <w:u w:color="000000"/>
        </w:rPr>
        <w:t> ?</w:t>
      </w:r>
      <w:r w:rsidR="00B06F53" w:rsidRPr="00EC402F">
        <w:rPr>
          <w:rFonts w:ascii="Arial" w:hAnsi="Arial" w:cs="Arial"/>
          <w:b/>
          <w:u w:color="000000"/>
        </w:rPr>
        <w:t xml:space="preserve"> ? Entoure la bonne réponse.</w:t>
      </w:r>
      <w:r w:rsidR="00844674" w:rsidRPr="00EC402F">
        <w:rPr>
          <w:rFonts w:ascii="Arial" w:hAnsi="Arial" w:cs="Arial"/>
          <w:b/>
          <w:u w:color="000000"/>
        </w:rPr>
        <w:t xml:space="preserve"> 0,5</w:t>
      </w:r>
    </w:p>
    <w:p w14:paraId="521E62E8" w14:textId="4F404466" w:rsidR="00110032" w:rsidRPr="00EC402F" w:rsidRDefault="00110032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 xml:space="preserve">Une immigration qui favorise </w:t>
      </w:r>
      <w:r w:rsidR="00B06F53" w:rsidRPr="00EC402F">
        <w:rPr>
          <w:rFonts w:ascii="Arial" w:hAnsi="Arial" w:cs="Arial"/>
          <w:u w:color="000000"/>
        </w:rPr>
        <w:t xml:space="preserve">tous </w:t>
      </w:r>
      <w:r w:rsidRPr="00EC402F">
        <w:rPr>
          <w:rFonts w:ascii="Arial" w:hAnsi="Arial" w:cs="Arial"/>
          <w:u w:color="000000"/>
        </w:rPr>
        <w:t>les travailleurs</w:t>
      </w:r>
    </w:p>
    <w:p w14:paraId="244759A0" w14:textId="0C5B9B7E" w:rsidR="00110032" w:rsidRPr="00EC402F" w:rsidRDefault="00110032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Une immigration pour les travailleurs saisonniers</w:t>
      </w:r>
    </w:p>
    <w:p w14:paraId="4FEB9FAF" w14:textId="57804E2B" w:rsidR="00110032" w:rsidRPr="00EC402F" w:rsidRDefault="00110032" w:rsidP="00B06F53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Une immigration ouverte seulement aux travailleurs qualifiés</w:t>
      </w:r>
    </w:p>
    <w:p w14:paraId="6F4076DC" w14:textId="5930DF02" w:rsidR="00110032" w:rsidRPr="00EC402F" w:rsidRDefault="00110032" w:rsidP="007C07CF">
      <w:pPr>
        <w:pStyle w:val="Paragraphedeliste"/>
        <w:numPr>
          <w:ilvl w:val="0"/>
          <w:numId w:val="2"/>
        </w:numPr>
        <w:rPr>
          <w:rFonts w:ascii="Arial" w:hAnsi="Arial" w:cs="Arial"/>
          <w:u w:color="000000"/>
        </w:rPr>
      </w:pPr>
      <w:r w:rsidRPr="00EC402F">
        <w:rPr>
          <w:rFonts w:ascii="Arial" w:hAnsi="Arial" w:cs="Arial"/>
          <w:u w:color="000000"/>
        </w:rPr>
        <w:t>Une immigration seulement pour les enfants</w:t>
      </w:r>
    </w:p>
    <w:p w14:paraId="3F004BEE" w14:textId="49FD1928" w:rsidR="007C07CF" w:rsidRPr="00844674" w:rsidRDefault="007C07CF" w:rsidP="007C07CF">
      <w:pPr>
        <w:rPr>
          <w:rFonts w:ascii="Arial" w:hAnsi="Arial" w:cs="Arial"/>
          <w:u w:color="000000"/>
        </w:rPr>
      </w:pPr>
    </w:p>
    <w:p w14:paraId="6E15FED8" w14:textId="5F9EB6D0" w:rsidR="00772D23" w:rsidRPr="00E95403" w:rsidRDefault="00185AE0" w:rsidP="00E954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u w:color="000000"/>
        </w:rPr>
      </w:pPr>
      <w:r w:rsidRPr="00E95403">
        <w:rPr>
          <w:rFonts w:ascii="Arial" w:hAnsi="Arial" w:cs="Arial"/>
          <w:b/>
          <w:u w:color="000000"/>
        </w:rPr>
        <w:t>II/ COMPREHENSION ECRITE …../20</w:t>
      </w:r>
    </w:p>
    <w:p w14:paraId="5CDE9E00" w14:textId="77777777" w:rsidR="00BA16C1" w:rsidRDefault="00BA16C1">
      <w:pPr>
        <w:rPr>
          <w:rFonts w:ascii="Arial" w:hAnsi="Arial" w:cs="Arial"/>
        </w:rPr>
      </w:pPr>
      <w:r w:rsidRPr="00844674">
        <w:rPr>
          <w:rFonts w:ascii="Arial" w:hAnsi="Arial" w:cs="Arial"/>
          <w:noProof/>
          <w:lang w:eastAsia="fr-FR"/>
        </w:rPr>
        <w:drawing>
          <wp:inline distT="0" distB="0" distL="0" distR="0" wp14:anchorId="636057D0" wp14:editId="4106423C">
            <wp:extent cx="6642735" cy="5717540"/>
            <wp:effectExtent l="0" t="0" r="1206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571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C0D5" w14:textId="77777777" w:rsidR="00194502" w:rsidRDefault="00194502">
      <w:pPr>
        <w:rPr>
          <w:rFonts w:ascii="Arial" w:hAnsi="Arial" w:cs="Arial"/>
        </w:rPr>
      </w:pPr>
    </w:p>
    <w:p w14:paraId="7CCF3506" w14:textId="244F66A0" w:rsidR="00C81104" w:rsidRPr="00EC402F" w:rsidRDefault="00C81104">
      <w:p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>COCHEZ</w:t>
      </w:r>
      <w:r w:rsidR="00185AE0" w:rsidRPr="00EC402F">
        <w:rPr>
          <w:rFonts w:ascii="Arial" w:hAnsi="Arial" w:cs="Arial"/>
          <w:b/>
        </w:rPr>
        <w:t> :</w:t>
      </w:r>
    </w:p>
    <w:p w14:paraId="62418345" w14:textId="15ED3820" w:rsidR="00194502" w:rsidRPr="00EC402F" w:rsidRDefault="00194502" w:rsidP="00194502">
      <w:pPr>
        <w:pStyle w:val="Paragraphedeliste"/>
        <w:numPr>
          <w:ilvl w:val="0"/>
          <w:numId w:val="3"/>
        </w:num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 xml:space="preserve">Les Français quittent la </w:t>
      </w:r>
      <w:r w:rsidR="00797560" w:rsidRPr="00EC402F">
        <w:rPr>
          <w:rFonts w:ascii="Arial" w:hAnsi="Arial" w:cs="Arial"/>
          <w:b/>
        </w:rPr>
        <w:t>France /4</w:t>
      </w:r>
    </w:p>
    <w:p w14:paraId="71D4AE70" w14:textId="4021AF45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Par désir d’aventure</w:t>
      </w:r>
    </w:p>
    <w:p w14:paraId="44425773" w14:textId="0C73CAF7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Parce que les entreprises sont mondialisées</w:t>
      </w:r>
    </w:p>
    <w:p w14:paraId="4555ED0C" w14:textId="334E7389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Pour trouver du travail</w:t>
      </w:r>
    </w:p>
    <w:p w14:paraId="35450145" w14:textId="6BE629E3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Pour gagner plus d’argent</w:t>
      </w:r>
    </w:p>
    <w:p w14:paraId="4D8113EC" w14:textId="00A86811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Pour continuer leurs recherches</w:t>
      </w:r>
    </w:p>
    <w:p w14:paraId="0888BC31" w14:textId="19D44FCE" w:rsidR="00194502" w:rsidRPr="00EC402F" w:rsidRDefault="00194502" w:rsidP="00194502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Pour une meilleure qualité de vie</w:t>
      </w:r>
    </w:p>
    <w:p w14:paraId="341EBA0D" w14:textId="77777777" w:rsidR="00194502" w:rsidRPr="00EC402F" w:rsidRDefault="00194502" w:rsidP="00194502">
      <w:pPr>
        <w:rPr>
          <w:rFonts w:ascii="Arial" w:hAnsi="Arial" w:cs="Arial"/>
          <w:b/>
        </w:rPr>
      </w:pPr>
    </w:p>
    <w:p w14:paraId="5052AF27" w14:textId="488EEA48" w:rsidR="00194502" w:rsidRPr="00EC402F" w:rsidRDefault="00194502" w:rsidP="00E95403">
      <w:pPr>
        <w:pStyle w:val="Paragraphedeliste"/>
        <w:numPr>
          <w:ilvl w:val="0"/>
          <w:numId w:val="3"/>
        </w:num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 xml:space="preserve">Donnez les </w:t>
      </w:r>
      <w:r w:rsidR="00C81104" w:rsidRPr="00EC402F">
        <w:rPr>
          <w:rFonts w:ascii="Arial" w:hAnsi="Arial" w:cs="Arial"/>
          <w:b/>
        </w:rPr>
        <w:t>caractéristiques</w:t>
      </w:r>
      <w:r w:rsidRPr="00EC402F">
        <w:rPr>
          <w:rFonts w:ascii="Arial" w:hAnsi="Arial" w:cs="Arial"/>
          <w:b/>
        </w:rPr>
        <w:t xml:space="preserve"> de jeunes exilées </w:t>
      </w:r>
      <w:r w:rsidR="00C81104" w:rsidRPr="00EC402F">
        <w:rPr>
          <w:rFonts w:ascii="Arial" w:hAnsi="Arial" w:cs="Arial"/>
          <w:b/>
        </w:rPr>
        <w:t>français</w:t>
      </w:r>
      <w:r w:rsidRPr="00EC402F">
        <w:rPr>
          <w:rFonts w:ascii="Arial" w:hAnsi="Arial" w:cs="Arial"/>
          <w:b/>
        </w:rPr>
        <w:t xml:space="preserve"> travaillant à l’étranger</w:t>
      </w:r>
      <w:r w:rsidR="00C81104" w:rsidRPr="00EC402F">
        <w:rPr>
          <w:rFonts w:ascii="Arial" w:hAnsi="Arial" w:cs="Arial"/>
          <w:b/>
        </w:rPr>
        <w:t xml:space="preserve">. </w:t>
      </w:r>
      <w:r w:rsidR="00797560" w:rsidRPr="00EC402F">
        <w:rPr>
          <w:rFonts w:ascii="Arial" w:hAnsi="Arial" w:cs="Arial"/>
          <w:b/>
        </w:rPr>
        <w:t xml:space="preserve"> /2</w:t>
      </w:r>
    </w:p>
    <w:p w14:paraId="2F201BDC" w14:textId="6FEF36C8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Ce sont des jeunes diplômés</w:t>
      </w:r>
    </w:p>
    <w:p w14:paraId="2838C26D" w14:textId="1E5A121C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Ce sont des chercheurs</w:t>
      </w:r>
    </w:p>
    <w:p w14:paraId="47AB2B1A" w14:textId="38709520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Ce sont des chômeurs</w:t>
      </w:r>
    </w:p>
    <w:p w14:paraId="12937651" w14:textId="47D977A1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Ce sont des baby-boomers</w:t>
      </w:r>
    </w:p>
    <w:p w14:paraId="64DB223B" w14:textId="015F734C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Ce sont des bacheliers</w:t>
      </w:r>
    </w:p>
    <w:p w14:paraId="33954AB3" w14:textId="77777777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</w:p>
    <w:p w14:paraId="7F3C9FEE" w14:textId="2DBEB103" w:rsidR="00C81104" w:rsidRPr="00EC402F" w:rsidRDefault="00C81104" w:rsidP="00E95403">
      <w:pPr>
        <w:pStyle w:val="Paragraphedeliste"/>
        <w:numPr>
          <w:ilvl w:val="0"/>
          <w:numId w:val="3"/>
        </w:num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>Quelle caractéristique négative de l’atmosphère française est évoquée :</w:t>
      </w:r>
      <w:r w:rsidR="00797560" w:rsidRPr="00EC402F">
        <w:rPr>
          <w:rFonts w:ascii="Arial" w:hAnsi="Arial" w:cs="Arial"/>
          <w:b/>
        </w:rPr>
        <w:t xml:space="preserve"> /1</w:t>
      </w:r>
    </w:p>
    <w:p w14:paraId="31E51DF4" w14:textId="1071E092" w:rsidR="00C81104" w:rsidRPr="00EC402F" w:rsidRDefault="00C81104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 xml:space="preserve">Une </w:t>
      </w:r>
      <w:r w:rsidR="00185AE0" w:rsidRPr="00EC402F">
        <w:rPr>
          <w:rFonts w:ascii="Arial" w:hAnsi="Arial" w:cs="Arial"/>
        </w:rPr>
        <w:t xml:space="preserve">vision </w:t>
      </w:r>
      <w:r w:rsidRPr="00EC402F">
        <w:rPr>
          <w:rFonts w:ascii="Arial" w:hAnsi="Arial" w:cs="Arial"/>
        </w:rPr>
        <w:t>négative</w:t>
      </w:r>
    </w:p>
    <w:p w14:paraId="7BC0EBAC" w14:textId="20575260" w:rsidR="00185AE0" w:rsidRPr="00EC402F" w:rsidRDefault="00185AE0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Une atmosphère positive</w:t>
      </w:r>
    </w:p>
    <w:p w14:paraId="6F99C4EB" w14:textId="42E22A75" w:rsidR="00185AE0" w:rsidRPr="00EC402F" w:rsidRDefault="00185AE0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Une économie en évolution</w:t>
      </w:r>
    </w:p>
    <w:p w14:paraId="5C2642EB" w14:textId="279DF8E1" w:rsidR="00185AE0" w:rsidRPr="00EC402F" w:rsidRDefault="00185AE0" w:rsidP="00C81104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Une ambiance pleine d’initiatives</w:t>
      </w:r>
    </w:p>
    <w:p w14:paraId="0DF6AA1D" w14:textId="77777777" w:rsidR="00C81104" w:rsidRPr="00EC402F" w:rsidRDefault="00C81104" w:rsidP="00194502">
      <w:pPr>
        <w:rPr>
          <w:rFonts w:ascii="Arial" w:hAnsi="Arial" w:cs="Arial"/>
        </w:rPr>
      </w:pPr>
    </w:p>
    <w:p w14:paraId="59498EFA" w14:textId="0799864D" w:rsidR="00C81104" w:rsidRPr="00EC402F" w:rsidRDefault="00C81104" w:rsidP="00E95403">
      <w:pPr>
        <w:pStyle w:val="Paragraphedeliste"/>
        <w:numPr>
          <w:ilvl w:val="0"/>
          <w:numId w:val="3"/>
        </w:num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>Le Québec</w:t>
      </w:r>
      <w:r w:rsidR="00185AE0" w:rsidRPr="00EC402F">
        <w:rPr>
          <w:rFonts w:ascii="Arial" w:hAnsi="Arial" w:cs="Arial"/>
          <w:b/>
        </w:rPr>
        <w:t> :</w:t>
      </w:r>
      <w:r w:rsidR="00797560" w:rsidRPr="00EC402F">
        <w:rPr>
          <w:rFonts w:ascii="Arial" w:hAnsi="Arial" w:cs="Arial"/>
          <w:b/>
        </w:rPr>
        <w:t xml:space="preserve"> /1</w:t>
      </w:r>
    </w:p>
    <w:p w14:paraId="75FEE2FC" w14:textId="5869277D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Ouvre grand ses portes au</w:t>
      </w:r>
      <w:r w:rsidR="00185AE0" w:rsidRPr="00EC402F">
        <w:rPr>
          <w:rFonts w:ascii="Arial" w:hAnsi="Arial" w:cs="Arial"/>
        </w:rPr>
        <w:t>x Français</w:t>
      </w:r>
    </w:p>
    <w:p w14:paraId="23531D40" w14:textId="49FB8E33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 xml:space="preserve">Ferme ses portes aux </w:t>
      </w:r>
      <w:r w:rsidR="00185AE0" w:rsidRPr="00EC402F">
        <w:rPr>
          <w:rFonts w:ascii="Arial" w:hAnsi="Arial" w:cs="Arial"/>
        </w:rPr>
        <w:t>Français</w:t>
      </w:r>
    </w:p>
    <w:p w14:paraId="12033928" w14:textId="28654E46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 xml:space="preserve">Sélectionne l’immigration </w:t>
      </w:r>
      <w:r w:rsidR="00185AE0" w:rsidRPr="00EC402F">
        <w:rPr>
          <w:rFonts w:ascii="Arial" w:hAnsi="Arial" w:cs="Arial"/>
        </w:rPr>
        <w:t>française</w:t>
      </w:r>
    </w:p>
    <w:p w14:paraId="18D15D7A" w14:textId="29D6EE9B" w:rsidR="00C81104" w:rsidRPr="00EC402F" w:rsidRDefault="00185AE0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Recherche</w:t>
      </w:r>
      <w:r w:rsidR="00C81104" w:rsidRPr="00EC402F">
        <w:rPr>
          <w:rFonts w:ascii="Arial" w:hAnsi="Arial" w:cs="Arial"/>
        </w:rPr>
        <w:t xml:space="preserve"> des </w:t>
      </w:r>
      <w:r w:rsidRPr="00EC402F">
        <w:rPr>
          <w:rFonts w:ascii="Arial" w:hAnsi="Arial" w:cs="Arial"/>
        </w:rPr>
        <w:t>diplômés</w:t>
      </w:r>
      <w:r w:rsidR="00C81104" w:rsidRPr="00EC402F">
        <w:rPr>
          <w:rFonts w:ascii="Arial" w:hAnsi="Arial" w:cs="Arial"/>
        </w:rPr>
        <w:t xml:space="preserve"> </w:t>
      </w:r>
      <w:r w:rsidRPr="00EC402F">
        <w:rPr>
          <w:rFonts w:ascii="Arial" w:hAnsi="Arial" w:cs="Arial"/>
        </w:rPr>
        <w:t>français</w:t>
      </w:r>
    </w:p>
    <w:p w14:paraId="358C89B3" w14:textId="0A5C065B" w:rsidR="00185AE0" w:rsidRPr="00EC402F" w:rsidRDefault="00185AE0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Recherche des doctorants</w:t>
      </w:r>
    </w:p>
    <w:p w14:paraId="3A27713F" w14:textId="77777777" w:rsidR="00C81104" w:rsidRPr="00EC402F" w:rsidRDefault="00C81104" w:rsidP="00194502">
      <w:pPr>
        <w:rPr>
          <w:rFonts w:ascii="Arial" w:hAnsi="Arial" w:cs="Arial"/>
        </w:rPr>
      </w:pPr>
    </w:p>
    <w:p w14:paraId="5E4E5EFC" w14:textId="27C1F305" w:rsidR="00C81104" w:rsidRPr="00EC402F" w:rsidRDefault="00C81104" w:rsidP="00E95403">
      <w:pPr>
        <w:pStyle w:val="Paragraphedeliste"/>
        <w:numPr>
          <w:ilvl w:val="0"/>
          <w:numId w:val="3"/>
        </w:numPr>
        <w:rPr>
          <w:rFonts w:ascii="Arial" w:hAnsi="Arial" w:cs="Arial"/>
          <w:b/>
        </w:rPr>
      </w:pPr>
      <w:r w:rsidRPr="00EC402F">
        <w:rPr>
          <w:rFonts w:ascii="Arial" w:hAnsi="Arial" w:cs="Arial"/>
          <w:b/>
        </w:rPr>
        <w:t>Cochez le point de vue de l’article</w:t>
      </w:r>
      <w:r w:rsidR="00E95403" w:rsidRPr="00EC402F">
        <w:rPr>
          <w:rFonts w:ascii="Arial" w:hAnsi="Arial" w:cs="Arial"/>
          <w:b/>
        </w:rPr>
        <w:t> :</w:t>
      </w:r>
      <w:r w:rsidR="00797560" w:rsidRPr="00EC402F">
        <w:rPr>
          <w:rFonts w:ascii="Arial" w:hAnsi="Arial" w:cs="Arial"/>
          <w:b/>
        </w:rPr>
        <w:t xml:space="preserve"> /2</w:t>
      </w:r>
    </w:p>
    <w:p w14:paraId="3ED2F4B4" w14:textId="2D8A258B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Alarmiste</w:t>
      </w:r>
    </w:p>
    <w:p w14:paraId="5A2C7594" w14:textId="47C11A52" w:rsidR="00C81104" w:rsidRPr="00EC402F" w:rsidRDefault="00185AE0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P</w:t>
      </w:r>
      <w:r w:rsidR="00C81104" w:rsidRPr="00EC402F">
        <w:rPr>
          <w:rFonts w:ascii="Arial" w:hAnsi="Arial" w:cs="Arial"/>
        </w:rPr>
        <w:t>ositif</w:t>
      </w:r>
    </w:p>
    <w:p w14:paraId="247E6CC7" w14:textId="64798C25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 xml:space="preserve">Neutre </w:t>
      </w:r>
    </w:p>
    <w:p w14:paraId="0B8938A8" w14:textId="7DE2F527" w:rsidR="00C81104" w:rsidRPr="00EC402F" w:rsidRDefault="00C81104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Valorisant</w:t>
      </w:r>
    </w:p>
    <w:p w14:paraId="3E3C02BA" w14:textId="4F0082C7" w:rsidR="00C81104" w:rsidRPr="00EC402F" w:rsidRDefault="00185AE0" w:rsidP="00185AE0">
      <w:pPr>
        <w:pStyle w:val="Paragraphedeliste"/>
        <w:numPr>
          <w:ilvl w:val="0"/>
          <w:numId w:val="2"/>
        </w:numPr>
        <w:rPr>
          <w:rFonts w:ascii="Arial" w:hAnsi="Arial" w:cs="Arial"/>
        </w:rPr>
      </w:pPr>
      <w:r w:rsidRPr="00EC402F">
        <w:rPr>
          <w:rFonts w:ascii="Arial" w:hAnsi="Arial" w:cs="Arial"/>
        </w:rPr>
        <w:t>Ironique</w:t>
      </w:r>
    </w:p>
    <w:p w14:paraId="0632AC0A" w14:textId="77777777" w:rsidR="00E95403" w:rsidRDefault="00E95403" w:rsidP="00E95403">
      <w:pPr>
        <w:rPr>
          <w:rFonts w:ascii="Arial" w:hAnsi="Arial" w:cs="Arial"/>
        </w:rPr>
      </w:pPr>
    </w:p>
    <w:p w14:paraId="3BB55494" w14:textId="0BC80E1F" w:rsidR="00E95403" w:rsidRPr="00E95403" w:rsidRDefault="00E95403" w:rsidP="00E9540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u w:color="000000"/>
        </w:rPr>
      </w:pPr>
      <w:r w:rsidRPr="00E95403">
        <w:rPr>
          <w:rFonts w:ascii="Arial" w:hAnsi="Arial" w:cs="Arial"/>
          <w:b/>
          <w:u w:color="000000"/>
        </w:rPr>
        <w:t>II</w:t>
      </w:r>
      <w:r>
        <w:rPr>
          <w:rFonts w:ascii="Arial" w:hAnsi="Arial" w:cs="Arial"/>
          <w:b/>
          <w:u w:color="000000"/>
        </w:rPr>
        <w:t>I/ LANGUE</w:t>
      </w:r>
      <w:r w:rsidRPr="00E95403">
        <w:rPr>
          <w:rFonts w:ascii="Arial" w:hAnsi="Arial" w:cs="Arial"/>
          <w:b/>
          <w:u w:color="000000"/>
        </w:rPr>
        <w:t xml:space="preserve"> …../20</w:t>
      </w:r>
    </w:p>
    <w:p w14:paraId="14EBB824" w14:textId="77777777" w:rsidR="001E6E26" w:rsidRPr="003D5D71" w:rsidRDefault="001E6E26" w:rsidP="001E6E26">
      <w:pPr>
        <w:pStyle w:val="NormalWeb6"/>
        <w:jc w:val="both"/>
        <w:rPr>
          <w:rFonts w:ascii="Arial" w:hAnsi="Arial" w:cs="Arial"/>
          <w:b/>
          <w:bCs/>
          <w:color w:val="000000"/>
          <w:sz w:val="22"/>
          <w:szCs w:val="22"/>
        </w:rPr>
      </w:pPr>
      <w:r w:rsidRPr="003D5D71">
        <w:rPr>
          <w:rFonts w:ascii="Arial" w:hAnsi="Arial" w:cs="Arial"/>
          <w:b/>
          <w:bCs/>
          <w:color w:val="000000"/>
          <w:sz w:val="22"/>
          <w:szCs w:val="22"/>
        </w:rPr>
        <w:t>1/ Conjuguez au bon temps. /7 point ou rien</w:t>
      </w:r>
    </w:p>
    <w:p w14:paraId="3203E9A9" w14:textId="5694BF63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11840"/>
          <w:sz w:val="22"/>
          <w:szCs w:val="22"/>
        </w:rPr>
      </w:pPr>
      <w:r w:rsidRPr="003D5D71">
        <w:rPr>
          <w:rFonts w:ascii="Arial" w:hAnsi="Arial" w:cs="Arial"/>
          <w:color w:val="000000"/>
          <w:sz w:val="22"/>
          <w:szCs w:val="22"/>
        </w:rPr>
        <w:t>Si je pouvais, je …</w:t>
      </w:r>
      <w:r w:rsidR="00797560">
        <w:rPr>
          <w:rFonts w:ascii="Arial" w:hAnsi="Arial" w:cs="Arial"/>
          <w:color w:val="000000"/>
          <w:sz w:val="22"/>
          <w:szCs w:val="22"/>
        </w:rPr>
        <w:t>commencerais</w:t>
      </w:r>
      <w:r w:rsidRPr="003D5D71">
        <w:rPr>
          <w:rFonts w:ascii="Arial" w:hAnsi="Arial" w:cs="Arial"/>
          <w:color w:val="000000"/>
          <w:sz w:val="22"/>
          <w:szCs w:val="22"/>
        </w:rPr>
        <w:t>………………………………….(commencer).</w:t>
      </w:r>
      <w:r w:rsidRPr="003D5D71">
        <w:rPr>
          <w:rFonts w:ascii="Arial" w:hAnsi="Arial" w:cs="Arial"/>
          <w:color w:val="011840"/>
          <w:sz w:val="22"/>
          <w:szCs w:val="22"/>
        </w:rPr>
        <w:t xml:space="preserve"> </w:t>
      </w:r>
      <w:r w:rsidRPr="003D5D71">
        <w:rPr>
          <w:rFonts w:ascii="Arial" w:hAnsi="Arial" w:cs="Arial"/>
          <w:color w:val="000000"/>
          <w:sz w:val="22"/>
          <w:szCs w:val="22"/>
        </w:rPr>
        <w:t xml:space="preserve">dès maintenant le tour du monde à pied </w:t>
      </w:r>
    </w:p>
    <w:p w14:paraId="5B27D528" w14:textId="1002A947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11840"/>
          <w:sz w:val="22"/>
          <w:szCs w:val="22"/>
        </w:rPr>
      </w:pPr>
      <w:r w:rsidRPr="003D5D71">
        <w:rPr>
          <w:rFonts w:ascii="Arial" w:hAnsi="Arial" w:cs="Arial"/>
          <w:color w:val="011840"/>
          <w:sz w:val="22"/>
          <w:szCs w:val="22"/>
        </w:rPr>
        <w:t>Hier, les victimes …………… (transporter ) à l’hôpital.</w:t>
      </w:r>
    </w:p>
    <w:p w14:paraId="2229346D" w14:textId="5124B60D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11840"/>
          <w:sz w:val="22"/>
          <w:szCs w:val="22"/>
        </w:rPr>
      </w:pPr>
      <w:r w:rsidRPr="003D5D71">
        <w:rPr>
          <w:rFonts w:ascii="Arial" w:hAnsi="Arial" w:cs="Arial"/>
          <w:color w:val="000000"/>
          <w:sz w:val="22"/>
          <w:szCs w:val="22"/>
        </w:rPr>
        <w:t>Si tu t’étais dépêché, nous …………………………………….(arriver) à temps au cinéma .</w:t>
      </w:r>
      <w:r w:rsidRPr="003D5D71">
        <w:rPr>
          <w:rFonts w:ascii="Arial" w:hAnsi="Arial" w:cs="Arial"/>
          <w:color w:val="011840"/>
          <w:sz w:val="22"/>
          <w:szCs w:val="22"/>
        </w:rPr>
        <w:t xml:space="preserve"> </w:t>
      </w:r>
    </w:p>
    <w:p w14:paraId="21CD0BB9" w14:textId="3DC4736C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11840"/>
          <w:sz w:val="22"/>
          <w:szCs w:val="22"/>
        </w:rPr>
      </w:pPr>
      <w:r w:rsidRPr="003D5D71">
        <w:rPr>
          <w:rFonts w:ascii="Arial" w:hAnsi="Arial" w:cs="Arial"/>
          <w:color w:val="000000"/>
          <w:sz w:val="22"/>
          <w:szCs w:val="22"/>
        </w:rPr>
        <w:t>Si tu  m’…</w:t>
      </w:r>
      <w:r w:rsidR="00EC402F" w:rsidRPr="003D5D71">
        <w:rPr>
          <w:rFonts w:ascii="Arial" w:hAnsi="Arial" w:cs="Arial"/>
          <w:color w:val="000000"/>
          <w:sz w:val="22"/>
          <w:szCs w:val="22"/>
        </w:rPr>
        <w:t xml:space="preserve"> </w:t>
      </w:r>
      <w:r w:rsidRPr="003D5D71">
        <w:rPr>
          <w:rFonts w:ascii="Arial" w:hAnsi="Arial" w:cs="Arial"/>
          <w:color w:val="000000"/>
          <w:sz w:val="22"/>
          <w:szCs w:val="22"/>
        </w:rPr>
        <w:t>écouter) , tu n’aurais pas fait cette erreur</w:t>
      </w:r>
      <w:r w:rsidRPr="003D5D71">
        <w:rPr>
          <w:rFonts w:ascii="Arial" w:hAnsi="Arial" w:cs="Arial"/>
          <w:color w:val="011840"/>
          <w:sz w:val="22"/>
          <w:szCs w:val="22"/>
        </w:rPr>
        <w:t xml:space="preserve"> </w:t>
      </w:r>
    </w:p>
    <w:p w14:paraId="52476EAE" w14:textId="189020A8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00000"/>
          <w:sz w:val="22"/>
          <w:szCs w:val="22"/>
        </w:rPr>
      </w:pPr>
      <w:r w:rsidRPr="003D5D71">
        <w:rPr>
          <w:rFonts w:ascii="Arial" w:hAnsi="Arial" w:cs="Arial"/>
          <w:color w:val="000000"/>
          <w:sz w:val="22"/>
          <w:szCs w:val="22"/>
        </w:rPr>
        <w:t>Il est important que tu …</w:t>
      </w:r>
      <w:r w:rsidR="00EC402F" w:rsidRPr="003D5D71">
        <w:rPr>
          <w:rFonts w:ascii="Arial" w:hAnsi="Arial" w:cs="Arial"/>
          <w:color w:val="000000"/>
          <w:sz w:val="22"/>
          <w:szCs w:val="22"/>
        </w:rPr>
        <w:t xml:space="preserve"> </w:t>
      </w:r>
      <w:r w:rsidRPr="003D5D71">
        <w:rPr>
          <w:rFonts w:ascii="Arial" w:hAnsi="Arial" w:cs="Arial"/>
          <w:color w:val="000000"/>
          <w:sz w:val="22"/>
          <w:szCs w:val="22"/>
        </w:rPr>
        <w:t>…………… (venir) à l’heure ce soir.</w:t>
      </w:r>
    </w:p>
    <w:p w14:paraId="196DE513" w14:textId="28226A71" w:rsidR="001E6E26" w:rsidRPr="003D5D71" w:rsidRDefault="001E6E26" w:rsidP="001E6E26">
      <w:pPr>
        <w:pStyle w:val="NormalWeb6"/>
        <w:jc w:val="both"/>
        <w:rPr>
          <w:rFonts w:ascii="Arial" w:hAnsi="Arial" w:cs="Arial"/>
          <w:color w:val="011840"/>
          <w:sz w:val="22"/>
          <w:szCs w:val="22"/>
        </w:rPr>
      </w:pPr>
      <w:r w:rsidRPr="003D5D71">
        <w:rPr>
          <w:rFonts w:ascii="Arial" w:hAnsi="Arial" w:cs="Arial"/>
          <w:color w:val="011840"/>
          <w:sz w:val="22"/>
          <w:szCs w:val="22"/>
        </w:rPr>
        <w:t>L’été prochain 5 ingénieurs …</w:t>
      </w:r>
      <w:r w:rsidR="00EC402F" w:rsidRPr="003D5D71">
        <w:rPr>
          <w:rFonts w:ascii="Arial" w:hAnsi="Arial" w:cs="Arial"/>
          <w:color w:val="011840"/>
          <w:sz w:val="22"/>
          <w:szCs w:val="22"/>
        </w:rPr>
        <w:t xml:space="preserve"> </w:t>
      </w:r>
      <w:r w:rsidRPr="003D5D71">
        <w:rPr>
          <w:rFonts w:ascii="Arial" w:hAnsi="Arial" w:cs="Arial"/>
          <w:color w:val="011840"/>
          <w:sz w:val="22"/>
          <w:szCs w:val="22"/>
        </w:rPr>
        <w:t>recruter) par Peugeot.</w:t>
      </w:r>
    </w:p>
    <w:p w14:paraId="27F9D7E8" w14:textId="4B5A48F1" w:rsidR="001E6E26" w:rsidRPr="003D5D71" w:rsidRDefault="001E6E26" w:rsidP="001E6E26">
      <w:pPr>
        <w:rPr>
          <w:rFonts w:ascii="Arial" w:hAnsi="Arial" w:cs="Arial"/>
        </w:rPr>
      </w:pPr>
      <w:r w:rsidRPr="003D5D71">
        <w:rPr>
          <w:rFonts w:ascii="Arial" w:hAnsi="Arial" w:cs="Arial"/>
        </w:rPr>
        <w:t>Si je …… (gagner) cette course, je vais faire la fête ce soir !</w:t>
      </w:r>
    </w:p>
    <w:p w14:paraId="36DC9621" w14:textId="77777777" w:rsidR="001E6E26" w:rsidRPr="003D5D71" w:rsidRDefault="001E6E26" w:rsidP="001E6E26">
      <w:pPr>
        <w:rPr>
          <w:rFonts w:ascii="Arial" w:hAnsi="Arial" w:cs="Arial"/>
        </w:rPr>
      </w:pPr>
    </w:p>
    <w:p w14:paraId="47784854" w14:textId="77777777" w:rsidR="001E6E26" w:rsidRPr="003D5D71" w:rsidRDefault="001E6E26" w:rsidP="001E6E26">
      <w:pPr>
        <w:rPr>
          <w:rFonts w:ascii="Arial" w:hAnsi="Arial" w:cs="Arial"/>
          <w:b/>
          <w:sz w:val="22"/>
          <w:szCs w:val="22"/>
        </w:rPr>
      </w:pPr>
      <w:r w:rsidRPr="003D5D71">
        <w:rPr>
          <w:rFonts w:ascii="Arial" w:hAnsi="Arial" w:cs="Arial"/>
          <w:b/>
          <w:sz w:val="22"/>
          <w:szCs w:val="22"/>
        </w:rPr>
        <w:t>2/Complétez avec un connecteur logique ou un mot (connecteur, conjonction, verbe…) de la cause, de la conséquence, du but, de l’opposition. /6</w:t>
      </w:r>
    </w:p>
    <w:p w14:paraId="6C7B9E46" w14:textId="77777777" w:rsidR="001E6E26" w:rsidRPr="003D5D71" w:rsidRDefault="001E6E26" w:rsidP="001E6E26">
      <w:pPr>
        <w:rPr>
          <w:rFonts w:ascii="Arial" w:hAnsi="Arial" w:cs="Arial"/>
          <w:i/>
          <w:sz w:val="22"/>
          <w:szCs w:val="22"/>
        </w:rPr>
      </w:pPr>
      <w:r w:rsidRPr="003D5D71">
        <w:rPr>
          <w:rFonts w:ascii="Arial" w:hAnsi="Arial" w:cs="Arial"/>
          <w:i/>
          <w:sz w:val="22"/>
          <w:szCs w:val="22"/>
          <w:highlight w:val="yellow"/>
        </w:rPr>
        <w:t>Attention, vous ne pouvez pas utiliser « parce que, puisque, mais</w:t>
      </w:r>
      <w:r w:rsidRPr="003D5D71">
        <w:rPr>
          <w:rFonts w:ascii="Arial" w:hAnsi="Arial" w:cs="Arial"/>
          <w:i/>
          <w:sz w:val="22"/>
          <w:szCs w:val="22"/>
        </w:rPr>
        <w:t> ».</w:t>
      </w:r>
    </w:p>
    <w:p w14:paraId="5D73C283" w14:textId="77777777" w:rsidR="001E6E26" w:rsidRPr="003D5D71" w:rsidRDefault="001E6E26" w:rsidP="001E6E26">
      <w:pPr>
        <w:rPr>
          <w:rFonts w:ascii="Arial" w:hAnsi="Arial" w:cs="Arial"/>
          <w:i/>
          <w:sz w:val="22"/>
          <w:szCs w:val="22"/>
        </w:rPr>
      </w:pPr>
      <w:r w:rsidRPr="003D5D71">
        <w:rPr>
          <w:rFonts w:ascii="Arial" w:hAnsi="Arial" w:cs="Arial"/>
          <w:i/>
          <w:sz w:val="22"/>
          <w:szCs w:val="22"/>
          <w:highlight w:val="yellow"/>
        </w:rPr>
        <w:t>Vous ne pouvez pas utiliser deux fois le même mot</w:t>
      </w:r>
      <w:r w:rsidRPr="003D5D71">
        <w:rPr>
          <w:rFonts w:ascii="Arial" w:hAnsi="Arial" w:cs="Arial"/>
          <w:i/>
          <w:sz w:val="22"/>
          <w:szCs w:val="22"/>
        </w:rPr>
        <w:t>.</w:t>
      </w:r>
    </w:p>
    <w:p w14:paraId="3CFA08C3" w14:textId="49F8ECBB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……</w:t>
      </w:r>
      <w:r w:rsidR="00EC402F" w:rsidRPr="003D5D71">
        <w:rPr>
          <w:rFonts w:ascii="Arial" w:hAnsi="Arial" w:cs="Arial"/>
          <w:sz w:val="22"/>
          <w:szCs w:val="22"/>
        </w:rPr>
        <w:t xml:space="preserve"> </w:t>
      </w:r>
      <w:r w:rsidRPr="003D5D71">
        <w:rPr>
          <w:rFonts w:ascii="Arial" w:hAnsi="Arial" w:cs="Arial"/>
          <w:sz w:val="22"/>
          <w:szCs w:val="22"/>
        </w:rPr>
        <w:t>………………. tu sois un étudiant sérieux, tu n’as pas réussi tes examens.</w:t>
      </w:r>
    </w:p>
    <w:p w14:paraId="5F2EED44" w14:textId="6D9EACC7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…… leurs différences de caractères, ils veulent se marier.</w:t>
      </w:r>
    </w:p>
    <w:p w14:paraId="26512E09" w14:textId="5F87EE97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En aout, une grande partie de la population est en vacances, ……</w:t>
      </w:r>
      <w:r w:rsidR="00EC402F" w:rsidRPr="003D5D71">
        <w:rPr>
          <w:rFonts w:ascii="Arial" w:hAnsi="Arial" w:cs="Arial"/>
          <w:sz w:val="22"/>
          <w:szCs w:val="22"/>
        </w:rPr>
        <w:t xml:space="preserve"> </w:t>
      </w:r>
      <w:r w:rsidRPr="003D5D71">
        <w:rPr>
          <w:rFonts w:ascii="Arial" w:hAnsi="Arial" w:cs="Arial"/>
          <w:sz w:val="22"/>
          <w:szCs w:val="22"/>
        </w:rPr>
        <w:t>……………… les administrations sont fermées.</w:t>
      </w:r>
    </w:p>
    <w:p w14:paraId="135FCB11" w14:textId="7CD8F470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Elle portait  son chapeau ……</w:t>
      </w:r>
      <w:r w:rsidR="00797560">
        <w:rPr>
          <w:rFonts w:ascii="Arial" w:hAnsi="Arial" w:cs="Arial"/>
          <w:sz w:val="22"/>
          <w:szCs w:val="22"/>
        </w:rPr>
        <w:t xml:space="preserve"> </w:t>
      </w:r>
      <w:r w:rsidRPr="003D5D71">
        <w:rPr>
          <w:rFonts w:ascii="Arial" w:hAnsi="Arial" w:cs="Arial"/>
          <w:sz w:val="22"/>
          <w:szCs w:val="22"/>
        </w:rPr>
        <w:t>…………….. du soleil.</w:t>
      </w:r>
    </w:p>
    <w:p w14:paraId="5CFDFCB4" w14:textId="1E51F391" w:rsidR="001E6E26" w:rsidRPr="003D5D71" w:rsidRDefault="00EC402F" w:rsidP="001E6E2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</w:t>
      </w:r>
      <w:r w:rsidR="001E6E26" w:rsidRPr="003D5D71">
        <w:rPr>
          <w:rFonts w:ascii="Arial" w:hAnsi="Arial" w:cs="Arial"/>
          <w:sz w:val="22"/>
          <w:szCs w:val="22"/>
        </w:rPr>
        <w:t>qu’ il s’absente six mois de l’année, il a été cambriolé.</w:t>
      </w:r>
    </w:p>
    <w:p w14:paraId="16D461B5" w14:textId="33647444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L’euro a progressé ……</w:t>
      </w:r>
      <w:r w:rsidR="00EC402F" w:rsidRPr="003D5D71">
        <w:rPr>
          <w:rFonts w:ascii="Arial" w:hAnsi="Arial" w:cs="Arial"/>
          <w:sz w:val="22"/>
          <w:szCs w:val="22"/>
        </w:rPr>
        <w:t xml:space="preserve"> </w:t>
      </w:r>
      <w:r w:rsidRPr="003D5D71">
        <w:rPr>
          <w:rFonts w:ascii="Arial" w:hAnsi="Arial" w:cs="Arial"/>
          <w:sz w:val="22"/>
          <w:szCs w:val="22"/>
        </w:rPr>
        <w:t>………………. la chute du dollar</w:t>
      </w:r>
    </w:p>
    <w:p w14:paraId="6CB507D6" w14:textId="77777777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</w:p>
    <w:p w14:paraId="77FA8796" w14:textId="77777777" w:rsidR="001E6E26" w:rsidRPr="003D5D71" w:rsidRDefault="001E6E26" w:rsidP="001E6E26">
      <w:pPr>
        <w:rPr>
          <w:rFonts w:ascii="Arial" w:hAnsi="Arial" w:cs="Arial"/>
          <w:b/>
          <w:sz w:val="22"/>
          <w:szCs w:val="22"/>
        </w:rPr>
      </w:pPr>
      <w:r w:rsidRPr="003D5D71">
        <w:rPr>
          <w:rFonts w:ascii="Arial" w:hAnsi="Arial" w:cs="Arial"/>
          <w:b/>
          <w:sz w:val="22"/>
          <w:szCs w:val="22"/>
        </w:rPr>
        <w:t>3/Récrivez cette phrase en langage courant. /2</w:t>
      </w:r>
    </w:p>
    <w:p w14:paraId="61308698" w14:textId="4EE2C744" w:rsidR="001E6E26" w:rsidRDefault="001E6E26" w:rsidP="001E6E26">
      <w:pPr>
        <w:rPr>
          <w:rFonts w:ascii="Arial" w:hAnsi="Arial" w:cs="Arial"/>
          <w:sz w:val="22"/>
          <w:szCs w:val="22"/>
        </w:rPr>
      </w:pPr>
      <w:r w:rsidRPr="003D5D71">
        <w:rPr>
          <w:rFonts w:ascii="Arial" w:hAnsi="Arial" w:cs="Arial"/>
          <w:sz w:val="22"/>
          <w:szCs w:val="22"/>
        </w:rPr>
        <w:t>« </w:t>
      </w:r>
      <w:r w:rsidR="00252A43" w:rsidRPr="003D5D71">
        <w:rPr>
          <w:rFonts w:ascii="Arial" w:hAnsi="Arial" w:cs="Arial"/>
          <w:sz w:val="22"/>
          <w:szCs w:val="22"/>
        </w:rPr>
        <w:t>Faut que j’aille voir ma meuf</w:t>
      </w:r>
      <w:r w:rsidRPr="003D5D71">
        <w:rPr>
          <w:rFonts w:ascii="Arial" w:hAnsi="Arial" w:cs="Arial"/>
          <w:sz w:val="22"/>
          <w:szCs w:val="22"/>
        </w:rPr>
        <w:t>, y a un mec qui m’a piqué ma bagnole ! »</w:t>
      </w:r>
    </w:p>
    <w:p w14:paraId="1D120780" w14:textId="2FCD215B" w:rsidR="00797560" w:rsidRPr="003D5D71" w:rsidRDefault="00797560" w:rsidP="001E6E26">
      <w:pPr>
        <w:rPr>
          <w:rFonts w:ascii="Arial" w:hAnsi="Arial" w:cs="Arial"/>
          <w:sz w:val="22"/>
          <w:szCs w:val="22"/>
        </w:rPr>
      </w:pPr>
    </w:p>
    <w:p w14:paraId="1DA84DDD" w14:textId="77777777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</w:p>
    <w:p w14:paraId="5CBFC630" w14:textId="77777777" w:rsidR="001E6E26" w:rsidRPr="003D5D71" w:rsidRDefault="001E6E26" w:rsidP="001E6E26">
      <w:pPr>
        <w:rPr>
          <w:rFonts w:ascii="Arial" w:hAnsi="Arial" w:cs="Arial"/>
          <w:sz w:val="22"/>
          <w:szCs w:val="22"/>
        </w:rPr>
      </w:pPr>
    </w:p>
    <w:p w14:paraId="44231467" w14:textId="77777777" w:rsidR="001E6E26" w:rsidRPr="003D5D71" w:rsidRDefault="001E6E26" w:rsidP="001E6E26">
      <w:pPr>
        <w:rPr>
          <w:rFonts w:ascii="Arial" w:hAnsi="Arial" w:cs="Arial"/>
          <w:b/>
          <w:sz w:val="22"/>
          <w:szCs w:val="22"/>
        </w:rPr>
      </w:pPr>
      <w:r w:rsidRPr="003D5D71">
        <w:rPr>
          <w:rFonts w:ascii="Arial" w:hAnsi="Arial" w:cs="Arial"/>
          <w:b/>
          <w:sz w:val="22"/>
          <w:szCs w:val="22"/>
        </w:rPr>
        <w:t>4/Donnez un adjectif ou une expression contraire à chaque adjectif de qualité /5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1E6E26" w:rsidRPr="003D5D71" w14:paraId="7109FB63" w14:textId="77777777" w:rsidTr="00B45DD8">
        <w:tc>
          <w:tcPr>
            <w:tcW w:w="4528" w:type="dxa"/>
          </w:tcPr>
          <w:p w14:paraId="10D27BA7" w14:textId="77777777" w:rsidR="001E6E26" w:rsidRPr="003D5D71" w:rsidRDefault="001E6E26" w:rsidP="00B45DD8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3D5D71">
              <w:rPr>
                <w:rFonts w:ascii="Arial" w:hAnsi="Arial" w:cs="Arial"/>
                <w:b/>
                <w:sz w:val="22"/>
                <w:szCs w:val="22"/>
              </w:rPr>
              <w:t>Qualité</w:t>
            </w:r>
          </w:p>
        </w:tc>
        <w:tc>
          <w:tcPr>
            <w:tcW w:w="4528" w:type="dxa"/>
          </w:tcPr>
          <w:p w14:paraId="75DE6D09" w14:textId="77777777" w:rsidR="001E6E26" w:rsidRPr="003D5D71" w:rsidRDefault="001E6E26" w:rsidP="00B45DD8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3D5D71">
              <w:rPr>
                <w:rFonts w:ascii="Arial" w:hAnsi="Arial" w:cs="Arial"/>
                <w:b/>
                <w:sz w:val="22"/>
                <w:szCs w:val="22"/>
              </w:rPr>
              <w:t>Défaut</w:t>
            </w:r>
          </w:p>
        </w:tc>
      </w:tr>
      <w:tr w:rsidR="001E6E26" w:rsidRPr="003D5D71" w14:paraId="3B917BBF" w14:textId="77777777" w:rsidTr="00B45DD8">
        <w:tc>
          <w:tcPr>
            <w:tcW w:w="4528" w:type="dxa"/>
          </w:tcPr>
          <w:p w14:paraId="26FDEE64" w14:textId="77777777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  <w:r w:rsidRPr="003D5D71">
              <w:rPr>
                <w:rFonts w:ascii="Arial" w:hAnsi="Arial" w:cs="Arial"/>
                <w:sz w:val="22"/>
                <w:szCs w:val="22"/>
              </w:rPr>
              <w:t>rigoureux</w:t>
            </w:r>
          </w:p>
        </w:tc>
        <w:tc>
          <w:tcPr>
            <w:tcW w:w="4528" w:type="dxa"/>
          </w:tcPr>
          <w:p w14:paraId="76AF3BAE" w14:textId="6B8572ED" w:rsidR="001E6E26" w:rsidRPr="003D5D71" w:rsidRDefault="00797560" w:rsidP="00EC402F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</w:tr>
      <w:tr w:rsidR="001E6E26" w:rsidRPr="003D5D71" w14:paraId="5A4A8967" w14:textId="77777777" w:rsidTr="00B45DD8">
        <w:tc>
          <w:tcPr>
            <w:tcW w:w="4528" w:type="dxa"/>
          </w:tcPr>
          <w:p w14:paraId="574519D7" w14:textId="77777777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  <w:r w:rsidRPr="003D5D71">
              <w:rPr>
                <w:rFonts w:ascii="Arial" w:hAnsi="Arial" w:cs="Arial"/>
                <w:sz w:val="22"/>
                <w:szCs w:val="22"/>
              </w:rPr>
              <w:t>résistant</w:t>
            </w:r>
          </w:p>
        </w:tc>
        <w:tc>
          <w:tcPr>
            <w:tcW w:w="4528" w:type="dxa"/>
          </w:tcPr>
          <w:p w14:paraId="10FD2393" w14:textId="7996EA40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E26" w:rsidRPr="003D5D71" w14:paraId="36A69CBD" w14:textId="77777777" w:rsidTr="00B45DD8">
        <w:tc>
          <w:tcPr>
            <w:tcW w:w="4528" w:type="dxa"/>
          </w:tcPr>
          <w:p w14:paraId="78862DCC" w14:textId="77777777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  <w:r w:rsidRPr="003D5D71">
              <w:rPr>
                <w:rFonts w:ascii="Arial" w:hAnsi="Arial" w:cs="Arial"/>
                <w:sz w:val="22"/>
                <w:szCs w:val="22"/>
              </w:rPr>
              <w:t>organisé</w:t>
            </w:r>
          </w:p>
        </w:tc>
        <w:tc>
          <w:tcPr>
            <w:tcW w:w="4528" w:type="dxa"/>
          </w:tcPr>
          <w:p w14:paraId="4E97F534" w14:textId="2DA598B4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E26" w:rsidRPr="003D5D71" w14:paraId="6A43F7EB" w14:textId="77777777" w:rsidTr="00B45DD8">
        <w:tc>
          <w:tcPr>
            <w:tcW w:w="4528" w:type="dxa"/>
          </w:tcPr>
          <w:p w14:paraId="30D7D820" w14:textId="77777777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  <w:r w:rsidRPr="003D5D71">
              <w:rPr>
                <w:rFonts w:ascii="Arial" w:hAnsi="Arial" w:cs="Arial"/>
                <w:sz w:val="22"/>
                <w:szCs w:val="22"/>
              </w:rPr>
              <w:t>ouvert</w:t>
            </w:r>
          </w:p>
        </w:tc>
        <w:tc>
          <w:tcPr>
            <w:tcW w:w="4528" w:type="dxa"/>
          </w:tcPr>
          <w:p w14:paraId="638B18D1" w14:textId="44E00A2E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E6E26" w:rsidRPr="003D5D71" w14:paraId="552E14F9" w14:textId="77777777" w:rsidTr="00797560">
        <w:trPr>
          <w:trHeight w:val="206"/>
        </w:trPr>
        <w:tc>
          <w:tcPr>
            <w:tcW w:w="4528" w:type="dxa"/>
          </w:tcPr>
          <w:p w14:paraId="4C8AE516" w14:textId="77777777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  <w:r w:rsidRPr="003D5D71">
              <w:rPr>
                <w:rFonts w:ascii="Arial" w:hAnsi="Arial" w:cs="Arial"/>
                <w:sz w:val="22"/>
                <w:szCs w:val="22"/>
              </w:rPr>
              <w:t>dynamique</w:t>
            </w:r>
          </w:p>
        </w:tc>
        <w:tc>
          <w:tcPr>
            <w:tcW w:w="4528" w:type="dxa"/>
          </w:tcPr>
          <w:p w14:paraId="07835A5B" w14:textId="61F369EA" w:rsidR="001E6E26" w:rsidRPr="003D5D71" w:rsidRDefault="001E6E26" w:rsidP="00B45DD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2C75A9A" w14:textId="77777777" w:rsidR="001E6E26" w:rsidRDefault="001E6E26" w:rsidP="00E95403">
      <w:pPr>
        <w:rPr>
          <w:rFonts w:ascii="Arial" w:hAnsi="Arial" w:cs="Arial"/>
        </w:rPr>
      </w:pPr>
    </w:p>
    <w:p w14:paraId="6D0348E0" w14:textId="77777777" w:rsidR="00252A43" w:rsidRDefault="00252A43" w:rsidP="00E95403">
      <w:pPr>
        <w:rPr>
          <w:rFonts w:ascii="Arial" w:hAnsi="Arial" w:cs="Arial"/>
        </w:rPr>
      </w:pPr>
    </w:p>
    <w:p w14:paraId="320FBD06" w14:textId="149A283C" w:rsidR="00252A43" w:rsidRDefault="003D5D71" w:rsidP="003D5D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3D5D71">
        <w:rPr>
          <w:rFonts w:ascii="Arial" w:hAnsi="Arial" w:cs="Arial"/>
          <w:b/>
        </w:rPr>
        <w:t>IV/ Expression écrite</w:t>
      </w:r>
      <w:r>
        <w:rPr>
          <w:rFonts w:ascii="Arial" w:hAnsi="Arial" w:cs="Arial"/>
          <w:b/>
        </w:rPr>
        <w:t xml:space="preserve"> …./20</w:t>
      </w:r>
    </w:p>
    <w:p w14:paraId="3F4C2168" w14:textId="77777777" w:rsidR="003D5D71" w:rsidRDefault="003D5D71" w:rsidP="003D5D71">
      <w:pPr>
        <w:rPr>
          <w:rFonts w:ascii="Arial" w:hAnsi="Arial" w:cs="Arial"/>
          <w:b/>
        </w:rPr>
      </w:pPr>
    </w:p>
    <w:p w14:paraId="2FB7883C" w14:textId="2827BE02" w:rsidR="003D5D71" w:rsidRDefault="003D5D71" w:rsidP="003D5D71">
      <w:pPr>
        <w:rPr>
          <w:rFonts w:ascii="Arial" w:hAnsi="Arial" w:cs="Arial"/>
        </w:rPr>
      </w:pPr>
      <w:r>
        <w:rPr>
          <w:rFonts w:ascii="Arial" w:hAnsi="Arial" w:cs="Arial"/>
        </w:rPr>
        <w:t>Et toi, envisages-tu de travailler dans un pays étranger (diffèrent de ton pays) ? Pour quelles raisons ? 15 à 20 lignes.</w:t>
      </w:r>
    </w:p>
    <w:p w14:paraId="66AA5624" w14:textId="77777777" w:rsidR="003D5D71" w:rsidRPr="003D5D71" w:rsidRDefault="003D5D71" w:rsidP="003D5D71">
      <w:pPr>
        <w:rPr>
          <w:rFonts w:ascii="Arial" w:hAnsi="Arial" w:cs="Arial"/>
          <w:b/>
        </w:rPr>
      </w:pPr>
    </w:p>
    <w:sectPr w:rsidR="003D5D71" w:rsidRPr="003D5D71" w:rsidSect="00844674">
      <w:footerReference w:type="even" r:id="rId8"/>
      <w:footerReference w:type="default" r:id="rId9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064356" w14:textId="77777777" w:rsidR="0058196C" w:rsidRDefault="0058196C" w:rsidP="003D5D71">
      <w:r>
        <w:separator/>
      </w:r>
    </w:p>
  </w:endnote>
  <w:endnote w:type="continuationSeparator" w:id="0">
    <w:p w14:paraId="5D9A80AD" w14:textId="77777777" w:rsidR="0058196C" w:rsidRDefault="0058196C" w:rsidP="003D5D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B62360" w14:textId="77777777" w:rsidR="003D5D71" w:rsidRDefault="003D5D71" w:rsidP="000E6C22">
    <w:pPr>
      <w:pStyle w:val="Pieddepage"/>
      <w:framePr w:wrap="none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0218C7D0" w14:textId="77777777" w:rsidR="003D5D71" w:rsidRDefault="003D5D71" w:rsidP="003D5D7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BC1808" w14:textId="392FE120" w:rsidR="003D5D71" w:rsidRDefault="003D5D71" w:rsidP="000E6C22">
    <w:pPr>
      <w:pStyle w:val="Pieddepage"/>
      <w:framePr w:wrap="none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237F96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3DE03773" w14:textId="77777777" w:rsidR="003D5D71" w:rsidRDefault="003D5D71" w:rsidP="003D5D71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FDA0B5B" w14:textId="77777777" w:rsidR="0058196C" w:rsidRDefault="0058196C" w:rsidP="003D5D71">
      <w:r>
        <w:separator/>
      </w:r>
    </w:p>
  </w:footnote>
  <w:footnote w:type="continuationSeparator" w:id="0">
    <w:p w14:paraId="7A6A08F2" w14:textId="77777777" w:rsidR="0058196C" w:rsidRDefault="0058196C" w:rsidP="003D5D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F00B15"/>
    <w:multiLevelType w:val="hybridMultilevel"/>
    <w:tmpl w:val="2BA8415E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8DD5673"/>
    <w:multiLevelType w:val="hybridMultilevel"/>
    <w:tmpl w:val="69DA5F24"/>
    <w:lvl w:ilvl="0" w:tplc="3488BC76">
      <w:start w:val="2"/>
      <w:numFmt w:val="bullet"/>
      <w:lvlText w:val="-"/>
      <w:lvlJc w:val="left"/>
      <w:pPr>
        <w:ind w:left="720" w:hanging="360"/>
      </w:pPr>
      <w:rPr>
        <w:rFonts w:ascii="Arial" w:eastAsia="Helvetic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ED60996"/>
    <w:multiLevelType w:val="hybridMultilevel"/>
    <w:tmpl w:val="356E1A60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746A"/>
    <w:rsid w:val="000B746A"/>
    <w:rsid w:val="00110032"/>
    <w:rsid w:val="00163944"/>
    <w:rsid w:val="00185AE0"/>
    <w:rsid w:val="00194502"/>
    <w:rsid w:val="001E62D5"/>
    <w:rsid w:val="001E6E26"/>
    <w:rsid w:val="00237F96"/>
    <w:rsid w:val="00252A43"/>
    <w:rsid w:val="002672AA"/>
    <w:rsid w:val="003D5D71"/>
    <w:rsid w:val="003F2B6E"/>
    <w:rsid w:val="004D400D"/>
    <w:rsid w:val="00532509"/>
    <w:rsid w:val="0058196C"/>
    <w:rsid w:val="005B51AB"/>
    <w:rsid w:val="00797560"/>
    <w:rsid w:val="007C07CF"/>
    <w:rsid w:val="00844138"/>
    <w:rsid w:val="00844674"/>
    <w:rsid w:val="0089771D"/>
    <w:rsid w:val="00B06F53"/>
    <w:rsid w:val="00BA16C1"/>
    <w:rsid w:val="00C81104"/>
    <w:rsid w:val="00E07A89"/>
    <w:rsid w:val="00E8036E"/>
    <w:rsid w:val="00E95403"/>
    <w:rsid w:val="00EC402F"/>
    <w:rsid w:val="00F60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944CF2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Corps">
    <w:name w:val="Corps"/>
    <w:rsid w:val="000B746A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  <w:lang w:eastAsia="fr-FR"/>
    </w:rPr>
  </w:style>
  <w:style w:type="paragraph" w:customStyle="1" w:styleId="Pardfaut">
    <w:name w:val="Par défaut"/>
    <w:rsid w:val="00BA16C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sz w:val="22"/>
      <w:szCs w:val="22"/>
      <w:bdr w:val="nil"/>
      <w:lang w:eastAsia="fr-FR"/>
    </w:rPr>
  </w:style>
  <w:style w:type="paragraph" w:styleId="Paragraphedeliste">
    <w:name w:val="List Paragraph"/>
    <w:basedOn w:val="Normal"/>
    <w:uiPriority w:val="34"/>
    <w:qFormat/>
    <w:rsid w:val="001E62D5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E9540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E95403"/>
  </w:style>
  <w:style w:type="paragraph" w:customStyle="1" w:styleId="NormalWeb6">
    <w:name w:val="Normal (Web)6"/>
    <w:basedOn w:val="Normal"/>
    <w:rsid w:val="001E6E26"/>
    <w:rPr>
      <w:rFonts w:ascii="Times New Roman" w:eastAsia="SimSun" w:hAnsi="Times New Roman" w:cs="Times New Roman"/>
      <w:lang w:eastAsia="zh-CN"/>
    </w:rPr>
  </w:style>
  <w:style w:type="table" w:styleId="Grilledutableau">
    <w:name w:val="Table Grid"/>
    <w:basedOn w:val="TableauNormal"/>
    <w:uiPriority w:val="39"/>
    <w:rsid w:val="001E6E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uiPriority w:val="99"/>
    <w:semiHidden/>
    <w:unhideWhenUsed/>
    <w:rsid w:val="003D5D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E4A897D1</Template>
  <TotalTime>0</TotalTime>
  <Pages>9</Pages>
  <Words>748</Words>
  <Characters>4115</Characters>
  <Application>Microsoft Office Word</Application>
  <DocSecurity>4</DocSecurity>
  <Lines>34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UTBM</Company>
  <LinksUpToDate>false</LinksUpToDate>
  <CharactersWithSpaces>4854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aude dubuisson</dc:creator>
  <cp:keywords/>
  <dc:description/>
  <cp:lastModifiedBy>Anna Suzzi</cp:lastModifiedBy>
  <cp:revision>2</cp:revision>
  <dcterms:created xsi:type="dcterms:W3CDTF">2018-07-04T06:15:00Z</dcterms:created>
  <dcterms:modified xsi:type="dcterms:W3CDTF">2018-07-04T06:15:00Z</dcterms:modified>
</cp:coreProperties>
</file>