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177" w:rsidRPr="001B62B5" w:rsidRDefault="00E60177" w:rsidP="005E7628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LS 02</w:t>
      </w:r>
    </w:p>
    <w:p w:rsidR="00E60177" w:rsidRPr="001B62B5" w:rsidRDefault="00E60177" w:rsidP="005E7628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:rsidR="00E60177" w:rsidRDefault="00E60177" w:rsidP="005E7628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EXAMEN FINAL AUTOMNE 2010 </w:t>
      </w:r>
    </w:p>
    <w:p w:rsidR="00E60177" w:rsidRPr="001B62B5" w:rsidRDefault="00E60177" w:rsidP="005E7628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Responsable UV : Danièle Jouffroy. Aucun document, aucun téléphone ou autre instrument n’est autorisé</w:t>
      </w:r>
    </w:p>
    <w:p w:rsidR="00E60177" w:rsidRDefault="00E60177"/>
    <w:p w:rsidR="00E60177" w:rsidRDefault="00E60177">
      <w:r w:rsidRPr="00C664AC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53.75pt;height:537.75pt;visibility:visible">
            <v:imagedata r:id="rId7" o:title=""/>
          </v:shape>
        </w:pict>
      </w:r>
    </w:p>
    <w:p w:rsidR="00E60177" w:rsidRDefault="00E60177">
      <w:r w:rsidRPr="00C664AC">
        <w:rPr>
          <w:noProof/>
          <w:lang w:eastAsia="fr-FR"/>
        </w:rPr>
        <w:pict>
          <v:shape id="Image 2" o:spid="_x0000_i1026" type="#_x0000_t75" style="width:453.75pt;height:537pt;visibility:visible">
            <v:imagedata r:id="rId8" o:title=""/>
          </v:shape>
        </w:pict>
      </w:r>
    </w:p>
    <w:p w:rsidR="00E60177" w:rsidRDefault="00E60177">
      <w:pPr>
        <w:rPr>
          <w:rFonts w:ascii="Arial" w:hAnsi="Arial" w:cs="Arial"/>
        </w:rPr>
      </w:pPr>
      <w:r w:rsidRPr="00CF4E21">
        <w:rPr>
          <w:rFonts w:ascii="Arial" w:hAnsi="Arial" w:cs="Arial"/>
        </w:rPr>
        <w:t xml:space="preserve">España líder en renovables, </w:t>
      </w:r>
      <w:r w:rsidRPr="00CF4E21">
        <w:rPr>
          <w:rFonts w:ascii="Arial" w:hAnsi="Arial" w:cs="Arial"/>
          <w:i/>
        </w:rPr>
        <w:t>Cambio 16,</w:t>
      </w:r>
      <w:r w:rsidRPr="00CF4E21">
        <w:rPr>
          <w:rFonts w:ascii="Arial" w:hAnsi="Arial" w:cs="Arial"/>
        </w:rPr>
        <w:t xml:space="preserve"> 11 de octubre de 2010.</w:t>
      </w:r>
    </w:p>
    <w:p w:rsidR="00E60177" w:rsidRPr="004C2563" w:rsidRDefault="00E60177" w:rsidP="00CF4E21">
      <w:pPr>
        <w:rPr>
          <w:rFonts w:ascii="Arial" w:hAnsi="Arial" w:cs="Arial"/>
          <w:sz w:val="20"/>
          <w:szCs w:val="20"/>
          <w:lang w:val="es-ES"/>
        </w:rPr>
      </w:pPr>
      <w:r w:rsidRPr="004C2563">
        <w:rPr>
          <w:rFonts w:ascii="Arial" w:hAnsi="Arial" w:cs="Arial"/>
          <w:b/>
          <w:sz w:val="20"/>
          <w:szCs w:val="20"/>
          <w:lang w:val="es-ES"/>
        </w:rPr>
        <w:t>Léxico útil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: </w:t>
      </w:r>
    </w:p>
    <w:p w:rsidR="00E60177" w:rsidRPr="007E79BE" w:rsidRDefault="00E60177">
      <w:pPr>
        <w:rPr>
          <w:rFonts w:ascii="Arial" w:hAnsi="Arial" w:cs="Arial"/>
          <w:iCs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La apuesta: </w:t>
      </w:r>
      <w:r>
        <w:rPr>
          <w:rFonts w:ascii="Arial" w:hAnsi="Arial" w:cs="Arial"/>
          <w:i/>
          <w:sz w:val="20"/>
          <w:szCs w:val="20"/>
          <w:lang w:val="es-ES"/>
        </w:rPr>
        <w:t>le pari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 /  </w:t>
      </w:r>
      <w:r>
        <w:rPr>
          <w:rFonts w:ascii="Arial" w:hAnsi="Arial" w:cs="Arial"/>
          <w:sz w:val="20"/>
          <w:szCs w:val="20"/>
          <w:lang w:val="es-ES"/>
        </w:rPr>
        <w:t>El eje: l’axe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 / </w:t>
      </w:r>
      <w:r>
        <w:rPr>
          <w:rFonts w:ascii="Arial" w:hAnsi="Arial" w:cs="Arial"/>
          <w:sz w:val="20"/>
          <w:szCs w:val="20"/>
          <w:lang w:val="es-ES"/>
        </w:rPr>
        <w:t>un espaldarazo: un apoyo / el área: la zona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 / </w:t>
      </w:r>
      <w:r>
        <w:rPr>
          <w:rFonts w:ascii="Arial" w:hAnsi="Arial" w:cs="Arial"/>
          <w:sz w:val="20"/>
          <w:szCs w:val="20"/>
          <w:lang w:val="es-ES"/>
        </w:rPr>
        <w:t>el foco: el hecho de poner en la luz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 / </w:t>
      </w:r>
      <w:r>
        <w:rPr>
          <w:rFonts w:ascii="Arial" w:hAnsi="Arial" w:cs="Arial"/>
          <w:sz w:val="20"/>
          <w:szCs w:val="20"/>
          <w:lang w:val="es-ES"/>
        </w:rPr>
        <w:t xml:space="preserve">aprovechar una ocasión para… / relevante: importante / el alza: </w:t>
      </w:r>
      <w:r>
        <w:rPr>
          <w:rFonts w:ascii="Arial" w:hAnsi="Arial" w:cs="Arial"/>
          <w:i/>
          <w:sz w:val="20"/>
          <w:szCs w:val="20"/>
          <w:lang w:val="es-ES"/>
        </w:rPr>
        <w:t xml:space="preserve">la hausse </w:t>
      </w:r>
      <w:r>
        <w:rPr>
          <w:rFonts w:ascii="Arial" w:hAnsi="Arial" w:cs="Arial"/>
          <w:sz w:val="20"/>
          <w:szCs w:val="20"/>
          <w:lang w:val="es-ES"/>
        </w:rPr>
        <w:t xml:space="preserve">/ ubicar: situar / la inversión: </w:t>
      </w:r>
      <w:r>
        <w:rPr>
          <w:rFonts w:ascii="Arial" w:hAnsi="Arial" w:cs="Arial"/>
          <w:i/>
          <w:sz w:val="20"/>
          <w:szCs w:val="20"/>
          <w:lang w:val="es-ES"/>
        </w:rPr>
        <w:t>l’investissement</w:t>
      </w:r>
      <w:r>
        <w:rPr>
          <w:rFonts w:ascii="Arial" w:hAnsi="Arial" w:cs="Arial"/>
          <w:sz w:val="20"/>
          <w:szCs w:val="20"/>
          <w:lang w:val="es-ES"/>
        </w:rPr>
        <w:t xml:space="preserve"> / tremendo: terrible, enorme / el liderazgo: el hecho de ser líder / el ámbito: el sector / sumar: añadir / el tamaño: la dimensión / la red: </w:t>
      </w:r>
      <w:r>
        <w:rPr>
          <w:rFonts w:ascii="Arial" w:hAnsi="Arial" w:cs="Arial"/>
          <w:i/>
          <w:sz w:val="20"/>
          <w:szCs w:val="20"/>
          <w:lang w:val="es-ES"/>
        </w:rPr>
        <w:t xml:space="preserve">le filet, le réseau </w:t>
      </w:r>
      <w:r>
        <w:rPr>
          <w:rFonts w:ascii="Arial" w:hAnsi="Arial" w:cs="Arial"/>
          <w:sz w:val="20"/>
          <w:szCs w:val="20"/>
          <w:lang w:val="es-ES"/>
        </w:rPr>
        <w:t xml:space="preserve">/ respecto a: en lo que concierne / un dato: </w:t>
      </w:r>
      <w:r>
        <w:rPr>
          <w:rFonts w:ascii="Arial" w:hAnsi="Arial" w:cs="Arial"/>
          <w:i/>
          <w:sz w:val="20"/>
          <w:szCs w:val="20"/>
          <w:lang w:val="es-ES"/>
        </w:rPr>
        <w:t xml:space="preserve">une donnée </w:t>
      </w:r>
      <w:r>
        <w:rPr>
          <w:rFonts w:ascii="Arial" w:hAnsi="Arial" w:cs="Arial"/>
          <w:sz w:val="20"/>
          <w:szCs w:val="20"/>
          <w:lang w:val="es-ES"/>
        </w:rPr>
        <w:t>/ cabe añadir: conviene añadir.</w:t>
      </w:r>
    </w:p>
    <w:p w:rsidR="00E60177" w:rsidRDefault="00E60177">
      <w:pPr>
        <w:rPr>
          <w:rFonts w:ascii="Arial" w:hAnsi="Arial" w:cs="Arial"/>
          <w:lang w:val="es-ES"/>
        </w:rPr>
      </w:pPr>
    </w:p>
    <w:p w:rsidR="00E60177" w:rsidRPr="00F35C9C" w:rsidRDefault="00E60177" w:rsidP="00F2545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Comprensión del documento (4 pt</w:t>
      </w:r>
      <w:r w:rsidRPr="00F35C9C">
        <w:rPr>
          <w:rFonts w:ascii="Arial" w:hAnsi="Arial" w:cs="Arial"/>
          <w:b/>
          <w:sz w:val="28"/>
          <w:szCs w:val="28"/>
          <w:lang w:val="es-ES"/>
        </w:rPr>
        <w:t>)</w:t>
      </w:r>
    </w:p>
    <w:p w:rsidR="00E60177" w:rsidRPr="00F35C9C" w:rsidRDefault="00E60177" w:rsidP="00F2545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>Contestar indicando si la afirmación es verdadera o falsa</w:t>
      </w:r>
    </w:p>
    <w:p w:rsidR="00E60177" w:rsidRDefault="00E60177" w:rsidP="00F25450">
      <w:pPr>
        <w:rPr>
          <w:rFonts w:ascii="Arial" w:hAnsi="Arial" w:cs="Arial"/>
          <w:lang w:val="es-ES"/>
        </w:rPr>
      </w:pPr>
    </w:p>
    <w:p w:rsidR="00E60177" w:rsidRPr="00F35C9C" w:rsidRDefault="00E60177" w:rsidP="00F25450">
      <w:pPr>
        <w:rPr>
          <w:rFonts w:ascii="Arial" w:hAnsi="Arial" w:cs="Arial"/>
          <w:lang w:val="es-ES"/>
        </w:rPr>
      </w:pPr>
    </w:p>
    <w:p w:rsidR="00E60177" w:rsidRPr="00F35C9C" w:rsidRDefault="00E60177" w:rsidP="001C0CEE">
      <w:pPr>
        <w:ind w:left="705" w:hanging="705"/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 xml:space="preserve">1 – </w:t>
      </w:r>
      <w:r>
        <w:rPr>
          <w:rFonts w:ascii="Arial" w:hAnsi="Arial" w:cs="Arial"/>
          <w:lang w:val="es-ES"/>
        </w:rPr>
        <w:tab/>
        <w:t>El gobierno español sigue invirtiendo en el sector de las energías limpias, pese a la crisis.</w:t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</w:p>
    <w:p w:rsidR="00E60177" w:rsidRPr="00F35C9C" w:rsidRDefault="00E60177" w:rsidP="00F25450">
      <w:pPr>
        <w:ind w:firstLine="708"/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>Verdadero</w:t>
      </w:r>
      <w:r w:rsidRPr="00F35C9C">
        <w:rPr>
          <w:rFonts w:ascii="Arial" w:hAnsi="Arial" w:cs="Arial"/>
          <w:lang w:val="es-ES"/>
        </w:rPr>
        <w:tab/>
      </w:r>
      <w:r>
        <w:rPr>
          <w:rFonts w:ascii="Arial" w:hAnsi="Arial" w:cs="Arial"/>
        </w:rPr>
        <w:sym w:font="Symbol" w:char="F082"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  <w:t>Falso</w:t>
      </w:r>
      <w:r w:rsidRPr="00F35C9C">
        <w:rPr>
          <w:rFonts w:ascii="Arial" w:hAnsi="Arial" w:cs="Arial"/>
          <w:lang w:val="es-ES"/>
        </w:rPr>
        <w:tab/>
        <w:t xml:space="preserve">    </w:t>
      </w:r>
      <w:r>
        <w:rPr>
          <w:rFonts w:ascii="Arial" w:hAnsi="Arial" w:cs="Arial"/>
        </w:rPr>
        <w:sym w:font="Symbol" w:char="F082"/>
      </w:r>
    </w:p>
    <w:p w:rsidR="00E60177" w:rsidRDefault="00E60177" w:rsidP="00F25450">
      <w:pPr>
        <w:rPr>
          <w:rFonts w:ascii="Arial" w:hAnsi="Arial" w:cs="Arial"/>
          <w:lang w:val="es-ES"/>
        </w:rPr>
      </w:pPr>
    </w:p>
    <w:p w:rsidR="00E60177" w:rsidRDefault="00E60177" w:rsidP="00F254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2 – </w:t>
      </w:r>
      <w:r>
        <w:rPr>
          <w:rFonts w:ascii="Arial" w:hAnsi="Arial" w:cs="Arial"/>
          <w:lang w:val="es-ES"/>
        </w:rPr>
        <w:tab/>
        <w:t>Actualmente en España, la situación laboral no es realmente difícil.</w:t>
      </w:r>
    </w:p>
    <w:p w:rsidR="00E60177" w:rsidRPr="00F35C9C" w:rsidRDefault="00E60177" w:rsidP="00F254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</w:p>
    <w:p w:rsidR="00E60177" w:rsidRPr="0059433C" w:rsidRDefault="00E60177" w:rsidP="00F25450">
      <w:pPr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ab/>
      </w:r>
      <w:r w:rsidRPr="0059433C">
        <w:rPr>
          <w:rFonts w:ascii="Arial" w:hAnsi="Arial" w:cs="Arial"/>
          <w:lang w:val="es-ES"/>
        </w:rPr>
        <w:t>Verdadero</w:t>
      </w:r>
      <w:r w:rsidRPr="0059433C">
        <w:rPr>
          <w:rFonts w:ascii="Arial" w:hAnsi="Arial" w:cs="Arial"/>
          <w:lang w:val="es-ES"/>
        </w:rPr>
        <w:tab/>
      </w:r>
      <w:r>
        <w:rPr>
          <w:rFonts w:ascii="Arial" w:hAnsi="Arial" w:cs="Arial"/>
        </w:rPr>
        <w:sym w:font="Symbol" w:char="F082"/>
      </w:r>
      <w:r w:rsidRPr="0059433C">
        <w:rPr>
          <w:rFonts w:ascii="Arial" w:hAnsi="Arial" w:cs="Arial"/>
          <w:lang w:val="es-ES"/>
        </w:rPr>
        <w:tab/>
      </w:r>
      <w:r w:rsidRPr="0059433C">
        <w:rPr>
          <w:rFonts w:ascii="Arial" w:hAnsi="Arial" w:cs="Arial"/>
          <w:lang w:val="es-ES"/>
        </w:rPr>
        <w:tab/>
      </w:r>
      <w:r w:rsidRPr="0059433C">
        <w:rPr>
          <w:rFonts w:ascii="Arial" w:hAnsi="Arial" w:cs="Arial"/>
          <w:lang w:val="es-ES"/>
        </w:rPr>
        <w:tab/>
      </w:r>
      <w:r w:rsidRPr="0059433C">
        <w:rPr>
          <w:rFonts w:ascii="Arial" w:hAnsi="Arial" w:cs="Arial"/>
          <w:lang w:val="es-ES"/>
        </w:rPr>
        <w:tab/>
        <w:t>Falso</w:t>
      </w:r>
      <w:r w:rsidRPr="0059433C">
        <w:rPr>
          <w:rFonts w:ascii="Arial" w:hAnsi="Arial" w:cs="Arial"/>
          <w:lang w:val="es-ES"/>
        </w:rPr>
        <w:tab/>
        <w:t xml:space="preserve">    </w:t>
      </w:r>
      <w:r>
        <w:rPr>
          <w:rFonts w:ascii="Arial" w:hAnsi="Arial" w:cs="Arial"/>
        </w:rPr>
        <w:sym w:font="Symbol" w:char="F082"/>
      </w:r>
    </w:p>
    <w:p w:rsidR="00E60177" w:rsidRDefault="00E60177" w:rsidP="00F25450">
      <w:pPr>
        <w:rPr>
          <w:rFonts w:ascii="Arial" w:hAnsi="Arial" w:cs="Arial"/>
          <w:lang w:val="es-ES"/>
        </w:rPr>
      </w:pPr>
    </w:p>
    <w:p w:rsidR="00E60177" w:rsidRPr="00F35C9C" w:rsidRDefault="00E60177" w:rsidP="00F254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3 – </w:t>
      </w:r>
      <w:r>
        <w:rPr>
          <w:rFonts w:ascii="Arial" w:hAnsi="Arial" w:cs="Arial"/>
          <w:lang w:val="es-ES"/>
        </w:rPr>
        <w:tab/>
        <w:t>Las energías limpias convierten a España en un líder mundial del sector.</w:t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</w:p>
    <w:p w:rsidR="00E60177" w:rsidRPr="00F35C9C" w:rsidRDefault="00E60177" w:rsidP="00F25450">
      <w:pPr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ab/>
        <w:t>Verdadero</w:t>
      </w:r>
      <w:r w:rsidRPr="00F35C9C">
        <w:rPr>
          <w:rFonts w:ascii="Arial" w:hAnsi="Arial" w:cs="Arial"/>
          <w:lang w:val="es-ES"/>
        </w:rPr>
        <w:tab/>
      </w:r>
      <w:r>
        <w:rPr>
          <w:rFonts w:ascii="Arial" w:hAnsi="Arial" w:cs="Arial"/>
        </w:rPr>
        <w:sym w:font="Symbol" w:char="F082"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  <w:t>Falso</w:t>
      </w:r>
      <w:r w:rsidRPr="00F35C9C">
        <w:rPr>
          <w:rFonts w:ascii="Arial" w:hAnsi="Arial" w:cs="Arial"/>
          <w:lang w:val="es-ES"/>
        </w:rPr>
        <w:tab/>
        <w:t xml:space="preserve">    </w:t>
      </w:r>
      <w:r>
        <w:rPr>
          <w:rFonts w:ascii="Arial" w:hAnsi="Arial" w:cs="Arial"/>
        </w:rPr>
        <w:sym w:font="Symbol" w:char="F082"/>
      </w:r>
    </w:p>
    <w:p w:rsidR="00E60177" w:rsidRDefault="00E60177" w:rsidP="00F25450">
      <w:pPr>
        <w:rPr>
          <w:rFonts w:ascii="Arial" w:hAnsi="Arial" w:cs="Arial"/>
          <w:lang w:val="es-ES"/>
        </w:rPr>
      </w:pPr>
    </w:p>
    <w:p w:rsidR="00E60177" w:rsidRPr="00F35C9C" w:rsidRDefault="00E60177" w:rsidP="00F254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4 – </w:t>
      </w:r>
      <w:r>
        <w:rPr>
          <w:rFonts w:ascii="Arial" w:hAnsi="Arial" w:cs="Arial"/>
          <w:lang w:val="es-ES"/>
        </w:rPr>
        <w:tab/>
        <w:t>Los responsables del sector se niegan a optimizar la distribución de energía limpia.</w:t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</w:p>
    <w:p w:rsidR="00E60177" w:rsidRDefault="00E60177" w:rsidP="00F25450">
      <w:pPr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ab/>
        <w:t>Verdadero</w:t>
      </w:r>
      <w:r w:rsidRPr="00F35C9C">
        <w:rPr>
          <w:rFonts w:ascii="Arial" w:hAnsi="Arial" w:cs="Arial"/>
          <w:lang w:val="es-ES"/>
        </w:rPr>
        <w:tab/>
      </w:r>
      <w:r>
        <w:rPr>
          <w:rFonts w:ascii="Arial" w:hAnsi="Arial" w:cs="Arial"/>
        </w:rPr>
        <w:sym w:font="Symbol" w:char="F082"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  <w:t>Falso</w:t>
      </w:r>
      <w:r w:rsidRPr="00F35C9C">
        <w:rPr>
          <w:rFonts w:ascii="Arial" w:hAnsi="Arial" w:cs="Arial"/>
          <w:lang w:val="es-ES"/>
        </w:rPr>
        <w:tab/>
        <w:t xml:space="preserve">    </w:t>
      </w:r>
      <w:r>
        <w:rPr>
          <w:rFonts w:ascii="Arial" w:hAnsi="Arial" w:cs="Arial"/>
        </w:rPr>
        <w:sym w:font="Symbol" w:char="F082"/>
      </w:r>
    </w:p>
    <w:p w:rsidR="00E60177" w:rsidRPr="00F35C9C" w:rsidRDefault="00E60177" w:rsidP="00F25450">
      <w:pPr>
        <w:rPr>
          <w:rFonts w:ascii="Arial" w:hAnsi="Arial" w:cs="Arial"/>
          <w:lang w:val="es-ES"/>
        </w:rPr>
      </w:pPr>
    </w:p>
    <w:p w:rsidR="00E60177" w:rsidRPr="00F35C9C" w:rsidRDefault="00E60177" w:rsidP="00F2545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Expresión escrita (8 pt</w:t>
      </w:r>
      <w:r w:rsidRPr="00F35C9C">
        <w:rPr>
          <w:rFonts w:ascii="Arial" w:hAnsi="Arial" w:cs="Arial"/>
          <w:b/>
          <w:sz w:val="28"/>
          <w:szCs w:val="28"/>
          <w:lang w:val="es-ES"/>
        </w:rPr>
        <w:t>)</w:t>
      </w:r>
    </w:p>
    <w:p w:rsidR="00E60177" w:rsidRPr="00F35C9C" w:rsidRDefault="00E60177" w:rsidP="00F25450">
      <w:pPr>
        <w:rPr>
          <w:rFonts w:ascii="Arial" w:hAnsi="Arial" w:cs="Arial"/>
          <w:lang w:val="es-ES"/>
        </w:rPr>
      </w:pPr>
    </w:p>
    <w:p w:rsidR="00E60177" w:rsidRPr="00F35C9C" w:rsidRDefault="00E60177" w:rsidP="00F254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 – Resume el texto en unas 6/8  líneas. Después, da tu opinión sobre esta posición de España respecto a las energías renovables (4 pt)</w:t>
      </w:r>
    </w:p>
    <w:p w:rsidR="00E60177" w:rsidRDefault="00E60177" w:rsidP="00F25450">
      <w:pPr>
        <w:rPr>
          <w:rFonts w:ascii="Arial" w:hAnsi="Arial" w:cs="Arial"/>
          <w:lang w:val="es-ES"/>
        </w:rPr>
      </w:pPr>
    </w:p>
    <w:p w:rsidR="00E60177" w:rsidRPr="00F35C9C" w:rsidRDefault="00E60177" w:rsidP="00F25450">
      <w:pPr>
        <w:rPr>
          <w:rFonts w:ascii="Arial" w:hAnsi="Arial" w:cs="Arial"/>
          <w:lang w:val="es-ES"/>
        </w:rPr>
      </w:pPr>
    </w:p>
    <w:p w:rsidR="00E60177" w:rsidRDefault="00E60177" w:rsidP="00F25450">
      <w:pPr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>2 –</w:t>
      </w:r>
      <w:r>
        <w:rPr>
          <w:rFonts w:ascii="Arial" w:hAnsi="Arial" w:cs="Arial"/>
          <w:lang w:val="es-ES"/>
        </w:rPr>
        <w:t xml:space="preserve"> Carta: Escribe una carta a una empresa que produce energía eólica en España, para solicitar la realización de unas prácticas en dicha empresa durante el próximo semestre. (4 pt)</w:t>
      </w:r>
    </w:p>
    <w:p w:rsidR="00E60177" w:rsidRDefault="00E60177" w:rsidP="00F25450">
      <w:pPr>
        <w:rPr>
          <w:rFonts w:ascii="Arial" w:hAnsi="Arial" w:cs="Arial"/>
          <w:lang w:val="es-ES"/>
        </w:rPr>
      </w:pPr>
    </w:p>
    <w:p w:rsidR="00E60177" w:rsidRPr="00F35C9C" w:rsidRDefault="00E60177" w:rsidP="00F2545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Lingüística (8 pt</w:t>
      </w:r>
      <w:r w:rsidRPr="00F35C9C">
        <w:rPr>
          <w:rFonts w:ascii="Arial" w:hAnsi="Arial" w:cs="Arial"/>
          <w:b/>
          <w:sz w:val="28"/>
          <w:szCs w:val="28"/>
          <w:lang w:val="es-ES"/>
        </w:rPr>
        <w:t>)</w:t>
      </w:r>
    </w:p>
    <w:p w:rsidR="00E60177" w:rsidRPr="00F35C9C" w:rsidRDefault="00E60177" w:rsidP="00F2545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>Contestar las preguntas, completar o traducir, en esta hoja, según las indicaciones.</w:t>
      </w:r>
    </w:p>
    <w:p w:rsidR="00E60177" w:rsidRPr="00F35C9C" w:rsidRDefault="00E60177" w:rsidP="00F25450">
      <w:pPr>
        <w:rPr>
          <w:rFonts w:ascii="Arial" w:hAnsi="Arial" w:cs="Arial"/>
          <w:lang w:val="es-ES"/>
        </w:rPr>
      </w:pPr>
    </w:p>
    <w:p w:rsidR="00E60177" w:rsidRPr="00F35C9C" w:rsidRDefault="00E60177" w:rsidP="00F25450">
      <w:pPr>
        <w:rPr>
          <w:rFonts w:ascii="Arial" w:hAnsi="Arial" w:cs="Arial"/>
          <w:lang w:val="es-ES"/>
        </w:rPr>
      </w:pPr>
    </w:p>
    <w:p w:rsidR="00E60177" w:rsidRPr="001B39C9" w:rsidRDefault="00E60177" w:rsidP="00F254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1 –  ¿Ser o estar?  (2 </w:t>
      </w:r>
      <w:r w:rsidRPr="001B39C9">
        <w:rPr>
          <w:rFonts w:ascii="Arial" w:hAnsi="Arial" w:cs="Arial"/>
          <w:lang w:val="es-ES"/>
        </w:rPr>
        <w:t>pt)</w:t>
      </w:r>
      <w:r>
        <w:rPr>
          <w:rFonts w:ascii="Arial" w:hAnsi="Arial" w:cs="Arial"/>
          <w:lang w:val="es-ES"/>
        </w:rPr>
        <w:t>:</w:t>
      </w:r>
    </w:p>
    <w:p w:rsidR="00E60177" w:rsidRPr="001B39C9" w:rsidRDefault="00E60177" w:rsidP="00F25450">
      <w:pPr>
        <w:rPr>
          <w:rFonts w:ascii="Arial" w:hAnsi="Arial" w:cs="Arial"/>
          <w:lang w:val="es-ES"/>
        </w:rPr>
      </w:pPr>
    </w:p>
    <w:p w:rsidR="00E60177" w:rsidRPr="008D10D4" w:rsidRDefault="00E60177" w:rsidP="00B96CA6">
      <w:pPr>
        <w:ind w:left="705"/>
        <w:rPr>
          <w:rFonts w:ascii="Arial" w:hAnsi="Arial" w:cs="Arial"/>
          <w:lang w:val="es-ES"/>
        </w:rPr>
      </w:pPr>
      <w:r>
        <w:rPr>
          <w:rFonts w:ascii="Arial" w:hAnsi="Arial" w:cs="Arial"/>
          <w:lang w:val="en-GB"/>
        </w:rPr>
        <w:sym w:font="Symbol" w:char="F0B7"/>
      </w:r>
      <w:r w:rsidRPr="004C2563">
        <w:rPr>
          <w:rFonts w:ascii="Arial" w:hAnsi="Arial" w:cs="Arial"/>
          <w:lang w:val="es-ES"/>
        </w:rPr>
        <w:t xml:space="preserve">  ……</w:t>
      </w:r>
      <w:r>
        <w:rPr>
          <w:rFonts w:ascii="Arial" w:hAnsi="Arial" w:cs="Arial"/>
          <w:lang w:val="es-ES"/>
        </w:rPr>
        <w:t>….</w:t>
      </w:r>
      <w:r w:rsidRPr="004C2563">
        <w:rPr>
          <w:rFonts w:ascii="Arial" w:hAnsi="Arial" w:cs="Arial"/>
          <w:lang w:val="es-ES"/>
        </w:rPr>
        <w:t>…</w:t>
      </w:r>
      <w:r>
        <w:rPr>
          <w:rFonts w:ascii="Arial" w:hAnsi="Arial" w:cs="Arial"/>
          <w:lang w:val="es-ES"/>
        </w:rPr>
        <w:t>.…. yo el responsable del proyecto.  …………….. seguro de que puedo trabajar en el sector de las energías limpias. ……………………….. energías que pueden dar a España la oportunidad de especializarse en el sector de la electricidad solar, nosotros ……………………………….. preparados a desarrollarlo.</w:t>
      </w: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ab/>
      </w:r>
      <w:r w:rsidRPr="004C2563">
        <w:rPr>
          <w:rFonts w:ascii="Arial" w:hAnsi="Arial" w:cs="Arial"/>
          <w:lang w:val="es-ES"/>
        </w:rPr>
        <w:tab/>
      </w:r>
      <w:r w:rsidRPr="004C2563">
        <w:rPr>
          <w:rFonts w:ascii="Arial" w:hAnsi="Arial" w:cs="Arial"/>
          <w:lang w:val="es-ES"/>
        </w:rPr>
        <w:tab/>
      </w:r>
      <w:r w:rsidRPr="004C2563">
        <w:rPr>
          <w:rFonts w:ascii="Arial" w:hAnsi="Arial" w:cs="Arial"/>
          <w:lang w:val="es-ES"/>
        </w:rPr>
        <w:tab/>
      </w:r>
      <w:r w:rsidRPr="004C2563">
        <w:rPr>
          <w:rFonts w:ascii="Arial" w:hAnsi="Arial" w:cs="Arial"/>
          <w:lang w:val="es-ES"/>
        </w:rPr>
        <w:tab/>
      </w:r>
      <w:r w:rsidRPr="004C2563">
        <w:rPr>
          <w:rFonts w:ascii="Arial" w:hAnsi="Arial" w:cs="Arial"/>
          <w:lang w:val="es-ES"/>
        </w:rPr>
        <w:tab/>
      </w:r>
      <w:r w:rsidRPr="008D10D4">
        <w:rPr>
          <w:rFonts w:ascii="Arial" w:hAnsi="Arial" w:cs="Arial"/>
          <w:lang w:val="es-ES"/>
        </w:rPr>
        <w:tab/>
      </w:r>
    </w:p>
    <w:p w:rsidR="00E60177" w:rsidRDefault="00E60177" w:rsidP="00F254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2 – Pasado : poner en pretérito indefinido el segundo párrafo del texto, titulado “un sector en alza”. Se trata de la segunda parte, desde “a la luz de estas reveladoras cifras” hasta “ las convierte inevitablemente en un sector en alza”. (8 verbos, 4 pt</w:t>
      </w:r>
      <w:r w:rsidRPr="00F35C9C">
        <w:rPr>
          <w:rFonts w:ascii="Arial" w:hAnsi="Arial" w:cs="Arial"/>
          <w:lang w:val="es-ES"/>
        </w:rPr>
        <w:t>)</w:t>
      </w:r>
      <w:r>
        <w:rPr>
          <w:rFonts w:ascii="Arial" w:hAnsi="Arial" w:cs="Arial"/>
          <w:lang w:val="es-ES"/>
        </w:rPr>
        <w:t xml:space="preserve"> . Escribir únicamente los 8 verbos.</w:t>
      </w:r>
    </w:p>
    <w:p w:rsidR="00E60177" w:rsidRPr="00F35C9C" w:rsidRDefault="00E60177" w:rsidP="00F25450">
      <w:pPr>
        <w:rPr>
          <w:rFonts w:ascii="Arial" w:hAnsi="Arial" w:cs="Arial"/>
          <w:lang w:val="es-ES"/>
        </w:rPr>
      </w:pPr>
    </w:p>
    <w:p w:rsidR="00E60177" w:rsidRPr="007E79BE" w:rsidRDefault="00E60177" w:rsidP="007E79B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n-GB"/>
        </w:rPr>
        <w:sym w:font="Symbol" w:char="F0B7"/>
      </w:r>
      <w:r w:rsidRPr="007E79BE">
        <w:rPr>
          <w:rFonts w:ascii="Arial" w:hAnsi="Arial" w:cs="Arial"/>
        </w:rPr>
        <w:t xml:space="preserve">                                              /</w:t>
      </w:r>
    </w:p>
    <w:p w:rsidR="00E60177" w:rsidRDefault="00E60177" w:rsidP="00F25450">
      <w:pPr>
        <w:ind w:left="708"/>
        <w:rPr>
          <w:rFonts w:ascii="Arial" w:hAnsi="Arial" w:cs="Arial"/>
          <w:lang w:val="es-ES"/>
        </w:rPr>
      </w:pPr>
      <w:r>
        <w:rPr>
          <w:rFonts w:ascii="Arial" w:hAnsi="Arial" w:cs="Arial"/>
          <w:lang w:val="en-GB"/>
        </w:rPr>
        <w:sym w:font="Symbol" w:char="F0B7"/>
      </w:r>
      <w:r w:rsidRPr="004C2563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                                            /</w:t>
      </w:r>
    </w:p>
    <w:p w:rsidR="00E60177" w:rsidRDefault="00E60177" w:rsidP="007E79BE">
      <w:pPr>
        <w:ind w:left="708"/>
        <w:rPr>
          <w:rFonts w:ascii="Arial" w:hAnsi="Arial" w:cs="Arial"/>
          <w:lang w:val="es-ES"/>
        </w:rPr>
      </w:pPr>
      <w:r>
        <w:rPr>
          <w:rFonts w:ascii="Arial" w:hAnsi="Arial" w:cs="Arial"/>
          <w:lang w:val="en-GB"/>
        </w:rPr>
        <w:sym w:font="Symbol" w:char="F0B7"/>
      </w:r>
      <w:r w:rsidRPr="004C2563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                                            /</w:t>
      </w:r>
    </w:p>
    <w:p w:rsidR="00E60177" w:rsidRPr="001B62B5" w:rsidRDefault="00E60177" w:rsidP="00F25450">
      <w:pPr>
        <w:rPr>
          <w:rFonts w:ascii="Arial" w:hAnsi="Arial" w:cs="Arial"/>
        </w:rPr>
      </w:pP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n-GB"/>
        </w:rPr>
        <w:sym w:font="Symbol" w:char="F0B7"/>
      </w:r>
      <w:r w:rsidRPr="004C2563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                                            /</w:t>
      </w:r>
    </w:p>
    <w:p w:rsidR="00E60177" w:rsidRDefault="00E60177" w:rsidP="00F25450">
      <w:pPr>
        <w:rPr>
          <w:rFonts w:ascii="Arial" w:hAnsi="Arial" w:cs="Arial"/>
          <w:lang w:val="es-ES"/>
        </w:rPr>
      </w:pPr>
    </w:p>
    <w:p w:rsidR="00E60177" w:rsidRPr="00F35C9C" w:rsidRDefault="00E60177" w:rsidP="00F254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3</w:t>
      </w:r>
      <w:r w:rsidRPr="00F35C9C">
        <w:rPr>
          <w:rFonts w:ascii="Arial" w:hAnsi="Arial" w:cs="Arial"/>
          <w:lang w:val="es-ES"/>
        </w:rPr>
        <w:t xml:space="preserve"> – </w:t>
      </w:r>
      <w:r>
        <w:rPr>
          <w:rFonts w:ascii="Arial" w:hAnsi="Arial" w:cs="Arial"/>
          <w:lang w:val="es-ES"/>
        </w:rPr>
        <w:t>Completar las frases siguientes: (2 pt</w:t>
      </w:r>
      <w:r w:rsidRPr="00F35C9C">
        <w:rPr>
          <w:rFonts w:ascii="Arial" w:hAnsi="Arial" w:cs="Arial"/>
          <w:lang w:val="es-ES"/>
        </w:rPr>
        <w:t>)</w:t>
      </w:r>
    </w:p>
    <w:p w:rsidR="00E60177" w:rsidRPr="00F35C9C" w:rsidRDefault="00E60177" w:rsidP="00F25450">
      <w:pPr>
        <w:rPr>
          <w:rFonts w:ascii="Arial" w:hAnsi="Arial" w:cs="Arial"/>
          <w:lang w:val="es-ES"/>
        </w:rPr>
      </w:pPr>
    </w:p>
    <w:p w:rsidR="00E60177" w:rsidRPr="007F4438" w:rsidRDefault="00E60177" w:rsidP="00F25450">
      <w:pPr>
        <w:ind w:left="708"/>
        <w:rPr>
          <w:rFonts w:ascii="Arial" w:hAnsi="Arial" w:cs="Arial"/>
        </w:rPr>
      </w:pPr>
      <w:r>
        <w:rPr>
          <w:rFonts w:ascii="Arial" w:hAnsi="Arial" w:cs="Arial"/>
          <w:lang w:val="en-GB"/>
        </w:rPr>
        <w:sym w:font="Symbol" w:char="F0B7"/>
      </w:r>
      <w:r>
        <w:rPr>
          <w:rFonts w:ascii="Arial" w:hAnsi="Arial" w:cs="Arial"/>
        </w:rPr>
        <w:t xml:space="preserve"> Si España ……………………………………… ser un líder en el sector de las energías renovables, ……………………………………………………en el futuro.</w:t>
      </w:r>
    </w:p>
    <w:p w:rsidR="00E60177" w:rsidRPr="007F4438" w:rsidRDefault="00E60177" w:rsidP="00F25450">
      <w:pPr>
        <w:rPr>
          <w:rFonts w:ascii="Arial" w:hAnsi="Arial" w:cs="Arial"/>
        </w:rPr>
      </w:pPr>
    </w:p>
    <w:p w:rsidR="00E60177" w:rsidRDefault="00E60177" w:rsidP="00F25450"/>
    <w:p w:rsidR="00E60177" w:rsidRDefault="00E60177" w:rsidP="007E79BE">
      <w:pPr>
        <w:ind w:left="708"/>
        <w:rPr>
          <w:rFonts w:ascii="Arial" w:hAnsi="Arial" w:cs="Arial"/>
        </w:rPr>
      </w:pPr>
      <w:r>
        <w:rPr>
          <w:rFonts w:ascii="Arial" w:hAnsi="Arial" w:cs="Arial"/>
          <w:lang w:val="en-GB"/>
        </w:rPr>
        <w:sym w:font="Symbol" w:char="F0B7"/>
      </w:r>
      <w:r>
        <w:rPr>
          <w:rFonts w:ascii="Arial" w:hAnsi="Arial" w:cs="Arial"/>
        </w:rPr>
        <w:t xml:space="preserve"> Cuando pasaba por Madrid, era importante para mí ir a visitar los museos, te lo indiqué para que ………………………………… también, y que …………………………………</w:t>
      </w:r>
    </w:p>
    <w:p w:rsidR="00E60177" w:rsidRDefault="00E60177" w:rsidP="00F25450">
      <w:pPr>
        <w:ind w:left="708"/>
        <w:rPr>
          <w:rFonts w:ascii="Arial" w:hAnsi="Arial" w:cs="Arial"/>
        </w:rPr>
      </w:pPr>
    </w:p>
    <w:p w:rsidR="00E60177" w:rsidRPr="00F25450" w:rsidRDefault="00E60177">
      <w:pPr>
        <w:rPr>
          <w:rFonts w:ascii="Arial" w:hAnsi="Arial" w:cs="Arial"/>
        </w:rPr>
      </w:pPr>
    </w:p>
    <w:sectPr w:rsidR="00E60177" w:rsidRPr="00F25450" w:rsidSect="005E7628">
      <w:pgSz w:w="11906" w:h="16838"/>
      <w:pgMar w:top="1417" w:right="1417" w:bottom="1417" w:left="1417" w:header="0" w:footer="0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177" w:rsidRDefault="00E60177" w:rsidP="005E7628">
      <w:pPr>
        <w:spacing w:after="0" w:line="240" w:lineRule="auto"/>
      </w:pPr>
      <w:r>
        <w:separator/>
      </w:r>
    </w:p>
  </w:endnote>
  <w:endnote w:type="continuationSeparator" w:id="0">
    <w:p w:rsidR="00E60177" w:rsidRDefault="00E60177" w:rsidP="005E7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177" w:rsidRDefault="00E60177" w:rsidP="005E7628">
      <w:pPr>
        <w:spacing w:after="0" w:line="240" w:lineRule="auto"/>
      </w:pPr>
      <w:r>
        <w:separator/>
      </w:r>
    </w:p>
  </w:footnote>
  <w:footnote w:type="continuationSeparator" w:id="0">
    <w:p w:rsidR="00E60177" w:rsidRDefault="00E60177" w:rsidP="005E76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E7A48"/>
    <w:multiLevelType w:val="hybridMultilevel"/>
    <w:tmpl w:val="31E2F6A6"/>
    <w:lvl w:ilvl="0" w:tplc="198A29FC">
      <w:start w:val="2"/>
      <w:numFmt w:val="bullet"/>
      <w:lvlText w:val=""/>
      <w:lvlJc w:val="left"/>
      <w:pPr>
        <w:ind w:left="1776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71FE"/>
    <w:rsid w:val="001B39C9"/>
    <w:rsid w:val="001B62B5"/>
    <w:rsid w:val="001C0CEE"/>
    <w:rsid w:val="001C4859"/>
    <w:rsid w:val="0022046A"/>
    <w:rsid w:val="002718EB"/>
    <w:rsid w:val="0036762D"/>
    <w:rsid w:val="004900FB"/>
    <w:rsid w:val="004C2563"/>
    <w:rsid w:val="0059433C"/>
    <w:rsid w:val="005E7628"/>
    <w:rsid w:val="005F3755"/>
    <w:rsid w:val="006F3227"/>
    <w:rsid w:val="00716059"/>
    <w:rsid w:val="00786985"/>
    <w:rsid w:val="007A26E3"/>
    <w:rsid w:val="007E79BE"/>
    <w:rsid w:val="007F4438"/>
    <w:rsid w:val="0082588F"/>
    <w:rsid w:val="00863845"/>
    <w:rsid w:val="008D10D4"/>
    <w:rsid w:val="009171FE"/>
    <w:rsid w:val="00A11BE1"/>
    <w:rsid w:val="00B14C70"/>
    <w:rsid w:val="00B36DCC"/>
    <w:rsid w:val="00B42661"/>
    <w:rsid w:val="00B96CA6"/>
    <w:rsid w:val="00BA6684"/>
    <w:rsid w:val="00BB48C6"/>
    <w:rsid w:val="00C664AC"/>
    <w:rsid w:val="00CF4E21"/>
    <w:rsid w:val="00E60177"/>
    <w:rsid w:val="00E820C6"/>
    <w:rsid w:val="00E90C06"/>
    <w:rsid w:val="00F25450"/>
    <w:rsid w:val="00F35C9C"/>
    <w:rsid w:val="00F66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755"/>
    <w:pPr>
      <w:spacing w:after="200" w:line="276" w:lineRule="auto"/>
      <w:jc w:val="both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1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71FE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5E7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E7628"/>
    <w:rPr>
      <w:rFonts w:ascii="Calibri" w:hAnsi="Calibri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5E7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E7628"/>
    <w:rPr>
      <w:rFonts w:ascii="Calibri" w:hAnsi="Calibri" w:cs="Times New Roman"/>
      <w:sz w:val="22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7E79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440</Words>
  <Characters>2422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 02</dc:title>
  <dc:subject/>
  <dc:creator>danièle</dc:creator>
  <cp:keywords/>
  <dc:description/>
  <cp:lastModifiedBy>UTBM</cp:lastModifiedBy>
  <cp:revision>2</cp:revision>
  <dcterms:created xsi:type="dcterms:W3CDTF">2011-01-26T15:33:00Z</dcterms:created>
  <dcterms:modified xsi:type="dcterms:W3CDTF">2011-01-26T15:33:00Z</dcterms:modified>
</cp:coreProperties>
</file>