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DA" w:rsidRDefault="003A657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Nombre</w:t>
      </w:r>
      <w:r w:rsidR="00D67DDA" w:rsidRPr="001F526B">
        <w:rPr>
          <w:rFonts w:ascii="Times New Roman" w:hAnsi="Times New Roman" w:cs="Times New Roman"/>
          <w:sz w:val="24"/>
          <w:szCs w:val="24"/>
          <w:lang w:val="es-ES"/>
        </w:rPr>
        <w:t>: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>__________________________</w:t>
      </w:r>
      <w:r w:rsidR="00D67DDA" w:rsidRPr="001F526B">
        <w:rPr>
          <w:rFonts w:ascii="Times New Roman" w:hAnsi="Times New Roman" w:cs="Times New Roman"/>
          <w:sz w:val="24"/>
          <w:szCs w:val="24"/>
          <w:lang w:val="es-ES"/>
        </w:rPr>
        <w:t>_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>Apellido</w:t>
      </w:r>
      <w:r w:rsidR="00D67DDA" w:rsidRPr="001F526B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 _________________________</w:t>
      </w:r>
      <w:r w:rsidR="00D67DDA" w:rsidRPr="001F526B">
        <w:rPr>
          <w:rFonts w:ascii="Times New Roman" w:hAnsi="Times New Roman" w:cs="Times New Roman"/>
          <w:sz w:val="24"/>
          <w:szCs w:val="24"/>
          <w:lang w:val="es-ES"/>
        </w:rPr>
        <w:t>__</w:t>
      </w:r>
    </w:p>
    <w:p w:rsidR="00FB054A" w:rsidRDefault="00FB054A" w:rsidP="00FB054A">
      <w:pPr>
        <w:rPr>
          <w:b/>
          <w:bCs/>
          <w:lang w:val="es-ES"/>
        </w:rPr>
      </w:pPr>
      <w:r>
        <w:rPr>
          <w:b/>
          <w:bCs/>
          <w:lang w:val="es-ES"/>
        </w:rPr>
        <w:t>Está prohibido el uso de documentos y de todo aparato eléctrico.</w:t>
      </w:r>
    </w:p>
    <w:p w:rsidR="00FB054A" w:rsidRPr="00FB054A" w:rsidRDefault="00FB054A" w:rsidP="00FB054A">
      <w:pPr>
        <w:pStyle w:val="Paragraphedeliste"/>
        <w:numPr>
          <w:ilvl w:val="0"/>
          <w:numId w:val="3"/>
        </w:numPr>
        <w:ind w:left="426"/>
        <w:rPr>
          <w:rFonts w:ascii="Times New Roman" w:hAnsi="Times New Roman" w:cs="Times New Roman"/>
          <w:sz w:val="24"/>
          <w:szCs w:val="24"/>
          <w:lang w:val="es-ES"/>
        </w:rPr>
      </w:pPr>
      <w:r w:rsidRPr="00FB054A">
        <w:rPr>
          <w:b/>
          <w:bCs/>
          <w:lang w:val="es-ES"/>
        </w:rPr>
        <w:t xml:space="preserve">COMPRENSIÓN ESCRITA: </w:t>
      </w:r>
      <w:r>
        <w:rPr>
          <w:b/>
          <w:bCs/>
          <w:lang w:val="es-ES"/>
        </w:rPr>
        <w:t>La empresa de los coches compartidos.</w:t>
      </w:r>
      <w:r w:rsidRPr="00FB054A">
        <w:rPr>
          <w:b/>
          <w:bCs/>
          <w:lang w:val="es-ES"/>
        </w:rPr>
        <w:t xml:space="preserve"> </w:t>
      </w:r>
      <w:r w:rsidRPr="00FB054A">
        <w:rPr>
          <w:rFonts w:ascii="Times New Roman" w:hAnsi="Times New Roman" w:cs="Times New Roman"/>
          <w:sz w:val="24"/>
          <w:szCs w:val="24"/>
          <w:lang w:val="es-ES"/>
        </w:rPr>
        <w:t>Cambio 16. Abril de 2015</w:t>
      </w:r>
      <w:r>
        <w:rPr>
          <w:rStyle w:val="Appelnotedebasdep"/>
          <w:rFonts w:ascii="Times New Roman" w:hAnsi="Times New Roman" w:cs="Times New Roman"/>
          <w:sz w:val="24"/>
          <w:szCs w:val="24"/>
          <w:lang w:val="es-ES"/>
        </w:rPr>
        <w:footnoteReference w:id="1"/>
      </w:r>
    </w:p>
    <w:p w:rsidR="00FB054A" w:rsidRPr="00FB054A" w:rsidRDefault="00FB054A" w:rsidP="00FB054A">
      <w:pPr>
        <w:widowControl w:val="0"/>
        <w:suppressAutoHyphens/>
        <w:spacing w:after="0" w:line="240" w:lineRule="auto"/>
        <w:rPr>
          <w:b/>
          <w:lang w:val="es-ES"/>
        </w:rPr>
      </w:pPr>
      <w:r>
        <w:rPr>
          <w:b/>
          <w:lang w:val="es-ES"/>
        </w:rPr>
        <w:t>Lea el texto y marque la respuesta correcta</w:t>
      </w:r>
      <w:r w:rsidRPr="00FB054A">
        <w:rPr>
          <w:b/>
          <w:lang w:val="es-ES"/>
        </w:rPr>
        <w:t>: (4 puntos)</w:t>
      </w:r>
    </w:p>
    <w:p w:rsidR="00FB054A" w:rsidRDefault="00FB054A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9D32FD" w:rsidRPr="009A0EB4" w:rsidRDefault="009D32FD" w:rsidP="00FB054A">
      <w:pPr>
        <w:ind w:hanging="567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fr-FR"/>
        </w:rPr>
        <w:drawing>
          <wp:inline distT="0" distB="0" distL="0" distR="0" wp14:anchorId="5F00D0F5" wp14:editId="3D5D360C">
            <wp:extent cx="6457950" cy="7115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090"/>
                    <a:stretch/>
                  </pic:blipFill>
                  <pic:spPr bwMode="auto">
                    <a:xfrm>
                      <a:off x="0" y="0"/>
                      <a:ext cx="6461221" cy="711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26B" w:rsidRPr="00FB054A" w:rsidRDefault="001F526B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 xml:space="preserve">1.- El objetivo de </w:t>
      </w:r>
      <w:proofErr w:type="spellStart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BlaBlacar</w:t>
      </w:r>
      <w:proofErr w:type="spellEnd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es:</w:t>
      </w:r>
    </w:p>
    <w:p w:rsidR="003705AD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50BF0">
        <w:rPr>
          <w:rFonts w:ascii="Times New Roman" w:hAnsi="Times New Roman" w:cs="Times New Roman"/>
          <w:sz w:val="24"/>
          <w:szCs w:val="24"/>
          <w:lang w:val="es-ES"/>
        </w:rPr>
        <w:t>poner en relación</w:t>
      </w:r>
      <w:r w:rsidR="003705AD">
        <w:rPr>
          <w:rFonts w:ascii="Times New Roman" w:hAnsi="Times New Roman" w:cs="Times New Roman"/>
          <w:sz w:val="24"/>
          <w:szCs w:val="24"/>
          <w:lang w:val="es-ES"/>
        </w:rPr>
        <w:t xml:space="preserve"> a conductores y viajeros para compartir gastos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1F526B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  <w:t>Unir a conductores y viajeros para viajar acompañados.</w:t>
      </w:r>
    </w:p>
    <w:p w:rsidR="001F526B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  <w:t>Unir a conductores y viajeros para que el viaje sea más ameno.</w:t>
      </w:r>
    </w:p>
    <w:p w:rsidR="003705AD" w:rsidRPr="00FB054A" w:rsidRDefault="003705AD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2.- </w:t>
      </w:r>
      <w:r w:rsidR="001F526B"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La idea nació:</w:t>
      </w:r>
    </w:p>
    <w:p w:rsidR="00C90944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</w:r>
      <w:r w:rsidR="00C90944">
        <w:rPr>
          <w:rFonts w:ascii="Times New Roman" w:hAnsi="Times New Roman" w:cs="Times New Roman"/>
          <w:sz w:val="24"/>
          <w:szCs w:val="24"/>
          <w:lang w:val="es-ES"/>
        </w:rPr>
        <w:t xml:space="preserve">Cuando </w:t>
      </w:r>
      <w:proofErr w:type="spellStart"/>
      <w:r w:rsidR="00C90944">
        <w:rPr>
          <w:rFonts w:ascii="Times New Roman" w:hAnsi="Times New Roman" w:cs="Times New Roman"/>
          <w:sz w:val="24"/>
          <w:szCs w:val="24"/>
          <w:lang w:val="es-ES"/>
        </w:rPr>
        <w:t>Fréde</w:t>
      </w:r>
      <w:r w:rsidR="009A0EB4">
        <w:rPr>
          <w:rFonts w:ascii="Times New Roman" w:hAnsi="Times New Roman" w:cs="Times New Roman"/>
          <w:sz w:val="24"/>
          <w:szCs w:val="24"/>
          <w:lang w:val="es-ES"/>
        </w:rPr>
        <w:t>ric</w:t>
      </w:r>
      <w:proofErr w:type="spellEnd"/>
      <w:r w:rsidR="009A0EB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9A0EB4">
        <w:rPr>
          <w:rFonts w:ascii="Times New Roman" w:hAnsi="Times New Roman" w:cs="Times New Roman"/>
          <w:sz w:val="24"/>
          <w:szCs w:val="24"/>
          <w:lang w:val="es-ES"/>
        </w:rPr>
        <w:t>Mazzella</w:t>
      </w:r>
      <w:proofErr w:type="spellEnd"/>
      <w:r w:rsidR="009A0EB4">
        <w:rPr>
          <w:rFonts w:ascii="Times New Roman" w:hAnsi="Times New Roman" w:cs="Times New Roman"/>
          <w:sz w:val="24"/>
          <w:szCs w:val="24"/>
          <w:lang w:val="es-ES"/>
        </w:rPr>
        <w:t>, no pudo volver a casa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C9094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1F526B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  <w:t>Cuando su hermana tuvo que desviarse para ir a buscarlo.</w:t>
      </w:r>
    </w:p>
    <w:p w:rsidR="001F526B" w:rsidRDefault="005C2A06" w:rsidP="00715FD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1F526B">
        <w:rPr>
          <w:rFonts w:ascii="Times New Roman" w:hAnsi="Times New Roman" w:cs="Times New Roman"/>
          <w:sz w:val="24"/>
          <w:szCs w:val="24"/>
          <w:lang w:val="es-ES"/>
        </w:rPr>
        <w:tab/>
        <w:t>Cuando le pareció  increíble que esa fuera la única solución</w:t>
      </w:r>
      <w:r w:rsidR="00CA1BAC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C90944" w:rsidRPr="00FB054A" w:rsidRDefault="001F526B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3.-  </w:t>
      </w:r>
      <w:proofErr w:type="spellStart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BlaBlacar</w:t>
      </w:r>
      <w:proofErr w:type="spellEnd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empezó a funcionar en España</w:t>
      </w:r>
    </w:p>
    <w:p w:rsidR="001F526B" w:rsidRDefault="001F526B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5C2A06"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Hace 5 años</w:t>
      </w:r>
    </w:p>
    <w:p w:rsidR="001F526B" w:rsidRDefault="001F526B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5C2A06"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Hace 1 año</w:t>
      </w:r>
    </w:p>
    <w:p w:rsidR="001F526B" w:rsidRDefault="001F526B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5C2A06"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Hace 10 años</w:t>
      </w:r>
    </w:p>
    <w:p w:rsidR="00C90944" w:rsidRPr="00FB054A" w:rsidRDefault="005C2A06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4.-  </w:t>
      </w:r>
      <w:proofErr w:type="spellStart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BlaBlacar</w:t>
      </w:r>
      <w:proofErr w:type="spellEnd"/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para</w:t>
      </w:r>
      <w:r w:rsidR="00C90944"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tener  más informaci</w:t>
      </w: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ón y comprometer a las personas</w:t>
      </w:r>
    </w:p>
    <w:p w:rsidR="005C2A06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ab/>
        <w:t>Cuenta con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una plataforma digital.</w:t>
      </w:r>
    </w:p>
    <w:p w:rsidR="005C2A06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contacta a los usuarios a través de la página web.</w:t>
      </w:r>
    </w:p>
    <w:p w:rsidR="005C2A06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paga directamente a los usuarios.</w:t>
      </w:r>
    </w:p>
    <w:p w:rsidR="00C90944" w:rsidRPr="00FB054A" w:rsidRDefault="00C90944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5.- </w:t>
      </w:r>
      <w:proofErr w:type="spellStart"/>
      <w:r w:rsidR="006D6193" w:rsidRPr="00FB054A">
        <w:rPr>
          <w:rFonts w:ascii="Times New Roman" w:hAnsi="Times New Roman" w:cs="Times New Roman"/>
          <w:b/>
          <w:sz w:val="24"/>
          <w:szCs w:val="24"/>
          <w:lang w:val="es-ES"/>
        </w:rPr>
        <w:t>BlaBlac</w:t>
      </w:r>
      <w:r w:rsidR="005C2A06" w:rsidRPr="00FB054A">
        <w:rPr>
          <w:rFonts w:ascii="Times New Roman" w:hAnsi="Times New Roman" w:cs="Times New Roman"/>
          <w:b/>
          <w:sz w:val="24"/>
          <w:szCs w:val="24"/>
          <w:lang w:val="es-ES"/>
        </w:rPr>
        <w:t>ar</w:t>
      </w:r>
      <w:proofErr w:type="spellEnd"/>
      <w:r w:rsidR="005C2A06"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cobra unos gastos de gestión para</w:t>
      </w:r>
    </w:p>
    <w:p w:rsidR="005C2A06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mandar a la casa </w:t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>matriz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FE50F1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FE50F1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Start"/>
      <w:r w:rsidR="00FE50F1">
        <w:rPr>
          <w:rFonts w:ascii="Times New Roman" w:hAnsi="Times New Roman" w:cs="Times New Roman"/>
          <w:sz w:val="24"/>
          <w:szCs w:val="24"/>
          <w:lang w:val="es-ES"/>
        </w:rPr>
        <w:t>para</w:t>
      </w:r>
      <w:proofErr w:type="gramEnd"/>
      <w:r w:rsidR="00FE50F1">
        <w:rPr>
          <w:rFonts w:ascii="Times New Roman" w:hAnsi="Times New Roman" w:cs="Times New Roman"/>
          <w:sz w:val="24"/>
          <w:szCs w:val="24"/>
          <w:lang w:val="es-ES"/>
        </w:rPr>
        <w:t xml:space="preserve"> retribuir a los usuarios.</w:t>
      </w:r>
    </w:p>
    <w:p w:rsidR="005C2A06" w:rsidRDefault="005C2A0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para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pagar a los empleados </w:t>
      </w:r>
    </w:p>
    <w:p w:rsidR="005C2A06" w:rsidRPr="00FB054A" w:rsidRDefault="005C2A06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6.- La política de </w:t>
      </w:r>
      <w:proofErr w:type="spellStart"/>
      <w:r w:rsidR="00FE50F1" w:rsidRPr="00FB054A">
        <w:rPr>
          <w:rFonts w:ascii="Times New Roman" w:hAnsi="Times New Roman" w:cs="Times New Roman"/>
          <w:b/>
          <w:sz w:val="24"/>
          <w:szCs w:val="24"/>
          <w:lang w:val="es-ES"/>
        </w:rPr>
        <w:t>BlaBlacar</w:t>
      </w:r>
      <w:proofErr w:type="spellEnd"/>
      <w:r w:rsidR="00FE50F1"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 es</w:t>
      </w:r>
    </w:p>
    <w:p w:rsidR="00FE50F1" w:rsidRDefault="00FE50F1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 w:rsidRPr="00FE50F1">
        <w:rPr>
          <w:rFonts w:ascii="Times New Roman" w:hAnsi="Times New Roman" w:cs="Times New Roman"/>
          <w:sz w:val="24"/>
          <w:szCs w:val="24"/>
          <w:lang w:val="es-ES"/>
        </w:rPr>
        <w:t xml:space="preserve"> vender</w:t>
      </w:r>
      <w:r>
        <w:rPr>
          <w:rFonts w:ascii="Times New Roman" w:hAnsi="Times New Roman" w:cs="Times New Roman"/>
          <w:sz w:val="36"/>
          <w:szCs w:val="36"/>
          <w:lang w:val="es-ES"/>
        </w:rPr>
        <w:t xml:space="preserve"> </w:t>
      </w:r>
      <w:r w:rsidRPr="00FE50F1">
        <w:rPr>
          <w:rFonts w:ascii="Times New Roman" w:hAnsi="Times New Roman" w:cs="Times New Roman"/>
          <w:sz w:val="24"/>
          <w:szCs w:val="24"/>
          <w:lang w:val="es-ES"/>
        </w:rPr>
        <w:t>los d</w:t>
      </w:r>
      <w:r>
        <w:rPr>
          <w:rFonts w:ascii="Times New Roman" w:hAnsi="Times New Roman" w:cs="Times New Roman"/>
          <w:sz w:val="24"/>
          <w:szCs w:val="24"/>
          <w:lang w:val="es-ES"/>
        </w:rPr>
        <w:t>atos de los usuarios</w:t>
      </w:r>
      <w:r w:rsidR="00CA1BAC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FE50F1" w:rsidRDefault="00FE50F1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 w:rsidRPr="00FE50F1">
        <w:rPr>
          <w:rFonts w:ascii="Times New Roman" w:hAnsi="Times New Roman" w:cs="Times New Roman"/>
          <w:sz w:val="24"/>
          <w:szCs w:val="24"/>
          <w:lang w:val="es-ES"/>
        </w:rPr>
        <w:t xml:space="preserve">tener </w:t>
      </w:r>
      <w:r w:rsidR="00250BF0">
        <w:rPr>
          <w:rFonts w:ascii="Times New Roman" w:hAnsi="Times New Roman" w:cs="Times New Roman"/>
          <w:sz w:val="24"/>
          <w:szCs w:val="24"/>
          <w:lang w:val="es-ES"/>
        </w:rPr>
        <w:t>publicidad en s</w:t>
      </w:r>
      <w:r>
        <w:rPr>
          <w:rFonts w:ascii="Times New Roman" w:hAnsi="Times New Roman" w:cs="Times New Roman"/>
          <w:sz w:val="24"/>
          <w:szCs w:val="24"/>
          <w:lang w:val="es-ES"/>
        </w:rPr>
        <w:t>u página</w:t>
      </w:r>
      <w:r w:rsidR="00CA1BAC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FE50F1" w:rsidRDefault="00FE50F1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n</w:t>
      </w:r>
      <w:r w:rsidRPr="00FE50F1">
        <w:rPr>
          <w:rFonts w:ascii="Times New Roman" w:hAnsi="Times New Roman" w:cs="Times New Roman"/>
          <w:sz w:val="24"/>
          <w:szCs w:val="24"/>
          <w:lang w:val="es-ES"/>
        </w:rPr>
        <w:t>i</w:t>
      </w:r>
      <w:proofErr w:type="gramEnd"/>
      <w:r w:rsidRPr="00FE50F1">
        <w:rPr>
          <w:rFonts w:ascii="Times New Roman" w:hAnsi="Times New Roman" w:cs="Times New Roman"/>
          <w:sz w:val="24"/>
          <w:szCs w:val="24"/>
          <w:lang w:val="es-ES"/>
        </w:rPr>
        <w:t xml:space="preserve"> lo uno ni lo otro</w:t>
      </w:r>
      <w:r w:rsidR="00CA1BAC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FE50F1" w:rsidRPr="00FB054A" w:rsidRDefault="00FE50F1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7.- </w:t>
      </w:r>
      <w:r w:rsidR="00250BF0" w:rsidRPr="00FB054A">
        <w:rPr>
          <w:rFonts w:ascii="Times New Roman" w:hAnsi="Times New Roman" w:cs="Times New Roman"/>
          <w:b/>
          <w:sz w:val="24"/>
          <w:szCs w:val="24"/>
          <w:lang w:val="es-ES"/>
        </w:rPr>
        <w:t>Para que el viaje se lleve a cabo y que coincida con lo contratado</w:t>
      </w:r>
      <w:r w:rsidR="00FB054A" w:rsidRPr="00FB054A"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</w:p>
    <w:p w:rsidR="00CA1BAC" w:rsidRDefault="00250BF0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5C2A06">
        <w:rPr>
          <w:rFonts w:ascii="Times New Roman" w:hAnsi="Times New Roman" w:cs="Times New Roman"/>
          <w:sz w:val="36"/>
          <w:szCs w:val="36"/>
          <w:lang w:val="es-ES"/>
        </w:rPr>
        <w:t>□</w:t>
      </w:r>
      <w:r w:rsidR="00CA1BAC">
        <w:rPr>
          <w:rFonts w:ascii="Times New Roman" w:hAnsi="Times New Roman" w:cs="Times New Roman"/>
          <w:sz w:val="36"/>
          <w:szCs w:val="36"/>
          <w:lang w:val="es-ES"/>
        </w:rPr>
        <w:tab/>
      </w:r>
      <w:r w:rsidR="00CA1BAC">
        <w:rPr>
          <w:rFonts w:ascii="Times New Roman" w:hAnsi="Times New Roman" w:cs="Times New Roman"/>
          <w:sz w:val="24"/>
          <w:szCs w:val="24"/>
          <w:lang w:val="es-ES"/>
        </w:rPr>
        <w:t>el propietario del vehículo tiene que tener todos los papeles en orden.</w:t>
      </w:r>
    </w:p>
    <w:p w:rsidR="00CA1BAC" w:rsidRDefault="00CA1BAC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al propietario le</w:t>
      </w:r>
      <w:r w:rsidRPr="00CA1BAC">
        <w:rPr>
          <w:rFonts w:ascii="Times New Roman" w:hAnsi="Times New Roman" w:cs="Times New Roman"/>
          <w:sz w:val="24"/>
          <w:szCs w:val="24"/>
          <w:lang w:val="es-ES"/>
        </w:rPr>
        <w:t xml:space="preserve"> tie</w:t>
      </w:r>
      <w:r>
        <w:rPr>
          <w:rFonts w:ascii="Times New Roman" w:hAnsi="Times New Roman" w:cs="Times New Roman"/>
          <w:sz w:val="24"/>
          <w:szCs w:val="24"/>
          <w:lang w:val="es-ES"/>
        </w:rPr>
        <w:t>nen que faltar puntos en el carné.</w:t>
      </w:r>
    </w:p>
    <w:p w:rsidR="00CA1BAC" w:rsidRDefault="00CA1BAC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al propietario le pasará algo imprevisto.</w:t>
      </w:r>
    </w:p>
    <w:p w:rsidR="00CA1BAC" w:rsidRPr="00FB054A" w:rsidRDefault="00CA1BAC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8.- Si pasara algo imprevist</w:t>
      </w:r>
      <w:r w:rsidR="00FB054A">
        <w:rPr>
          <w:rFonts w:ascii="Times New Roman" w:hAnsi="Times New Roman" w:cs="Times New Roman"/>
          <w:b/>
          <w:sz w:val="24"/>
          <w:szCs w:val="24"/>
          <w:lang w:val="es-ES"/>
        </w:rPr>
        <w:t>o y no se lleva a cabo el viaje,</w:t>
      </w:r>
    </w:p>
    <w:p w:rsidR="00CA1BAC" w:rsidRDefault="00CA1BAC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el propietario devuelve el dinero.</w:t>
      </w:r>
    </w:p>
    <w:p w:rsidR="00F630C4" w:rsidRDefault="00CA1BAC" w:rsidP="00715FD5">
      <w:pPr>
        <w:spacing w:after="0" w:line="25" w:lineRule="atLeast"/>
        <w:rPr>
          <w:rFonts w:ascii="Times New Roman" w:hAnsi="Times New Roman" w:cs="Times New Roman"/>
          <w:sz w:val="36"/>
          <w:szCs w:val="36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Las dos partes buscan una solución.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</w:p>
    <w:p w:rsidR="00715FD5" w:rsidRDefault="00715FD5" w:rsidP="00715FD5">
      <w:pPr>
        <w:spacing w:after="0" w:line="25" w:lineRule="atLeast"/>
        <w:rPr>
          <w:rFonts w:ascii="Times New Roman" w:hAnsi="Times New Roman" w:cs="Times New Roman"/>
          <w:sz w:val="36"/>
          <w:szCs w:val="36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toma medidas.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</w:p>
    <w:p w:rsidR="00F630C4" w:rsidRPr="00FB054A" w:rsidRDefault="00F630C4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9.- Cuando una de las dos partes no cumple con lo pactado</w:t>
      </w:r>
    </w:p>
    <w:p w:rsidR="00F630C4" w:rsidRDefault="00F630C4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E536AA">
        <w:rPr>
          <w:rFonts w:ascii="Times New Roman" w:hAnsi="Times New Roman" w:cs="Times New Roman"/>
          <w:sz w:val="24"/>
          <w:szCs w:val="24"/>
          <w:lang w:val="es-ES"/>
        </w:rPr>
        <w:t>el conductor  le devuelve el dinero al usuario.</w:t>
      </w:r>
    </w:p>
    <w:p w:rsidR="00F630C4" w:rsidRDefault="00F630C4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spellStart"/>
      <w:r w:rsidR="00E536AA"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 w:rsidR="00E536AA">
        <w:rPr>
          <w:rFonts w:ascii="Times New Roman" w:hAnsi="Times New Roman" w:cs="Times New Roman"/>
          <w:sz w:val="24"/>
          <w:szCs w:val="24"/>
          <w:lang w:val="es-ES"/>
        </w:rPr>
        <w:t xml:space="preserve">  le devuelve el dinero al usuario </w:t>
      </w:r>
    </w:p>
    <w:p w:rsidR="00F630C4" w:rsidRDefault="00F630C4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el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usuario le devuelve el dinero a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 w:rsidR="00A078E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715FD5" w:rsidRDefault="00715FD5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br w:type="page"/>
      </w:r>
    </w:p>
    <w:p w:rsidR="00F630C4" w:rsidRPr="00FB054A" w:rsidRDefault="00F630C4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10.- Cuando no se cumple el contrato</w:t>
      </w:r>
    </w:p>
    <w:p w:rsidR="00F630C4" w:rsidRDefault="00F630C4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spellStart"/>
      <w:r w:rsidR="00715FD5"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 vigila la plataforma en España</w:t>
      </w:r>
    </w:p>
    <w:p w:rsidR="005868B2" w:rsidRDefault="00F630C4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spellStart"/>
      <w:r w:rsidR="00715FD5"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 rompe el contrato</w:t>
      </w:r>
    </w:p>
    <w:p w:rsidR="005868B2" w:rsidRDefault="005868B2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L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>as opiniones de los pasajeros son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muy importante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5868B2" w:rsidRPr="00FB054A" w:rsidRDefault="005868B2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11.- Los usuarios no pueden hacer de sus viajes una actividad profesional porque</w:t>
      </w:r>
    </w:p>
    <w:p w:rsidR="005868B2" w:rsidRDefault="005868B2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dispone de una buena trazabilidad</w:t>
      </w:r>
    </w:p>
    <w:p w:rsidR="005868B2" w:rsidRDefault="005868B2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borra perfiles.</w:t>
      </w:r>
    </w:p>
    <w:p w:rsidR="00FE50F1" w:rsidRPr="00FE50F1" w:rsidRDefault="005868B2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 w:rsidRPr="005868B2">
        <w:rPr>
          <w:rFonts w:ascii="Times New Roman" w:hAnsi="Times New Roman" w:cs="Times New Roman"/>
          <w:sz w:val="24"/>
          <w:szCs w:val="24"/>
          <w:lang w:val="es-ES"/>
        </w:rPr>
        <w:t>El gerente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tiene su propio perfil en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FE50F1"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</w:p>
    <w:p w:rsidR="00A078E6" w:rsidRPr="00FB054A" w:rsidRDefault="00A078E6" w:rsidP="00715FD5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2</w:t>
      </w:r>
      <w:r w:rsidRPr="00FB054A">
        <w:rPr>
          <w:rFonts w:ascii="Times New Roman" w:hAnsi="Times New Roman" w:cs="Times New Roman"/>
          <w:b/>
          <w:sz w:val="24"/>
          <w:szCs w:val="24"/>
          <w:lang w:val="es-ES"/>
        </w:rPr>
        <w:t xml:space="preserve">.- </w:t>
      </w:r>
      <w:proofErr w:type="spellStart"/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>Blablacar</w:t>
      </w:r>
      <w:proofErr w:type="spellEnd"/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 xml:space="preserve"> no hace competencia a los autobuses </w:t>
      </w:r>
    </w:p>
    <w:p w:rsidR="00A078E6" w:rsidRDefault="00A078E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gramStart"/>
      <w:r w:rsidR="00E536AA">
        <w:rPr>
          <w:rFonts w:ascii="Times New Roman" w:hAnsi="Times New Roman" w:cs="Times New Roman"/>
          <w:sz w:val="24"/>
          <w:szCs w:val="24"/>
          <w:lang w:val="es-ES"/>
        </w:rPr>
        <w:t>porque</w:t>
      </w:r>
      <w:proofErr w:type="gramEnd"/>
      <w:r w:rsidR="00E536AA">
        <w:rPr>
          <w:rFonts w:ascii="Times New Roman" w:hAnsi="Times New Roman" w:cs="Times New Roman"/>
          <w:sz w:val="24"/>
          <w:szCs w:val="24"/>
          <w:lang w:val="es-ES"/>
        </w:rPr>
        <w:t xml:space="preserve"> es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transporte privado</w:t>
      </w:r>
    </w:p>
    <w:p w:rsidR="00A078E6" w:rsidRDefault="00A078E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proofErr w:type="gramStart"/>
      <w:r w:rsidR="00E536AA">
        <w:rPr>
          <w:rFonts w:ascii="Times New Roman" w:hAnsi="Times New Roman" w:cs="Times New Roman"/>
          <w:sz w:val="24"/>
          <w:szCs w:val="24"/>
          <w:lang w:val="es-ES"/>
        </w:rPr>
        <w:t>porque</w:t>
      </w:r>
      <w:proofErr w:type="gramEnd"/>
      <w:r w:rsidR="00E536AA">
        <w:rPr>
          <w:rFonts w:ascii="Times New Roman" w:hAnsi="Times New Roman" w:cs="Times New Roman"/>
          <w:sz w:val="24"/>
          <w:szCs w:val="24"/>
          <w:lang w:val="es-ES"/>
        </w:rPr>
        <w:t xml:space="preserve"> es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transporte público </w:t>
      </w:r>
    </w:p>
    <w:p w:rsidR="00A078E6" w:rsidRPr="005868B2" w:rsidRDefault="00A078E6" w:rsidP="00715FD5">
      <w:pPr>
        <w:spacing w:after="0" w:line="25" w:lineRule="atLeast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36"/>
          <w:szCs w:val="36"/>
          <w:lang w:val="es-ES"/>
        </w:rPr>
        <w:t>□</w:t>
      </w:r>
      <w:r>
        <w:rPr>
          <w:rFonts w:ascii="Times New Roman" w:hAnsi="Times New Roman" w:cs="Times New Roman"/>
          <w:sz w:val="36"/>
          <w:szCs w:val="36"/>
          <w:lang w:val="es-ES"/>
        </w:rPr>
        <w:tab/>
      </w:r>
      <w:r w:rsidR="00E536AA">
        <w:rPr>
          <w:rFonts w:ascii="Times New Roman" w:hAnsi="Times New Roman" w:cs="Times New Roman"/>
          <w:sz w:val="24"/>
          <w:szCs w:val="24"/>
          <w:lang w:val="es-ES"/>
        </w:rPr>
        <w:t>porque juega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con las mismas cartas</w:t>
      </w:r>
    </w:p>
    <w:p w:rsidR="00715FD5" w:rsidRDefault="00715FD5" w:rsidP="00A078E6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FE50F1" w:rsidRPr="00FB054A" w:rsidRDefault="00FB054A" w:rsidP="00A078E6">
      <w:pPr>
        <w:spacing w:after="0" w:line="32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ENCIERRE</w:t>
      </w:r>
      <w:r w:rsidR="00AA1411" w:rsidRPr="00FB054A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   </w:t>
      </w:r>
      <w:r w:rsidR="00715FD5">
        <w:rPr>
          <w:b/>
          <w:lang w:val="es-ES"/>
        </w:rPr>
        <w:t>(3</w:t>
      </w:r>
      <w:r w:rsidR="00715FD5" w:rsidRPr="00FB054A">
        <w:rPr>
          <w:b/>
          <w:lang w:val="es-ES"/>
        </w:rPr>
        <w:t xml:space="preserve"> puntos)</w:t>
      </w:r>
    </w:p>
    <w:p w:rsidR="00AA1411" w:rsidRDefault="00FB054A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1.- Don Quijote se volvió loco (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_</w:t>
      </w:r>
      <w:proofErr w:type="gramEnd"/>
      <w:r w:rsidR="00AA1411">
        <w:rPr>
          <w:rFonts w:ascii="Times New Roman" w:hAnsi="Times New Roman" w:cs="Times New Roman"/>
          <w:sz w:val="24"/>
          <w:szCs w:val="24"/>
          <w:lang w:val="es-ES"/>
        </w:rPr>
        <w:t>__________leer demasiados libros de caballerías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y se hizo caballero (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2</w:t>
      </w:r>
      <w:r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 xml:space="preserve">___________ buscar aventuras.  Un día “subió sobre su famoso caballo Rocinante y comenzó a caminar </w:t>
      </w:r>
      <w:r>
        <w:rPr>
          <w:rFonts w:ascii="Times New Roman" w:hAnsi="Times New Roman" w:cs="Times New Roman"/>
          <w:sz w:val="24"/>
          <w:szCs w:val="24"/>
          <w:lang w:val="es-ES"/>
        </w:rPr>
        <w:t>(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_</w:t>
      </w:r>
      <w:proofErr w:type="gramEnd"/>
      <w:r w:rsidR="00AA1411">
        <w:rPr>
          <w:rFonts w:ascii="Times New Roman" w:hAnsi="Times New Roman" w:cs="Times New Roman"/>
          <w:sz w:val="24"/>
          <w:szCs w:val="24"/>
          <w:lang w:val="es-ES"/>
        </w:rPr>
        <w:t>___________ el antiguo y conocido campo de Montiel”.</w:t>
      </w:r>
    </w:p>
    <w:p w:rsidR="00AA1411" w:rsidRDefault="009F5284" w:rsidP="00A078E6">
      <w:pPr>
        <w:pStyle w:val="Paragraphedeliste"/>
        <w:numPr>
          <w:ilvl w:val="0"/>
          <w:numId w:val="1"/>
        </w:num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) para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 xml:space="preserve">b) por 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c) con</w:t>
      </w:r>
    </w:p>
    <w:p w:rsidR="00AA1411" w:rsidRDefault="009F5284" w:rsidP="00A078E6">
      <w:pPr>
        <w:pStyle w:val="Paragraphedeliste"/>
        <w:numPr>
          <w:ilvl w:val="0"/>
          <w:numId w:val="1"/>
        </w:num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a) con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b) para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c) en</w:t>
      </w:r>
    </w:p>
    <w:p w:rsidR="00AA1411" w:rsidRDefault="009F5284" w:rsidP="00A078E6">
      <w:pPr>
        <w:pStyle w:val="Paragraphedeliste"/>
        <w:numPr>
          <w:ilvl w:val="0"/>
          <w:numId w:val="1"/>
        </w:num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a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) para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b) por</w:t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A1411">
        <w:rPr>
          <w:rFonts w:ascii="Times New Roman" w:hAnsi="Times New Roman" w:cs="Times New Roman"/>
          <w:sz w:val="24"/>
          <w:szCs w:val="24"/>
          <w:lang w:val="es-ES"/>
        </w:rPr>
        <w:t>c) a</w:t>
      </w:r>
    </w:p>
    <w:p w:rsidR="00AA1411" w:rsidRDefault="00AA1411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2.- </w:t>
      </w:r>
      <w:r w:rsidR="009F5284">
        <w:rPr>
          <w:rFonts w:ascii="Times New Roman" w:hAnsi="Times New Roman" w:cs="Times New Roman"/>
          <w:sz w:val="24"/>
          <w:szCs w:val="24"/>
          <w:lang w:val="es-ES"/>
        </w:rPr>
        <w:t>Pablo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="009F5284">
        <w:rPr>
          <w:rFonts w:ascii="Times New Roman" w:hAnsi="Times New Roman" w:cs="Times New Roman"/>
          <w:sz w:val="24"/>
          <w:szCs w:val="24"/>
          <w:lang w:val="es-ES"/>
        </w:rPr>
        <w:t>1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9F5284">
        <w:rPr>
          <w:rFonts w:ascii="Times New Roman" w:hAnsi="Times New Roman" w:cs="Times New Roman"/>
          <w:sz w:val="24"/>
          <w:szCs w:val="24"/>
          <w:lang w:val="es-ES"/>
        </w:rPr>
        <w:t>_________ muy amable siempre, pero desde ha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>ce unas semanas (</w:t>
      </w:r>
      <w:r w:rsidR="009F5284">
        <w:rPr>
          <w:rFonts w:ascii="Times New Roman" w:hAnsi="Times New Roman" w:cs="Times New Roman"/>
          <w:sz w:val="24"/>
          <w:szCs w:val="24"/>
          <w:lang w:val="es-ES"/>
        </w:rPr>
        <w:t>2</w:t>
      </w:r>
      <w:proofErr w:type="gramStart"/>
      <w:r w:rsidR="00FB054A"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9F5284">
        <w:rPr>
          <w:rFonts w:ascii="Times New Roman" w:hAnsi="Times New Roman" w:cs="Times New Roman"/>
          <w:sz w:val="24"/>
          <w:szCs w:val="24"/>
          <w:lang w:val="es-ES"/>
        </w:rPr>
        <w:t>_</w:t>
      </w:r>
      <w:proofErr w:type="gramEnd"/>
      <w:r w:rsidR="009F5284">
        <w:rPr>
          <w:rFonts w:ascii="Times New Roman" w:hAnsi="Times New Roman" w:cs="Times New Roman"/>
          <w:sz w:val="24"/>
          <w:szCs w:val="24"/>
          <w:lang w:val="es-ES"/>
        </w:rPr>
        <w:t>_________ muy antipático, no sé lo qué le pasa.</w:t>
      </w:r>
    </w:p>
    <w:p w:rsidR="009F5284" w:rsidRDefault="009F528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1) a) está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b) es</w:t>
      </w:r>
    </w:p>
    <w:p w:rsidR="009F5284" w:rsidRDefault="009F528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2) a) es 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b) está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9F5284" w:rsidRDefault="009F528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3.- Roberto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 (1</w:t>
      </w:r>
      <w:proofErr w:type="gramStart"/>
      <w:r w:rsidR="00FB054A">
        <w:rPr>
          <w:rFonts w:ascii="Times New Roman" w:hAnsi="Times New Roman" w:cs="Times New Roman"/>
          <w:sz w:val="24"/>
          <w:szCs w:val="24"/>
          <w:lang w:val="es-ES"/>
        </w:rPr>
        <w:t>)</w:t>
      </w:r>
      <w:r>
        <w:rPr>
          <w:rFonts w:ascii="Times New Roman" w:hAnsi="Times New Roman" w:cs="Times New Roman"/>
          <w:sz w:val="24"/>
          <w:szCs w:val="24"/>
          <w:lang w:val="es-ES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____________ muy orgulloso. No tiene trabajo y va justo de dinero, pero por no pedir dinero a nadie 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>(</w:t>
      </w:r>
      <w:r w:rsidR="00AB3CB9">
        <w:rPr>
          <w:rFonts w:ascii="Times New Roman" w:hAnsi="Times New Roman" w:cs="Times New Roman"/>
          <w:sz w:val="24"/>
          <w:szCs w:val="24"/>
          <w:lang w:val="es-ES"/>
        </w:rPr>
        <w:t>2</w:t>
      </w:r>
      <w:proofErr w:type="gramStart"/>
      <w:r w:rsidR="00FB054A"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AB3CB9">
        <w:rPr>
          <w:rFonts w:ascii="Times New Roman" w:hAnsi="Times New Roman" w:cs="Times New Roman"/>
          <w:sz w:val="24"/>
          <w:szCs w:val="24"/>
          <w:lang w:val="es-ES"/>
        </w:rPr>
        <w:t>_</w:t>
      </w:r>
      <w:proofErr w:type="gramEnd"/>
      <w:r w:rsidR="00AB3CB9">
        <w:rPr>
          <w:rFonts w:ascii="Times New Roman" w:hAnsi="Times New Roman" w:cs="Times New Roman"/>
          <w:sz w:val="24"/>
          <w:szCs w:val="24"/>
          <w:lang w:val="es-ES"/>
        </w:rPr>
        <w:t>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capaz  de pasar  hambre.</w:t>
      </w:r>
    </w:p>
    <w:p w:rsidR="009F5284" w:rsidRDefault="009F528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1) a) es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b) está</w:t>
      </w:r>
    </w:p>
    <w:p w:rsidR="009F5284" w:rsidRDefault="009F528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2) a) está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  <w:t>b</w:t>
      </w:r>
      <w:r>
        <w:rPr>
          <w:rFonts w:ascii="Times New Roman" w:hAnsi="Times New Roman" w:cs="Times New Roman"/>
          <w:sz w:val="24"/>
          <w:szCs w:val="24"/>
          <w:lang w:val="es-ES"/>
        </w:rPr>
        <w:t>) es</w:t>
      </w:r>
    </w:p>
    <w:p w:rsidR="004F3203" w:rsidRDefault="004F3203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4.- Si mañana llueve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no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________________ ir al campo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y _________________ en casa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4F3203" w:rsidRDefault="009A0EB4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he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podido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/ me he quedado</w:t>
      </w:r>
      <w:r w:rsidR="004F3203">
        <w:rPr>
          <w:rFonts w:ascii="Times New Roman" w:hAnsi="Times New Roman" w:cs="Times New Roman"/>
          <w:sz w:val="24"/>
          <w:szCs w:val="24"/>
          <w:lang w:val="es-ES"/>
        </w:rPr>
        <w:tab/>
        <w:t>b) podré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 / me quedaré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 xml:space="preserve">c) </w:t>
      </w:r>
      <w:r>
        <w:rPr>
          <w:rFonts w:ascii="Times New Roman" w:hAnsi="Times New Roman" w:cs="Times New Roman"/>
          <w:sz w:val="24"/>
          <w:szCs w:val="24"/>
          <w:lang w:val="es-ES"/>
        </w:rPr>
        <w:t>podía</w:t>
      </w:r>
      <w:r w:rsidR="0097185D">
        <w:rPr>
          <w:rFonts w:ascii="Times New Roman" w:hAnsi="Times New Roman" w:cs="Times New Roman"/>
          <w:sz w:val="24"/>
          <w:szCs w:val="24"/>
          <w:lang w:val="es-ES"/>
        </w:rPr>
        <w:t xml:space="preserve"> / me q</w:t>
      </w:r>
      <w:r w:rsidR="00715FD5">
        <w:rPr>
          <w:rFonts w:ascii="Times New Roman" w:hAnsi="Times New Roman" w:cs="Times New Roman"/>
          <w:sz w:val="24"/>
          <w:szCs w:val="24"/>
          <w:lang w:val="es-ES"/>
        </w:rPr>
        <w:t>uedaba</w:t>
      </w:r>
      <w:r w:rsidR="004F3203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4F3203" w:rsidRDefault="004F3203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5.- Si no vienes conmigo ahora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s-ES"/>
        </w:rPr>
        <w:t>___________________.</w:t>
      </w:r>
    </w:p>
    <w:p w:rsidR="004F3203" w:rsidRDefault="004F3203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m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>e</w:t>
      </w:r>
      <w:proofErr w:type="gramEnd"/>
      <w:r w:rsidR="00A63663">
        <w:rPr>
          <w:rFonts w:ascii="Times New Roman" w:hAnsi="Times New Roman" w:cs="Times New Roman"/>
          <w:sz w:val="24"/>
          <w:szCs w:val="24"/>
          <w:lang w:val="es-ES"/>
        </w:rPr>
        <w:t xml:space="preserve"> enfado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ab/>
        <w:t>b) me estoy enfadando</w:t>
      </w:r>
      <w:r w:rsidR="00FB054A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ab/>
        <w:t>c) me enfadé</w:t>
      </w:r>
    </w:p>
    <w:p w:rsidR="004F3203" w:rsidRDefault="00BA4D59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6</w:t>
      </w:r>
      <w:r w:rsidR="004F3203">
        <w:rPr>
          <w:rFonts w:ascii="Times New Roman" w:hAnsi="Times New Roman" w:cs="Times New Roman"/>
          <w:sz w:val="24"/>
          <w:szCs w:val="24"/>
          <w:lang w:val="es-ES"/>
        </w:rPr>
        <w:t>.- Si tuviera dinero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4F3203">
        <w:rPr>
          <w:rFonts w:ascii="Times New Roman" w:hAnsi="Times New Roman" w:cs="Times New Roman"/>
          <w:sz w:val="24"/>
          <w:szCs w:val="24"/>
          <w:lang w:val="es-ES"/>
        </w:rPr>
        <w:t>no_____________________ tanto.</w:t>
      </w:r>
    </w:p>
    <w:p w:rsidR="004F3203" w:rsidRDefault="00B96F8E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trabajaré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b) trabajaría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c) trabajo </w:t>
      </w:r>
    </w:p>
    <w:p w:rsidR="00BA4D59" w:rsidRDefault="00BA4D59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7.- Ayer, no _____________a clase porque_____________</w:t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muchas cosas que hacer.</w:t>
      </w:r>
    </w:p>
    <w:p w:rsidR="00BA4D59" w:rsidRDefault="00BA4D59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fui</w:t>
      </w:r>
      <w:proofErr w:type="gramEnd"/>
      <w:r w:rsidR="00A078E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/ tenía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b) he ido</w:t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/ tuve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c) fui</w:t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/</w:t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he tenido</w:t>
      </w:r>
    </w:p>
    <w:p w:rsidR="00BA4D59" w:rsidRDefault="00BA4D59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8.- Este verano, _____________de vacaciones a la playa y así____________ disfrutar del sol.</w:t>
      </w:r>
    </w:p>
    <w:p w:rsidR="00BA4D59" w:rsidRDefault="00BA4D59" w:rsidP="00A078E6">
      <w:pPr>
        <w:spacing w:after="0" w:line="32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a) iré</w:t>
      </w:r>
      <w:r w:rsidR="00C00DB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/</w:t>
      </w:r>
      <w:r w:rsidR="00C00DB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podré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A078E6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="00657C25">
        <w:rPr>
          <w:rFonts w:ascii="Times New Roman" w:hAnsi="Times New Roman" w:cs="Times New Roman"/>
          <w:sz w:val="24"/>
          <w:szCs w:val="24"/>
          <w:lang w:val="es-ES"/>
        </w:rPr>
        <w:t>he ido/pude</w:t>
      </w:r>
      <w:r w:rsidR="00657C2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7C2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7C2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657C25">
        <w:rPr>
          <w:rFonts w:ascii="Times New Roman" w:hAnsi="Times New Roman" w:cs="Times New Roman"/>
          <w:sz w:val="24"/>
          <w:szCs w:val="24"/>
          <w:lang w:val="es-ES"/>
        </w:rPr>
        <w:tab/>
        <w:t>c) iré/puedo</w:t>
      </w:r>
    </w:p>
    <w:p w:rsidR="00715FD5" w:rsidRPr="00A078E6" w:rsidRDefault="00715FD5" w:rsidP="00715FD5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078E6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EN LAS SIGUIENTES NOTAS FALTAN LOS VERBOS. ESCRÍBALOS EN LA FORMA CORRECTA: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>
        <w:rPr>
          <w:b/>
          <w:lang w:val="es-ES"/>
        </w:rPr>
        <w:t>(</w:t>
      </w:r>
      <w:r w:rsidR="004B68B4">
        <w:rPr>
          <w:b/>
          <w:lang w:val="es-ES"/>
        </w:rPr>
        <w:t>6</w:t>
      </w:r>
      <w:r w:rsidRPr="00FB054A">
        <w:rPr>
          <w:b/>
          <w:lang w:val="es-ES"/>
        </w:rPr>
        <w:t xml:space="preserve"> puntos)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69"/>
      </w:tblGrid>
      <w:tr w:rsidR="00715FD5" w:rsidRPr="00AE14AF" w:rsidTr="00715FD5">
        <w:trPr>
          <w:trHeight w:val="1226"/>
        </w:trPr>
        <w:tc>
          <w:tcPr>
            <w:tcW w:w="8669" w:type="dxa"/>
          </w:tcPr>
          <w:p w:rsidR="00715FD5" w:rsidRPr="004B68B4" w:rsidRDefault="00715FD5" w:rsidP="00715F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1)</w:t>
            </w:r>
          </w:p>
          <w:p w:rsidR="00715FD5" w:rsidRPr="004B68B4" w:rsidRDefault="00715FD5" w:rsidP="00715F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Javier, cariño, necesito que (ir, tú) ________________al supermercado y que (comprar, tú</w:t>
            </w:r>
            <w:proofErr w:type="gramStart"/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)_</w:t>
            </w:r>
            <w:proofErr w:type="gramEnd"/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______________ azafrán, porque quiero (hacer) ____________ una paella mañana.</w:t>
            </w:r>
          </w:p>
        </w:tc>
      </w:tr>
    </w:tbl>
    <w:p w:rsidR="00715FD5" w:rsidRPr="004B68B4" w:rsidRDefault="00715FD5" w:rsidP="00715FD5">
      <w:pPr>
        <w:rPr>
          <w:rFonts w:ascii="Times New Roman" w:hAnsi="Times New Roman" w:cs="Times New Roman"/>
          <w:sz w:val="24"/>
          <w:szCs w:val="24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99"/>
      </w:tblGrid>
      <w:tr w:rsidR="00715FD5" w:rsidRPr="00AE14AF" w:rsidTr="00715FD5">
        <w:trPr>
          <w:trHeight w:val="1772"/>
        </w:trPr>
        <w:tc>
          <w:tcPr>
            <w:tcW w:w="8699" w:type="dxa"/>
          </w:tcPr>
          <w:p w:rsidR="00715FD5" w:rsidRPr="004B68B4" w:rsidRDefault="00715FD5" w:rsidP="00715FD5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2) </w:t>
            </w:r>
          </w:p>
          <w:p w:rsidR="00715FD5" w:rsidRPr="004B68B4" w:rsidRDefault="00715FD5" w:rsidP="00715F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Srta. Gracita,</w:t>
            </w:r>
          </w:p>
          <w:p w:rsidR="00715FD5" w:rsidRPr="004B68B4" w:rsidRDefault="00715FD5" w:rsidP="00715F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señora Morales quiere que (llamar, usted) ____________ por teléfono al señor Landa y que le (decir, usted) _____________ que necesita (tener</w:t>
            </w:r>
            <w:proofErr w:type="gramStart"/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)_</w:t>
            </w:r>
            <w:proofErr w:type="gramEnd"/>
            <w:r w:rsidRPr="004B68B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_______________ el informe mañana.</w:t>
            </w:r>
          </w:p>
        </w:tc>
      </w:tr>
    </w:tbl>
    <w:p w:rsidR="00715FD5" w:rsidRPr="004B68B4" w:rsidRDefault="00715FD5" w:rsidP="00715FD5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97185D" w:rsidRPr="004B68B4" w:rsidRDefault="0097185D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>No es necesario que _</w:t>
      </w:r>
      <w:r w:rsidR="000532B1">
        <w:rPr>
          <w:rFonts w:ascii="Times New Roman" w:hAnsi="Times New Roman" w:cs="Times New Roman"/>
          <w:lang w:val="es-ES"/>
        </w:rPr>
        <w:t>____</w:t>
      </w:r>
      <w:r w:rsidRPr="004B68B4">
        <w:rPr>
          <w:rFonts w:ascii="Times New Roman" w:hAnsi="Times New Roman" w:cs="Times New Roman"/>
          <w:lang w:val="es-ES"/>
        </w:rPr>
        <w:t>___________ (decírmelo)</w:t>
      </w:r>
      <w:r w:rsidR="004B68B4" w:rsidRPr="004B68B4">
        <w:rPr>
          <w:rFonts w:ascii="Times New Roman" w:hAnsi="Times New Roman" w:cs="Times New Roman"/>
          <w:lang w:val="es-ES"/>
        </w:rPr>
        <w:t xml:space="preserve"> porque ya (saberlo)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</w:p>
    <w:p w:rsidR="0097185D" w:rsidRPr="004B68B4" w:rsidRDefault="0097185D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 xml:space="preserve">(Mirarse / vosotros)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en el espejo del pasillo</w:t>
      </w:r>
    </w:p>
    <w:p w:rsidR="0097185D" w:rsidRPr="004B68B4" w:rsidRDefault="0097185D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 xml:space="preserve">Cuando (recibir / tú)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la carta con la respuesta de la empresa, no tardes en contestar, mostrarás así que mientras (trabajar / tú)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con los colaboradores de dicha empresa, tendrás capacidad para reaccionar sin demora.</w:t>
      </w:r>
    </w:p>
    <w:p w:rsidR="0097185D" w:rsidRPr="004B68B4" w:rsidRDefault="0097185D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>Se levantará antes de que (salir</w:t>
      </w:r>
      <w:r w:rsidR="004B68B4" w:rsidRPr="004B68B4">
        <w:rPr>
          <w:rFonts w:ascii="Times New Roman" w:hAnsi="Times New Roman" w:cs="Times New Roman"/>
          <w:lang w:val="es-ES"/>
        </w:rPr>
        <w:t xml:space="preserve"> / él</w:t>
      </w:r>
      <w:r w:rsidRPr="004B68B4">
        <w:rPr>
          <w:rFonts w:ascii="Times New Roman" w:hAnsi="Times New Roman" w:cs="Times New Roman"/>
          <w:lang w:val="es-ES"/>
        </w:rPr>
        <w:t xml:space="preserve">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el sol</w:t>
      </w:r>
      <w:r w:rsidR="004B68B4" w:rsidRPr="004B68B4">
        <w:rPr>
          <w:rFonts w:ascii="Times New Roman" w:hAnsi="Times New Roman" w:cs="Times New Roman"/>
          <w:lang w:val="es-ES"/>
        </w:rPr>
        <w:t xml:space="preserve"> para trabajar en el campo porque </w:t>
      </w:r>
      <w:proofErr w:type="spellStart"/>
      <w:r w:rsidR="004B68B4" w:rsidRPr="004B68B4">
        <w:rPr>
          <w:rFonts w:ascii="Times New Roman" w:hAnsi="Times New Roman" w:cs="Times New Roman"/>
          <w:lang w:val="es-ES"/>
        </w:rPr>
        <w:t>sino</w:t>
      </w:r>
      <w:proofErr w:type="spellEnd"/>
      <w:r w:rsidR="004B68B4" w:rsidRPr="004B68B4">
        <w:rPr>
          <w:rFonts w:ascii="Times New Roman" w:hAnsi="Times New Roman" w:cs="Times New Roman"/>
          <w:lang w:val="es-ES"/>
        </w:rPr>
        <w:t xml:space="preserve"> (hacer)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="004B68B4" w:rsidRPr="004B68B4">
        <w:rPr>
          <w:rFonts w:ascii="Times New Roman" w:hAnsi="Times New Roman" w:cs="Times New Roman"/>
          <w:lang w:val="es-ES"/>
        </w:rPr>
        <w:t xml:space="preserve"> mucho calor</w:t>
      </w:r>
    </w:p>
    <w:p w:rsidR="004B68B4" w:rsidRPr="004B68B4" w:rsidRDefault="004B68B4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 xml:space="preserve">Haré lo que (decir / ellos)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="00AE14AF">
        <w:rPr>
          <w:rFonts w:ascii="Times New Roman" w:hAnsi="Times New Roman" w:cs="Times New Roman"/>
          <w:lang w:val="es-ES"/>
        </w:rPr>
        <w:t>si</w:t>
      </w:r>
      <w:r w:rsidR="000532B1" w:rsidRPr="004B68B4">
        <w:rPr>
          <w:rFonts w:ascii="Times New Roman" w:hAnsi="Times New Roman" w:cs="Times New Roman"/>
          <w:lang w:val="es-ES"/>
        </w:rPr>
        <w:t xml:space="preserve"> </w:t>
      </w:r>
      <w:r w:rsidRPr="004B68B4">
        <w:rPr>
          <w:rFonts w:ascii="Times New Roman" w:hAnsi="Times New Roman" w:cs="Times New Roman"/>
          <w:lang w:val="es-ES"/>
        </w:rPr>
        <w:t xml:space="preserve">(decírmelo)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a tiempo.</w:t>
      </w:r>
    </w:p>
    <w:p w:rsidR="0097185D" w:rsidRPr="004B68B4" w:rsidRDefault="004B68B4" w:rsidP="000532B1">
      <w:pPr>
        <w:numPr>
          <w:ilvl w:val="0"/>
          <w:numId w:val="7"/>
        </w:numPr>
        <w:spacing w:after="0" w:line="360" w:lineRule="auto"/>
        <w:ind w:left="283" w:hanging="357"/>
        <w:jc w:val="both"/>
        <w:rPr>
          <w:rFonts w:ascii="Times New Roman" w:hAnsi="Times New Roman" w:cs="Times New Roman"/>
          <w:lang w:val="es-ES"/>
        </w:rPr>
      </w:pPr>
      <w:r w:rsidRPr="004B68B4">
        <w:rPr>
          <w:rFonts w:ascii="Times New Roman" w:hAnsi="Times New Roman" w:cs="Times New Roman"/>
          <w:lang w:val="es-ES"/>
        </w:rPr>
        <w:t xml:space="preserve">Cuando (ser / yo)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niño (ir / yo)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a la escuela en bicicl</w:t>
      </w:r>
      <w:r w:rsidR="00AE14AF">
        <w:rPr>
          <w:rFonts w:ascii="Times New Roman" w:hAnsi="Times New Roman" w:cs="Times New Roman"/>
          <w:lang w:val="es-ES"/>
        </w:rPr>
        <w:t>eta y mis amigos (</w:t>
      </w:r>
      <w:proofErr w:type="gramStart"/>
      <w:r w:rsidR="00AE14AF">
        <w:rPr>
          <w:rFonts w:ascii="Times New Roman" w:hAnsi="Times New Roman" w:cs="Times New Roman"/>
          <w:lang w:val="es-ES"/>
        </w:rPr>
        <w:t xml:space="preserve">esperarme </w:t>
      </w:r>
      <w:bookmarkStart w:id="0" w:name="_GoBack"/>
      <w:bookmarkEnd w:id="0"/>
      <w:r w:rsidRPr="004B68B4">
        <w:rPr>
          <w:rFonts w:ascii="Times New Roman" w:hAnsi="Times New Roman" w:cs="Times New Roman"/>
          <w:lang w:val="es-ES"/>
        </w:rPr>
        <w:t>)</w:t>
      </w:r>
      <w:proofErr w:type="gramEnd"/>
      <w:r w:rsidRPr="004B68B4">
        <w:rPr>
          <w:rFonts w:ascii="Times New Roman" w:hAnsi="Times New Roman" w:cs="Times New Roman"/>
          <w:lang w:val="es-ES"/>
        </w:rPr>
        <w:t xml:space="preserve"> </w:t>
      </w:r>
      <w:r w:rsidR="000532B1" w:rsidRPr="004B68B4">
        <w:rPr>
          <w:rFonts w:ascii="Times New Roman" w:hAnsi="Times New Roman" w:cs="Times New Roman"/>
          <w:lang w:val="es-ES"/>
        </w:rPr>
        <w:t>_</w:t>
      </w:r>
      <w:r w:rsidR="000532B1">
        <w:rPr>
          <w:rFonts w:ascii="Times New Roman" w:hAnsi="Times New Roman" w:cs="Times New Roman"/>
          <w:lang w:val="es-ES"/>
        </w:rPr>
        <w:t>____</w:t>
      </w:r>
      <w:r w:rsidR="000532B1" w:rsidRPr="004B68B4">
        <w:rPr>
          <w:rFonts w:ascii="Times New Roman" w:hAnsi="Times New Roman" w:cs="Times New Roman"/>
          <w:lang w:val="es-ES"/>
        </w:rPr>
        <w:t>___________</w:t>
      </w:r>
      <w:r w:rsidRPr="004B68B4">
        <w:rPr>
          <w:rFonts w:ascii="Times New Roman" w:hAnsi="Times New Roman" w:cs="Times New Roman"/>
          <w:lang w:val="es-ES"/>
        </w:rPr>
        <w:t xml:space="preserve"> delante de la puerta. </w:t>
      </w:r>
    </w:p>
    <w:p w:rsidR="00715FD5" w:rsidRDefault="00715FD5" w:rsidP="00AA1411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0532B1" w:rsidRDefault="000532B1" w:rsidP="000532B1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0532B1" w:rsidRDefault="000532B1" w:rsidP="000532B1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0532B1" w:rsidRDefault="00BA4D59" w:rsidP="000532B1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A078E6">
        <w:rPr>
          <w:rFonts w:ascii="Times New Roman" w:hAnsi="Times New Roman" w:cs="Times New Roman"/>
          <w:b/>
          <w:sz w:val="24"/>
          <w:szCs w:val="24"/>
          <w:lang w:val="es-ES"/>
        </w:rPr>
        <w:t>EXPRESIÓN ESCRITA:</w:t>
      </w:r>
      <w:r w:rsidR="000532B1" w:rsidRPr="000532B1">
        <w:rPr>
          <w:b/>
          <w:lang w:val="es-ES"/>
        </w:rPr>
        <w:t xml:space="preserve"> </w:t>
      </w:r>
      <w:r w:rsidR="000532B1">
        <w:rPr>
          <w:b/>
          <w:lang w:val="es-ES"/>
        </w:rPr>
        <w:tab/>
      </w:r>
      <w:r w:rsidR="000532B1">
        <w:rPr>
          <w:b/>
          <w:lang w:val="es-ES"/>
        </w:rPr>
        <w:tab/>
      </w:r>
      <w:r w:rsidR="000532B1">
        <w:rPr>
          <w:b/>
          <w:lang w:val="es-ES"/>
        </w:rPr>
        <w:tab/>
      </w:r>
      <w:r w:rsidR="000532B1">
        <w:rPr>
          <w:b/>
          <w:lang w:val="es-ES"/>
        </w:rPr>
        <w:tab/>
      </w:r>
      <w:r w:rsidR="000532B1">
        <w:rPr>
          <w:b/>
          <w:lang w:val="es-ES"/>
        </w:rPr>
        <w:tab/>
      </w:r>
      <w:r w:rsidR="000532B1">
        <w:rPr>
          <w:b/>
          <w:lang w:val="es-ES"/>
        </w:rPr>
        <w:tab/>
        <w:t>(7</w:t>
      </w:r>
      <w:r w:rsidR="000532B1" w:rsidRPr="00FB054A">
        <w:rPr>
          <w:b/>
          <w:lang w:val="es-ES"/>
        </w:rPr>
        <w:t xml:space="preserve"> puntos)</w:t>
      </w:r>
    </w:p>
    <w:p w:rsidR="000532B1" w:rsidRDefault="000532B1" w:rsidP="000532B1">
      <w:pPr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B96F8E" w:rsidRDefault="00B96F8E" w:rsidP="000532B1">
      <w:pPr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Has tenido una mala experiencia con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. El conductor con el que te pusiste de ac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>uerdo para hacer un viaje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no vino a recogerte.</w:t>
      </w:r>
      <w:r w:rsidR="00BA4D59">
        <w:rPr>
          <w:rFonts w:ascii="Times New Roman" w:hAnsi="Times New Roman" w:cs="Times New Roman"/>
          <w:sz w:val="24"/>
          <w:szCs w:val="24"/>
          <w:lang w:val="es-ES"/>
        </w:rPr>
        <w:t xml:space="preserve"> (120 palabras)</w:t>
      </w:r>
    </w:p>
    <w:p w:rsidR="000225E6" w:rsidRDefault="00B96F8E" w:rsidP="00AA1411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Escribe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e-mil 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 xml:space="preserve">a </w:t>
      </w:r>
      <w:proofErr w:type="spellStart"/>
      <w:r w:rsidR="00A63663">
        <w:rPr>
          <w:rFonts w:ascii="Times New Roman" w:hAnsi="Times New Roman" w:cs="Times New Roman"/>
          <w:sz w:val="24"/>
          <w:szCs w:val="24"/>
          <w:lang w:val="es-ES"/>
        </w:rPr>
        <w:t>Blablacar</w:t>
      </w:r>
      <w:proofErr w:type="spellEnd"/>
      <w:r w:rsidR="00A6366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en el que</w:t>
      </w:r>
      <w:r w:rsidR="000225E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0225E6" w:rsidRDefault="00BA4D59" w:rsidP="00AA1411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●</w:t>
      </w:r>
      <w:r w:rsidR="000225E6">
        <w:rPr>
          <w:rFonts w:ascii="Times New Roman" w:hAnsi="Times New Roman" w:cs="Times New Roman"/>
          <w:sz w:val="24"/>
          <w:szCs w:val="24"/>
          <w:lang w:val="es-ES"/>
        </w:rPr>
        <w:t>Te quejas por la falta de seriedad</w:t>
      </w:r>
    </w:p>
    <w:p w:rsidR="000225E6" w:rsidRDefault="00BA4D59" w:rsidP="00AA1411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●</w:t>
      </w:r>
      <w:r w:rsidR="000225E6">
        <w:rPr>
          <w:rFonts w:ascii="Times New Roman" w:hAnsi="Times New Roman" w:cs="Times New Roman"/>
          <w:sz w:val="24"/>
          <w:szCs w:val="24"/>
          <w:lang w:val="es-ES"/>
        </w:rPr>
        <w:t>Enumera los inconvenientes que te ha provocado este incidente</w:t>
      </w:r>
    </w:p>
    <w:p w:rsidR="000225E6" w:rsidRDefault="00BA4D59" w:rsidP="00AA1411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●</w:t>
      </w:r>
      <w:r w:rsidR="000225E6">
        <w:rPr>
          <w:rFonts w:ascii="Times New Roman" w:hAnsi="Times New Roman" w:cs="Times New Roman"/>
          <w:sz w:val="24"/>
          <w:szCs w:val="24"/>
          <w:lang w:val="es-ES"/>
        </w:rPr>
        <w:t>Pides que te devuelvan el dinero</w:t>
      </w:r>
    </w:p>
    <w:p w:rsidR="00A63663" w:rsidRDefault="00BA4D59" w:rsidP="00AA1411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●</w:t>
      </w:r>
      <w:r w:rsidR="00A63663">
        <w:rPr>
          <w:rFonts w:ascii="Times New Roman" w:hAnsi="Times New Roman" w:cs="Times New Roman"/>
          <w:sz w:val="24"/>
          <w:szCs w:val="24"/>
          <w:lang w:val="es-ES"/>
        </w:rPr>
        <w:t>Amenazas si no quieren hacerlo.</w:t>
      </w:r>
    </w:p>
    <w:sectPr w:rsidR="00A63663" w:rsidSect="00715FD5">
      <w:headerReference w:type="default" r:id="rId10"/>
      <w:footerReference w:type="default" r:id="rId11"/>
      <w:pgSz w:w="11906" w:h="16838"/>
      <w:pgMar w:top="1110" w:right="1417" w:bottom="1417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DF" w:rsidRDefault="001732DF" w:rsidP="00FB054A">
      <w:pPr>
        <w:spacing w:after="0" w:line="240" w:lineRule="auto"/>
      </w:pPr>
      <w:r>
        <w:separator/>
      </w:r>
    </w:p>
  </w:endnote>
  <w:endnote w:type="continuationSeparator" w:id="0">
    <w:p w:rsidR="001732DF" w:rsidRDefault="001732DF" w:rsidP="00FB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260623"/>
      <w:docPartObj>
        <w:docPartGallery w:val="Page Numbers (Bottom of Page)"/>
        <w:docPartUnique/>
      </w:docPartObj>
    </w:sdtPr>
    <w:sdtEndPr/>
    <w:sdtContent>
      <w:p w:rsidR="004B68B4" w:rsidRDefault="004B68B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4AF">
          <w:rPr>
            <w:noProof/>
          </w:rPr>
          <w:t>4</w:t>
        </w:r>
        <w:r>
          <w:fldChar w:fldCharType="end"/>
        </w:r>
      </w:p>
    </w:sdtContent>
  </w:sdt>
  <w:p w:rsidR="004B68B4" w:rsidRDefault="004B68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DF" w:rsidRDefault="001732DF" w:rsidP="00FB054A">
      <w:pPr>
        <w:spacing w:after="0" w:line="240" w:lineRule="auto"/>
      </w:pPr>
      <w:r>
        <w:separator/>
      </w:r>
    </w:p>
  </w:footnote>
  <w:footnote w:type="continuationSeparator" w:id="0">
    <w:p w:rsidR="001732DF" w:rsidRDefault="001732DF" w:rsidP="00FB054A">
      <w:pPr>
        <w:spacing w:after="0" w:line="240" w:lineRule="auto"/>
      </w:pPr>
      <w:r>
        <w:continuationSeparator/>
      </w:r>
    </w:p>
  </w:footnote>
  <w:footnote w:id="1">
    <w:p w:rsidR="004B68B4" w:rsidRPr="00C00DBD" w:rsidRDefault="004B68B4" w:rsidP="00FB054A">
      <w:pPr>
        <w:pStyle w:val="Notedebasdepage"/>
        <w:rPr>
          <w:lang w:val="es-ES_tradnl"/>
        </w:rPr>
      </w:pPr>
      <w:r>
        <w:rPr>
          <w:rStyle w:val="Appelnotedebasdep"/>
        </w:rPr>
        <w:footnoteRef/>
      </w:r>
      <w:r w:rsidRPr="00C00DBD">
        <w:rPr>
          <w:lang w:val="es-ES_tradnl"/>
        </w:rPr>
        <w:t xml:space="preserve"> La empresa de los coches compartidos. Recuperado el 19 de junio de 2015 de </w:t>
      </w:r>
      <w:hyperlink r:id="rId1" w:history="1">
        <w:r w:rsidRPr="00C00DBD">
          <w:rPr>
            <w:rStyle w:val="Lienhypertexte"/>
            <w:lang w:val="es-ES_tradnl"/>
          </w:rPr>
          <w:t>http://www.cambio16.com/actualidad/blablacar/</w:t>
        </w:r>
      </w:hyperlink>
      <w:r w:rsidRPr="00C00DBD">
        <w:rPr>
          <w:lang w:val="es-ES_tradn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B4" w:rsidRPr="00FB054A" w:rsidRDefault="004B68B4" w:rsidP="00FB054A">
    <w:pPr>
      <w:rPr>
        <w:rFonts w:ascii="Times New Roman" w:hAnsi="Times New Roman" w:cs="Times New Roman"/>
        <w:sz w:val="24"/>
        <w:szCs w:val="24"/>
        <w:lang w:val="es-ES"/>
      </w:rPr>
    </w:pPr>
    <w:r w:rsidRPr="001F526B">
      <w:rPr>
        <w:rFonts w:ascii="Times New Roman" w:hAnsi="Times New Roman" w:cs="Times New Roman"/>
        <w:sz w:val="24"/>
        <w:szCs w:val="24"/>
        <w:lang w:val="es-ES"/>
      </w:rPr>
      <w:t>UTBM</w:t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  <w:t>LS02</w:t>
    </w:r>
    <w:r w:rsidRPr="001F526B">
      <w:rPr>
        <w:rFonts w:ascii="Times New Roman" w:hAnsi="Times New Roman" w:cs="Times New Roman"/>
        <w:sz w:val="24"/>
        <w:szCs w:val="24"/>
        <w:lang w:val="es-ES"/>
      </w:rPr>
      <w:t xml:space="preserve">: </w:t>
    </w:r>
    <w:proofErr w:type="gramStart"/>
    <w:r w:rsidRPr="001F526B">
      <w:rPr>
        <w:rFonts w:ascii="Times New Roman" w:hAnsi="Times New Roman" w:cs="Times New Roman"/>
        <w:sz w:val="24"/>
        <w:szCs w:val="24"/>
        <w:lang w:val="es-ES"/>
      </w:rPr>
      <w:t>Primavera</w:t>
    </w:r>
    <w:proofErr w:type="gramEnd"/>
    <w:r w:rsidRPr="001F526B">
      <w:rPr>
        <w:rFonts w:ascii="Times New Roman" w:hAnsi="Times New Roman" w:cs="Times New Roman"/>
        <w:sz w:val="24"/>
        <w:szCs w:val="24"/>
        <w:lang w:val="es-ES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7A9E"/>
    <w:multiLevelType w:val="hybridMultilevel"/>
    <w:tmpl w:val="BDDAF73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AA6561"/>
    <w:multiLevelType w:val="hybridMultilevel"/>
    <w:tmpl w:val="C11CD774"/>
    <w:lvl w:ilvl="0" w:tplc="4B7A022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F2E2E3C"/>
    <w:multiLevelType w:val="hybridMultilevel"/>
    <w:tmpl w:val="F02EA2A6"/>
    <w:lvl w:ilvl="0" w:tplc="A4C256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01181"/>
    <w:multiLevelType w:val="hybridMultilevel"/>
    <w:tmpl w:val="7B68E1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C63045D"/>
    <w:multiLevelType w:val="hybridMultilevel"/>
    <w:tmpl w:val="0D1059F6"/>
    <w:lvl w:ilvl="0" w:tplc="1DCC7A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93DD5"/>
    <w:multiLevelType w:val="hybridMultilevel"/>
    <w:tmpl w:val="84D0C2D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16EE6"/>
    <w:multiLevelType w:val="hybridMultilevel"/>
    <w:tmpl w:val="6C380E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DA"/>
    <w:rsid w:val="000225E6"/>
    <w:rsid w:val="000532B1"/>
    <w:rsid w:val="000D25C0"/>
    <w:rsid w:val="001732DF"/>
    <w:rsid w:val="001F526B"/>
    <w:rsid w:val="00250BF0"/>
    <w:rsid w:val="002966A8"/>
    <w:rsid w:val="003705AD"/>
    <w:rsid w:val="003A6573"/>
    <w:rsid w:val="004B68B4"/>
    <w:rsid w:val="004F3203"/>
    <w:rsid w:val="005652F0"/>
    <w:rsid w:val="005868B2"/>
    <w:rsid w:val="005C2A06"/>
    <w:rsid w:val="00657C25"/>
    <w:rsid w:val="006D6193"/>
    <w:rsid w:val="00715FD5"/>
    <w:rsid w:val="0097185D"/>
    <w:rsid w:val="009A0EB4"/>
    <w:rsid w:val="009D32FD"/>
    <w:rsid w:val="009F5284"/>
    <w:rsid w:val="00A078E6"/>
    <w:rsid w:val="00A63663"/>
    <w:rsid w:val="00AA1411"/>
    <w:rsid w:val="00AB2961"/>
    <w:rsid w:val="00AB3CB9"/>
    <w:rsid w:val="00AB4CEF"/>
    <w:rsid w:val="00AE14AF"/>
    <w:rsid w:val="00B96F8E"/>
    <w:rsid w:val="00BA4D59"/>
    <w:rsid w:val="00C00DBD"/>
    <w:rsid w:val="00C90944"/>
    <w:rsid w:val="00CA1BAC"/>
    <w:rsid w:val="00D67DDA"/>
    <w:rsid w:val="00E01340"/>
    <w:rsid w:val="00E536AA"/>
    <w:rsid w:val="00F630C4"/>
    <w:rsid w:val="00FB054A"/>
    <w:rsid w:val="00F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5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AA141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B3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54A"/>
  </w:style>
  <w:style w:type="paragraph" w:styleId="Pieddepage">
    <w:name w:val="footer"/>
    <w:basedOn w:val="Normal"/>
    <w:link w:val="PieddepageCar"/>
    <w:uiPriority w:val="99"/>
    <w:unhideWhenUsed/>
    <w:rsid w:val="00FB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054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054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054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B054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B05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5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AA141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B3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54A"/>
  </w:style>
  <w:style w:type="paragraph" w:styleId="Pieddepage">
    <w:name w:val="footer"/>
    <w:basedOn w:val="Normal"/>
    <w:link w:val="PieddepageCar"/>
    <w:uiPriority w:val="99"/>
    <w:unhideWhenUsed/>
    <w:rsid w:val="00FB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054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054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054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B054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B0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bio16.com/actualidad/blablaca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E383C-6DFC-4B52-9D67-35CBE089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6DBF1238</Template>
  <TotalTime>673</TotalTime>
  <Pages>4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Technologie de Belfort-Montbéliard</Company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Elizabeth Boutroux</cp:lastModifiedBy>
  <cp:revision>16</cp:revision>
  <cp:lastPrinted>2015-06-22T09:00:00Z</cp:lastPrinted>
  <dcterms:created xsi:type="dcterms:W3CDTF">2015-06-16T07:09:00Z</dcterms:created>
  <dcterms:modified xsi:type="dcterms:W3CDTF">2015-06-25T07:25:00Z</dcterms:modified>
</cp:coreProperties>
</file>