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2BE" w:rsidRPr="009B17A2" w:rsidRDefault="007C6E71" w:rsidP="002F3FC5">
      <w:pPr>
        <w:spacing w:after="0" w:line="240" w:lineRule="auto"/>
        <w:ind w:left="284" w:hanging="284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FINAL du 20 janvier 2017</w:t>
      </w:r>
    </w:p>
    <w:p w:rsidR="00FB02BE" w:rsidRDefault="00FB02BE" w:rsidP="002F3FC5">
      <w:pPr>
        <w:spacing w:after="0" w:line="240" w:lineRule="auto"/>
        <w:ind w:left="284" w:hanging="284"/>
        <w:jc w:val="center"/>
        <w:rPr>
          <w:b/>
          <w:sz w:val="24"/>
          <w:szCs w:val="24"/>
        </w:rPr>
      </w:pPr>
      <w:r w:rsidRPr="009B17A2">
        <w:rPr>
          <w:b/>
          <w:sz w:val="24"/>
          <w:szCs w:val="24"/>
        </w:rPr>
        <w:t>Documents non autorisés</w:t>
      </w:r>
    </w:p>
    <w:p w:rsidR="00DC6ECA" w:rsidRPr="009B17A2" w:rsidRDefault="00DC6ECA" w:rsidP="002F3FC5">
      <w:pPr>
        <w:spacing w:after="0" w:line="240" w:lineRule="auto"/>
        <w:ind w:left="284" w:hanging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(Sujets à rendre sur 2 copies séparées)</w:t>
      </w:r>
    </w:p>
    <w:p w:rsidR="00DC6ECA" w:rsidRDefault="00DC6ECA" w:rsidP="002F3FC5">
      <w:pPr>
        <w:spacing w:line="240" w:lineRule="auto"/>
        <w:jc w:val="both"/>
        <w:rPr>
          <w:b/>
          <w:szCs w:val="24"/>
        </w:rPr>
      </w:pPr>
    </w:p>
    <w:p w:rsidR="00B56436" w:rsidRDefault="00B56436" w:rsidP="00B56436">
      <w:pPr>
        <w:spacing w:line="240" w:lineRule="auto"/>
        <w:jc w:val="both"/>
        <w:rPr>
          <w:b/>
          <w:szCs w:val="24"/>
        </w:rPr>
      </w:pPr>
      <w:r w:rsidRPr="00FB02BE">
        <w:rPr>
          <w:b/>
        </w:rPr>
        <w:t xml:space="preserve">Partie </w:t>
      </w:r>
      <w:r>
        <w:rPr>
          <w:b/>
        </w:rPr>
        <w:t>1</w:t>
      </w:r>
      <w:r w:rsidRPr="00FB02BE">
        <w:rPr>
          <w:b/>
        </w:rPr>
        <w:t xml:space="preserve"> : </w:t>
      </w:r>
      <w:r>
        <w:rPr>
          <w:b/>
          <w:szCs w:val="24"/>
        </w:rPr>
        <w:t>Propriétés physiques</w:t>
      </w:r>
    </w:p>
    <w:p w:rsidR="00B56436" w:rsidRDefault="00B56436" w:rsidP="00B56436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Exercice 1. </w:t>
      </w:r>
    </w:p>
    <w:p w:rsidR="00B56436" w:rsidRDefault="00B56436" w:rsidP="00B56436">
      <w:pPr>
        <w:spacing w:after="0" w:line="240" w:lineRule="auto"/>
        <w:jc w:val="both"/>
        <w:rPr>
          <w:szCs w:val="24"/>
        </w:rPr>
      </w:pPr>
      <w:r>
        <w:rPr>
          <w:szCs w:val="24"/>
        </w:rPr>
        <w:t>Le Nickel a une masse volumique de 8,9 g/cm3 et une masse molaire de 58,7 g/mol. Il suit le réseau CFC et son aimantation correspond à 0,6 magnétons par atome.</w:t>
      </w:r>
    </w:p>
    <w:p w:rsidR="00B56436" w:rsidRDefault="00B56436" w:rsidP="00B56436">
      <w:pPr>
        <w:spacing w:after="0" w:line="240" w:lineRule="auto"/>
        <w:jc w:val="both"/>
        <w:rPr>
          <w:szCs w:val="24"/>
        </w:rPr>
      </w:pPr>
      <w:r>
        <w:rPr>
          <w:szCs w:val="24"/>
        </w:rPr>
        <w:t>Calculer son aimantation et son champ magnétique à saturation.</w:t>
      </w:r>
    </w:p>
    <w:p w:rsidR="00B56436" w:rsidRDefault="00B56436" w:rsidP="00B56436">
      <w:pPr>
        <w:spacing w:after="0" w:line="240" w:lineRule="auto"/>
        <w:jc w:val="both"/>
        <w:rPr>
          <w:szCs w:val="24"/>
        </w:rPr>
      </w:pPr>
      <w:r>
        <w:rPr>
          <w:szCs w:val="24"/>
        </w:rPr>
        <w:t>A quelle catégorie de matériaux appartient le Nickel ?</w:t>
      </w:r>
    </w:p>
    <w:p w:rsidR="00B56436" w:rsidRPr="003D720A" w:rsidRDefault="00B56436" w:rsidP="00B56436">
      <w:pPr>
        <w:spacing w:after="0" w:line="240" w:lineRule="auto"/>
        <w:jc w:val="both"/>
        <w:rPr>
          <w:i/>
          <w:szCs w:val="24"/>
        </w:rPr>
      </w:pPr>
      <w:r w:rsidRPr="003D720A">
        <w:rPr>
          <w:i/>
          <w:szCs w:val="24"/>
        </w:rPr>
        <w:t xml:space="preserve">Données : </w:t>
      </w:r>
      <w:r w:rsidRPr="003D720A">
        <w:rPr>
          <w:i/>
          <w:lang w:eastAsia="fr-FR"/>
        </w:rPr>
        <w:t>μ</w:t>
      </w:r>
      <w:r w:rsidRPr="003D720A">
        <w:rPr>
          <w:i/>
          <w:vertAlign w:val="subscript"/>
          <w:lang w:eastAsia="fr-FR"/>
        </w:rPr>
        <w:t>B</w:t>
      </w:r>
      <w:r w:rsidRPr="003D720A">
        <w:rPr>
          <w:i/>
          <w:lang w:eastAsia="fr-FR"/>
        </w:rPr>
        <w:t xml:space="preserve"> = 9,27.10</w:t>
      </w:r>
      <w:r w:rsidRPr="003D720A">
        <w:rPr>
          <w:rFonts w:ascii="Calibri" w:hAnsi="Calibri"/>
          <w:i/>
          <w:vertAlign w:val="superscript"/>
          <w:lang w:eastAsia="fr-FR"/>
        </w:rPr>
        <w:t>‐</w:t>
      </w:r>
      <w:r w:rsidRPr="003D720A">
        <w:rPr>
          <w:i/>
          <w:vertAlign w:val="superscript"/>
          <w:lang w:eastAsia="fr-FR"/>
        </w:rPr>
        <w:t>24</w:t>
      </w:r>
      <w:r w:rsidRPr="003D720A">
        <w:rPr>
          <w:i/>
          <w:lang w:eastAsia="fr-FR"/>
        </w:rPr>
        <w:t xml:space="preserve"> A.m</w:t>
      </w:r>
      <w:r w:rsidRPr="003D720A">
        <w:rPr>
          <w:i/>
          <w:vertAlign w:val="superscript"/>
          <w:lang w:eastAsia="fr-FR"/>
        </w:rPr>
        <w:t>2</w:t>
      </w:r>
      <w:r w:rsidRPr="003D720A">
        <w:rPr>
          <w:i/>
          <w:lang w:eastAsia="fr-FR"/>
        </w:rPr>
        <w:t xml:space="preserve"> ; </w:t>
      </w:r>
      <w:r w:rsidRPr="003D720A">
        <w:rPr>
          <w:i/>
          <w:lang w:eastAsia="fr-FR"/>
        </w:rPr>
        <w:sym w:font="Symbol" w:char="F063"/>
      </w:r>
      <w:r w:rsidRPr="003D720A">
        <w:rPr>
          <w:i/>
          <w:lang w:eastAsia="fr-FR"/>
        </w:rPr>
        <w:t>(Ni)=110</w:t>
      </w:r>
    </w:p>
    <w:p w:rsidR="00B56436" w:rsidRDefault="00B56436" w:rsidP="00B56436">
      <w:pPr>
        <w:spacing w:after="0" w:line="240" w:lineRule="auto"/>
        <w:jc w:val="both"/>
        <w:rPr>
          <w:szCs w:val="24"/>
        </w:rPr>
      </w:pPr>
    </w:p>
    <w:p w:rsidR="00B56436" w:rsidRDefault="00B56436" w:rsidP="00B56436">
      <w:pPr>
        <w:spacing w:after="0" w:line="240" w:lineRule="auto"/>
        <w:jc w:val="both"/>
      </w:pPr>
      <w:r w:rsidRPr="00876CE6">
        <w:rPr>
          <w:b/>
          <w:szCs w:val="24"/>
        </w:rPr>
        <w:t xml:space="preserve">Exercice 2 </w:t>
      </w:r>
      <w:r w:rsidRPr="00876CE6">
        <w:rPr>
          <w:b/>
        </w:rPr>
        <w:t>:</w:t>
      </w:r>
      <w:r>
        <w:t xml:space="preserve"> </w:t>
      </w:r>
    </w:p>
    <w:p w:rsidR="00B56436" w:rsidRPr="002E3B05" w:rsidRDefault="00B56436" w:rsidP="00B56436">
      <w:pPr>
        <w:spacing w:after="0" w:line="240" w:lineRule="auto"/>
        <w:jc w:val="both"/>
      </w:pP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un mur constitué, de l'intérieur vers l'extérieur, de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6 cm </w:t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matériau isolant de conductibilité thermique </w:t>
      </w:r>
      <w:r w:rsidRPr="005A61E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9469652" wp14:editId="34019CAF">
            <wp:extent cx="1447800" cy="182880"/>
            <wp:effectExtent l="0" t="0" r="0" b="7620"/>
            <wp:docPr id="14" name="Image 14" descr="http://res-nlp.univ-lemans.fr/NLP_E_M10_G01_08/res/NLP_E_M10_G01_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-nlp.univ-lemans.fr/NLP_E_M10_G01_08/res/NLP_E_M10_G01_08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et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 cm </w:t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béton de conductibilité thermique </w:t>
      </w:r>
      <w:r w:rsidRPr="005A61E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CE4B7B2" wp14:editId="2D680480">
            <wp:extent cx="1447800" cy="190500"/>
            <wp:effectExtent l="0" t="0" r="0" b="0"/>
            <wp:docPr id="27" name="Image 27" descr="http://res-nlp.univ-lemans.fr/NLP_E_M10_G01_08/res/NLP_E_M10_G01_0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-nlp.univ-lemans.fr/NLP_E_M10_G01_08/res/NLP_E_M10_G01_08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. Il n'y a pas de chauffage interne dans le mur.</w:t>
      </w:r>
    </w:p>
    <w:p w:rsidR="00B56436" w:rsidRPr="005A61E8" w:rsidRDefault="00B56436" w:rsidP="00B56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admet les valeurs conventionnelles des échanges thermiques superficiels, c'est à dire que les coefficients d'échanges thermiques de surface, qui résultent des échanges convectifs et radiatifs, valent </w:t>
      </w:r>
      <w:r w:rsidRPr="005A61E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A817E5E" wp14:editId="24D983CA">
            <wp:extent cx="1272540" cy="198120"/>
            <wp:effectExtent l="0" t="0" r="3810" b="0"/>
            <wp:docPr id="28" name="Image 28" descr="http://res-nlp.univ-lemans.fr/NLP_E_M10_G01_08/res/NLP_E_M10_G01_0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-nlp.univ-lemans.fr/NLP_E_M10_G01_08/res/NLP_E_M10_G01_08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la paroi intérieure, et </w:t>
      </w:r>
      <w:r w:rsidRPr="005A61E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7A1933B" wp14:editId="1C9A16C7">
            <wp:extent cx="1569720" cy="198120"/>
            <wp:effectExtent l="0" t="0" r="0" b="0"/>
            <wp:docPr id="29" name="Image 29" descr="http://res-nlp.univ-lemans.fr/NLP_E_M10_G01_08/res/NLP_E_M10_G01_0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-nlp.univ-lemans.fr/NLP_E_M10_G01_08/res/NLP_E_M10_G01_08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la paroi extérieure. Le local est chauffé et le mur a atteint un régime permanent établi. La température extérieure vaut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2°C</w:t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la température intérieure est stabilisée à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18°C</w:t>
      </w: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B56436" w:rsidRPr="005A61E8" w:rsidRDefault="00B56436" w:rsidP="00B5643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Calculer la résistance et la conductibilité thermiques du mur.</w:t>
      </w:r>
    </w:p>
    <w:p w:rsidR="00B56436" w:rsidRPr="005A61E8" w:rsidRDefault="00B56436" w:rsidP="00B5643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Calculer les déperditions thermiques à travers ce mur.</w:t>
      </w:r>
    </w:p>
    <w:p w:rsidR="00B56436" w:rsidRDefault="00B56436" w:rsidP="00B5643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A61E8">
        <w:rPr>
          <w:rFonts w:ascii="Times New Roman" w:eastAsia="Times New Roman" w:hAnsi="Times New Roman" w:cs="Times New Roman"/>
          <w:sz w:val="24"/>
          <w:szCs w:val="24"/>
          <w:lang w:eastAsia="fr-FR"/>
        </w:rPr>
        <w:t>Calculer les températures des surfaces et à l'interface des matériaux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(T</w:t>
      </w:r>
      <w:r w:rsidRPr="002E3B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mur intérieur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; T</w:t>
      </w:r>
      <w:r w:rsidRPr="002E3B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 xml:space="preserve">interface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béton-</w:t>
      </w:r>
      <w:r w:rsidRPr="002E3B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isoalnt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; T</w:t>
      </w:r>
      <w:r w:rsidRPr="002E3B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mur extérieur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:rsidR="00B56436" w:rsidRPr="00051299" w:rsidRDefault="00B56436" w:rsidP="00B5643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Rq : </w:t>
      </w:r>
      <w:r w:rsidRPr="002E3B0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on considérera qu’en régime permanent établi, le fl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ux est constant à travers le mur</w:t>
      </w:r>
      <w:r w:rsidRPr="002E3B0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.</w:t>
      </w:r>
    </w:p>
    <w:p w:rsidR="00B56436" w:rsidRDefault="00B56436" w:rsidP="00B56436">
      <w:pPr>
        <w:spacing w:after="0"/>
        <w:jc w:val="both"/>
        <w:rPr>
          <w:bCs/>
        </w:rPr>
      </w:pPr>
      <w:r w:rsidRPr="00876CE6">
        <w:rPr>
          <w:b/>
          <w:bCs/>
        </w:rPr>
        <w:t>Exercice 3 :</w:t>
      </w:r>
      <w:r>
        <w:rPr>
          <w:bCs/>
        </w:rPr>
        <w:t xml:space="preserve"> </w:t>
      </w:r>
    </w:p>
    <w:p w:rsidR="00B56436" w:rsidRPr="005759B8" w:rsidRDefault="00B56436" w:rsidP="00B56436">
      <w:pPr>
        <w:spacing w:after="0"/>
        <w:jc w:val="both"/>
        <w:rPr>
          <w:bCs/>
        </w:rPr>
      </w:pPr>
      <w:r w:rsidRPr="005759B8">
        <w:rPr>
          <w:bCs/>
        </w:rPr>
        <w:t xml:space="preserve">Au cours du procédé de soudage, un courant de 400 A traverse un arc quand la tension est de 35 V. La longueur de l’arc est d’environ 2.54 mm et son diamètre moyen est de 4.572 mm. </w:t>
      </w:r>
    </w:p>
    <w:p w:rsidR="00B56436" w:rsidRPr="002B7A5F" w:rsidRDefault="00B56436" w:rsidP="00B56436">
      <w:pPr>
        <w:jc w:val="both"/>
        <w:rPr>
          <w:bCs/>
        </w:rPr>
      </w:pPr>
      <w:r w:rsidRPr="002B7A5F">
        <w:rPr>
          <w:bCs/>
        </w:rPr>
        <w:t xml:space="preserve">Calculez la densité de courant </w:t>
      </w:r>
      <w:r w:rsidR="00673735">
        <w:rPr>
          <w:bCs/>
        </w:rPr>
        <w:t xml:space="preserve">(J) </w:t>
      </w:r>
      <w:r w:rsidRPr="002B7A5F">
        <w:rPr>
          <w:bCs/>
        </w:rPr>
        <w:t xml:space="preserve">dans l’arc, le champ électrique à travers l’arc </w:t>
      </w:r>
      <w:r w:rsidR="00673735">
        <w:rPr>
          <w:bCs/>
        </w:rPr>
        <w:t xml:space="preserve">(E) </w:t>
      </w:r>
      <w:r w:rsidRPr="002B7A5F">
        <w:rPr>
          <w:bCs/>
        </w:rPr>
        <w:t xml:space="preserve">et la conductivité électrique des gaz chauds présents dans l’arc pendant le processus de soudage. </w:t>
      </w:r>
    </w:p>
    <w:p w:rsidR="00B56436" w:rsidRDefault="00B56436" w:rsidP="00B56436">
      <w:pPr>
        <w:spacing w:after="0" w:line="240" w:lineRule="auto"/>
        <w:jc w:val="both"/>
      </w:pPr>
      <w:r w:rsidRPr="00F040C2">
        <w:rPr>
          <w:b/>
          <w:szCs w:val="24"/>
        </w:rPr>
        <w:t>Exercice 4 :</w:t>
      </w:r>
      <w:r>
        <w:rPr>
          <w:szCs w:val="24"/>
        </w:rPr>
        <w:t xml:space="preserve"> </w:t>
      </w:r>
      <w:r>
        <w:t xml:space="preserve"> traitement antireflet d’une lentille</w:t>
      </w:r>
    </w:p>
    <w:p w:rsidR="00B56436" w:rsidRDefault="00B56436" w:rsidP="00B56436">
      <w:pPr>
        <w:spacing w:after="0" w:line="240" w:lineRule="auto"/>
        <w:jc w:val="both"/>
      </w:pPr>
      <w:r>
        <w:t>1. On s’intéresse au passage de la lumière de l’air (n</w:t>
      </w:r>
      <w:r w:rsidRPr="00F040C2">
        <w:rPr>
          <w:vertAlign w:val="subscript"/>
        </w:rPr>
        <w:t>1</w:t>
      </w:r>
      <w:r>
        <w:t xml:space="preserve"> = 1) dans le verre (n</w:t>
      </w:r>
      <w:r w:rsidRPr="00F040C2">
        <w:rPr>
          <w:vertAlign w:val="subscript"/>
        </w:rPr>
        <w:t>2</w:t>
      </w:r>
      <w:r>
        <w:t xml:space="preserve"> = 1,52).</w:t>
      </w:r>
    </w:p>
    <w:p w:rsidR="00B56436" w:rsidRDefault="00B56436" w:rsidP="00B56436">
      <w:pPr>
        <w:spacing w:after="0" w:line="240" w:lineRule="auto"/>
        <w:jc w:val="both"/>
      </w:pPr>
      <w:r>
        <w:t>Calculer le coefficient de réflexion énergétique R (en %),</w:t>
      </w:r>
    </w:p>
    <w:p w:rsidR="00B56436" w:rsidRDefault="00B56436" w:rsidP="00B56436">
      <w:pPr>
        <w:spacing w:after="0" w:line="240" w:lineRule="auto"/>
        <w:jc w:val="both"/>
      </w:pPr>
      <w:r>
        <w:t>2. Considérant que le verre soit transparent au rayonnement lumineux, définir la fraction d’énergie lumineuse transmise à travers une lentille (démonstration graphique) et faire l’application numérique (en %),</w:t>
      </w:r>
    </w:p>
    <w:p w:rsidR="00B56436" w:rsidRDefault="00B56436" w:rsidP="00B56436">
      <w:pPr>
        <w:spacing w:after="0" w:line="240" w:lineRule="auto"/>
        <w:jc w:val="both"/>
      </w:pPr>
      <w:r>
        <w:t>3. On considère maintenant une lentille où la face d’entrée a une couche antireflet. La couche antireflet permet de diminuer le coefficient de réflexion énergétique R : on prendra R’= 1,5 %.</w:t>
      </w:r>
    </w:p>
    <w:p w:rsidR="00B56436" w:rsidRDefault="00B56436" w:rsidP="00B56436">
      <w:pPr>
        <w:spacing w:after="0" w:line="240" w:lineRule="auto"/>
        <w:jc w:val="both"/>
      </w:pPr>
      <w:r>
        <w:t>Calculer la fraction d’énergie lumineuse transmise à travers la lentille.</w:t>
      </w:r>
    </w:p>
    <w:p w:rsidR="00B56436" w:rsidRDefault="00B56436" w:rsidP="00A851ED">
      <w:pPr>
        <w:pStyle w:val="Paragraphedeliste"/>
        <w:numPr>
          <w:ilvl w:val="0"/>
          <w:numId w:val="15"/>
        </w:numPr>
        <w:spacing w:after="0" w:line="240" w:lineRule="auto"/>
        <w:jc w:val="both"/>
      </w:pPr>
      <w:r>
        <w:lastRenderedPageBreak/>
        <w:t>Les deux faces d’une lentille possèdent un traitement antireflet.</w:t>
      </w:r>
      <w:r w:rsidR="00672C82">
        <w:t xml:space="preserve"> </w:t>
      </w:r>
      <w:r>
        <w:t>Calculer la fraction d’énergie lumineuse transmise à travers la lentille.</w:t>
      </w:r>
    </w:p>
    <w:p w:rsidR="00672C82" w:rsidRDefault="00672C82" w:rsidP="00672C82">
      <w:pPr>
        <w:spacing w:after="0" w:line="240" w:lineRule="auto"/>
        <w:jc w:val="both"/>
      </w:pPr>
    </w:p>
    <w:p w:rsidR="00672C82" w:rsidRPr="00672C82" w:rsidRDefault="00672C82" w:rsidP="00672C82">
      <w:pPr>
        <w:spacing w:after="0"/>
        <w:jc w:val="both"/>
        <w:rPr>
          <w:b/>
        </w:rPr>
      </w:pPr>
      <w:r w:rsidRPr="00672C82">
        <w:rPr>
          <w:b/>
        </w:rPr>
        <w:t xml:space="preserve">Exercice 5 : </w:t>
      </w:r>
    </w:p>
    <w:p w:rsidR="00672C82" w:rsidRPr="009C3E99" w:rsidRDefault="00672C82" w:rsidP="00672C82">
      <w:pPr>
        <w:spacing w:after="0"/>
        <w:jc w:val="both"/>
      </w:pPr>
      <w:r w:rsidRPr="009C3E99">
        <w:t>Définir les dimensions d’une ligne de transmission électrique de 1500m de long capable de délivrer un courant électrique de 50A avec pas plus de 5*10</w:t>
      </w:r>
      <w:r w:rsidRPr="009C3E99">
        <w:rPr>
          <w:vertAlign w:val="superscript"/>
        </w:rPr>
        <w:t>5</w:t>
      </w:r>
      <w:r w:rsidRPr="009C3E99">
        <w:t xml:space="preserve"> W de pertes de puissance. </w:t>
      </w:r>
    </w:p>
    <w:p w:rsidR="00672C82" w:rsidRPr="009C3E99" w:rsidRDefault="00672C82" w:rsidP="00672C82">
      <w:pPr>
        <w:spacing w:after="0"/>
        <w:jc w:val="both"/>
      </w:pPr>
      <w:r w:rsidRPr="009C3E99">
        <w:t>Connaissant les caractéristiques électriques de quelques matériaux réputés bon conducteurs</w:t>
      </w:r>
      <w:r>
        <w:t xml:space="preserve"> (Aluminium, Cuivre, Argent)</w:t>
      </w:r>
      <w:r w:rsidRPr="009C3E99">
        <w:t xml:space="preserve">, quel matériau </w:t>
      </w:r>
      <w:r w:rsidR="00673735" w:rsidRPr="009C3E99">
        <w:t>utiliseriez-vous</w:t>
      </w:r>
      <w:r w:rsidRPr="009C3E99">
        <w:t> ?</w:t>
      </w:r>
    </w:p>
    <w:p w:rsidR="00672C82" w:rsidRPr="009C3E99" w:rsidRDefault="00672C82" w:rsidP="00672C82">
      <w:pPr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NewRoman" w:hAnsi="TimesNewRoman"/>
          <w:i/>
        </w:rPr>
      </w:pPr>
      <w:r w:rsidRPr="009C3E99">
        <w:rPr>
          <w:i/>
        </w:rPr>
        <w:t>(</w:t>
      </w:r>
      <w:r w:rsidRPr="009C3E99">
        <w:rPr>
          <w:rFonts w:ascii="Symbol" w:hAnsi="Symbol"/>
          <w:i/>
        </w:rPr>
        <w:t></w:t>
      </w:r>
      <w:r w:rsidRPr="009C3E99">
        <w:rPr>
          <w:i/>
          <w:vertAlign w:val="subscript"/>
        </w:rPr>
        <w:t>Al</w:t>
      </w:r>
      <w:r w:rsidRPr="009C3E99">
        <w:rPr>
          <w:i/>
        </w:rPr>
        <w:t xml:space="preserve"> = 3,8.10</w:t>
      </w:r>
      <w:r w:rsidRPr="009C3E99">
        <w:rPr>
          <w:i/>
          <w:vertAlign w:val="superscript"/>
        </w:rPr>
        <w:t>7</w:t>
      </w:r>
      <w:r w:rsidRPr="009C3E99">
        <w:rPr>
          <w:i/>
        </w:rPr>
        <w:t xml:space="preserve"> (</w:t>
      </w:r>
      <w:r w:rsidRPr="009C3E99">
        <w:rPr>
          <w:rFonts w:ascii="Symbol" w:hAnsi="Symbol"/>
          <w:i/>
        </w:rPr>
        <w:t></w:t>
      </w:r>
      <w:r w:rsidRPr="009C3E99">
        <w:rPr>
          <w:i/>
        </w:rPr>
        <w:t>.m)</w:t>
      </w:r>
      <w:r w:rsidRPr="009C3E99">
        <w:rPr>
          <w:i/>
          <w:vertAlign w:val="superscript"/>
        </w:rPr>
        <w:t>-1</w:t>
      </w:r>
      <w:r w:rsidRPr="009C3E99">
        <w:rPr>
          <w:i/>
        </w:rPr>
        <w:t xml:space="preserve">, </w:t>
      </w:r>
      <w:r w:rsidRPr="009C3E99">
        <w:rPr>
          <w:rFonts w:ascii="Symbol" w:hAnsi="Symbol"/>
          <w:i/>
        </w:rPr>
        <w:t></w:t>
      </w:r>
      <w:r w:rsidRPr="009C3E99">
        <w:rPr>
          <w:i/>
          <w:vertAlign w:val="subscript"/>
        </w:rPr>
        <w:t>Cu</w:t>
      </w:r>
      <w:r w:rsidRPr="009C3E99">
        <w:rPr>
          <w:i/>
        </w:rPr>
        <w:t xml:space="preserve"> = 5.98.10</w:t>
      </w:r>
      <w:r w:rsidRPr="009C3E99">
        <w:rPr>
          <w:i/>
          <w:vertAlign w:val="superscript"/>
        </w:rPr>
        <w:t>7</w:t>
      </w:r>
      <w:r w:rsidRPr="009C3E99">
        <w:rPr>
          <w:i/>
        </w:rPr>
        <w:t xml:space="preserve"> (</w:t>
      </w:r>
      <w:r w:rsidRPr="009C3E99">
        <w:rPr>
          <w:rFonts w:ascii="Symbol" w:hAnsi="Symbol"/>
          <w:i/>
        </w:rPr>
        <w:t></w:t>
      </w:r>
      <w:r w:rsidRPr="009C3E99">
        <w:rPr>
          <w:i/>
        </w:rPr>
        <w:t>.m)</w:t>
      </w:r>
      <w:r w:rsidRPr="009C3E99">
        <w:rPr>
          <w:i/>
          <w:vertAlign w:val="superscript"/>
        </w:rPr>
        <w:t>-1</w:t>
      </w:r>
      <w:r w:rsidRPr="009C3E99">
        <w:rPr>
          <w:i/>
        </w:rPr>
        <w:t xml:space="preserve">, </w:t>
      </w:r>
      <w:r w:rsidRPr="009C3E99">
        <w:rPr>
          <w:rFonts w:ascii="Symbol" w:hAnsi="Symbol"/>
          <w:i/>
        </w:rPr>
        <w:t></w:t>
      </w:r>
      <w:r w:rsidRPr="009C3E99">
        <w:rPr>
          <w:i/>
          <w:vertAlign w:val="subscript"/>
        </w:rPr>
        <w:t>Ag</w:t>
      </w:r>
      <w:r w:rsidRPr="009C3E99">
        <w:rPr>
          <w:i/>
        </w:rPr>
        <w:t xml:space="preserve"> = 6.8.10</w:t>
      </w:r>
      <w:r w:rsidRPr="009C3E99">
        <w:rPr>
          <w:i/>
          <w:vertAlign w:val="superscript"/>
        </w:rPr>
        <w:t>7</w:t>
      </w:r>
      <w:r w:rsidRPr="009C3E99">
        <w:rPr>
          <w:i/>
        </w:rPr>
        <w:t xml:space="preserve"> (</w:t>
      </w:r>
      <w:r w:rsidRPr="009C3E99">
        <w:rPr>
          <w:rFonts w:ascii="Symbol" w:hAnsi="Symbol"/>
          <w:i/>
        </w:rPr>
        <w:t></w:t>
      </w:r>
      <w:r w:rsidRPr="009C3E99">
        <w:rPr>
          <w:i/>
        </w:rPr>
        <w:t>.m)</w:t>
      </w:r>
      <w:r w:rsidRPr="009C3E99">
        <w:rPr>
          <w:i/>
          <w:vertAlign w:val="superscript"/>
        </w:rPr>
        <w:t>-1</w:t>
      </w:r>
      <w:r w:rsidRPr="009C3E99">
        <w:rPr>
          <w:i/>
        </w:rPr>
        <w:t>)</w:t>
      </w:r>
    </w:p>
    <w:p w:rsidR="00672C82" w:rsidRPr="00B31D18" w:rsidRDefault="00672C82" w:rsidP="00672C82">
      <w:pPr>
        <w:spacing w:after="0" w:line="240" w:lineRule="auto"/>
        <w:jc w:val="both"/>
      </w:pPr>
    </w:p>
    <w:p w:rsidR="00B56436" w:rsidRDefault="00B56436" w:rsidP="00B56436">
      <w:pPr>
        <w:spacing w:after="0" w:line="240" w:lineRule="auto"/>
        <w:jc w:val="both"/>
        <w:rPr>
          <w:szCs w:val="24"/>
        </w:rPr>
      </w:pPr>
    </w:p>
    <w:p w:rsidR="00B56436" w:rsidRPr="00F42391" w:rsidRDefault="00B56436" w:rsidP="00B56436">
      <w:pPr>
        <w:spacing w:after="0" w:line="240" w:lineRule="auto"/>
        <w:jc w:val="both"/>
        <w:rPr>
          <w:b/>
          <w:szCs w:val="24"/>
        </w:rPr>
      </w:pPr>
      <w:r w:rsidRPr="00F42391">
        <w:rPr>
          <w:b/>
          <w:szCs w:val="24"/>
        </w:rPr>
        <w:t>QCM (répondre sur la copie)</w:t>
      </w:r>
    </w:p>
    <w:tbl>
      <w:tblPr>
        <w:tblStyle w:val="Grilledutableau"/>
        <w:tblW w:w="9119" w:type="dxa"/>
        <w:tblLook w:val="04A0" w:firstRow="1" w:lastRow="0" w:firstColumn="1" w:lastColumn="0" w:noHBand="0" w:noVBand="1"/>
      </w:tblPr>
      <w:tblGrid>
        <w:gridCol w:w="7366"/>
        <w:gridCol w:w="851"/>
        <w:gridCol w:w="902"/>
      </w:tblGrid>
      <w:tr w:rsidR="00B56436" w:rsidTr="00BB1E0B">
        <w:tc>
          <w:tcPr>
            <w:tcW w:w="7366" w:type="dxa"/>
          </w:tcPr>
          <w:p w:rsidR="00B56436" w:rsidRPr="007C6E71" w:rsidRDefault="00B56436" w:rsidP="00BB1E0B">
            <w:pPr>
              <w:jc w:val="both"/>
            </w:pPr>
          </w:p>
        </w:tc>
        <w:tc>
          <w:tcPr>
            <w:tcW w:w="851" w:type="dxa"/>
          </w:tcPr>
          <w:p w:rsidR="00B56436" w:rsidRDefault="00B56436" w:rsidP="00BB1E0B">
            <w:pPr>
              <w:jc w:val="both"/>
              <w:rPr>
                <w:b/>
              </w:rPr>
            </w:pPr>
            <w:r>
              <w:rPr>
                <w:b/>
              </w:rPr>
              <w:t>Vrai</w:t>
            </w:r>
          </w:p>
        </w:tc>
        <w:tc>
          <w:tcPr>
            <w:tcW w:w="902" w:type="dxa"/>
          </w:tcPr>
          <w:p w:rsidR="00B56436" w:rsidRDefault="00B56436" w:rsidP="00BB1E0B">
            <w:pPr>
              <w:jc w:val="both"/>
              <w:rPr>
                <w:b/>
              </w:rPr>
            </w:pPr>
            <w:r>
              <w:rPr>
                <w:b/>
              </w:rPr>
              <w:t>Faux</w:t>
            </w: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 w:rsidRPr="007C6E71">
              <w:t>Lors du processus d’anodisation, la température du bain accélère la vitesse d’oxydation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Le Maillechort est un alliage de Zinc et de Nickel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Les polymères de chaînes linéaires présentent de forts allongements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La perlite augmente la dureté des aciers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673735" w:rsidP="00673735">
            <w:pPr>
              <w:spacing w:line="276" w:lineRule="auto"/>
              <w:jc w:val="both"/>
            </w:pPr>
            <w:r>
              <w:t>On parle de macrodureté et de microdureté suivant la taille de l’indenteur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 w:rsidRPr="007C6E71">
              <w:t xml:space="preserve">Par anodisation, une vitesse de dépôt de quelques µm/s peut </w:t>
            </w:r>
            <w:r w:rsidR="00673735" w:rsidRPr="007C6E71">
              <w:t>être</w:t>
            </w:r>
            <w:r w:rsidRPr="007C6E71">
              <w:t xml:space="preserve"> atteinte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 xml:space="preserve">Les aciers hypereutectoïdes possèdent </w:t>
            </w:r>
            <w:r w:rsidR="00673735">
              <w:t xml:space="preserve">très </w:t>
            </w:r>
            <w:r>
              <w:t>peu de carbone</w:t>
            </w:r>
            <w:r w:rsidR="00673735">
              <w:t xml:space="preserve"> (&lt;0.7%)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Le module de Young augmente avec l’ajout de renforts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La dureté Rockwell C varie de 1 à  100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 w:rsidRPr="007C6E71">
              <w:t>L’alliage d’aluminium de série 5083 est bien adapté pour obtenir une anodisation de bonne qualité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Les polymères de structure réticulée sont plus fragiles que les polymères à chaînes ramifiées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Les fontes peuvent posséder 5% de carbone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La pièce la plus rigide a un module de Young élevé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Pr="007C6E71" w:rsidRDefault="00B56436" w:rsidP="00673735">
            <w:pPr>
              <w:spacing w:line="276" w:lineRule="auto"/>
              <w:jc w:val="both"/>
            </w:pPr>
            <w:r>
              <w:t>Pour augmenter l’épaisseur de la couche d’oxyde, il suffit d’augmenter l’intensité de courant</w:t>
            </w:r>
            <w:r w:rsidR="00673735">
              <w:t xml:space="preserve"> d’anodisation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Le laiton est un alliage de Cuivre et d’étain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Une pièce résistante à la rupture brutale et aux chocs se doit d’avoir une dureté élevée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La ferrite est une phase composée majoritairement de Fer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673735" w:rsidP="00673735">
            <w:pPr>
              <w:spacing w:line="276" w:lineRule="auto"/>
              <w:jc w:val="both"/>
            </w:pPr>
            <w:r>
              <w:t>Une pièce résistante à l’usure</w:t>
            </w:r>
            <w:r w:rsidR="00B56436">
              <w:t xml:space="preserve"> se doit d’avoir une limite d’élasticité élevée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Les traitements d’écrouissage permettent d’augmenter la dureté du matériau par grossissement des grains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L’intensité d’un dipôle magnétique varie selon la structure du matériau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B56436" w:rsidTr="00BB1E0B">
        <w:tc>
          <w:tcPr>
            <w:tcW w:w="7366" w:type="dxa"/>
          </w:tcPr>
          <w:p w:rsidR="00B56436" w:rsidRDefault="00B56436" w:rsidP="00673735">
            <w:pPr>
              <w:spacing w:line="276" w:lineRule="auto"/>
              <w:jc w:val="both"/>
            </w:pPr>
            <w:r>
              <w:t>Le bonze est un alliage de cuivre et de zinc</w:t>
            </w:r>
          </w:p>
        </w:tc>
        <w:tc>
          <w:tcPr>
            <w:tcW w:w="851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B56436" w:rsidRDefault="00B56436" w:rsidP="00673735">
            <w:pPr>
              <w:spacing w:line="276" w:lineRule="auto"/>
              <w:jc w:val="both"/>
              <w:rPr>
                <w:b/>
              </w:rPr>
            </w:pPr>
          </w:p>
        </w:tc>
      </w:tr>
      <w:tr w:rsidR="00673735" w:rsidTr="00BB1E0B">
        <w:tc>
          <w:tcPr>
            <w:tcW w:w="7366" w:type="dxa"/>
          </w:tcPr>
          <w:p w:rsidR="00673735" w:rsidRDefault="00673735" w:rsidP="00673735">
            <w:pPr>
              <w:jc w:val="both"/>
            </w:pPr>
            <w:r>
              <w:t>L’indice de réflexion d’un matériau peut être inférieur à 1</w:t>
            </w:r>
          </w:p>
        </w:tc>
        <w:tc>
          <w:tcPr>
            <w:tcW w:w="851" w:type="dxa"/>
          </w:tcPr>
          <w:p w:rsidR="00673735" w:rsidRDefault="00673735" w:rsidP="00673735">
            <w:pPr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673735" w:rsidRDefault="00673735" w:rsidP="00673735">
            <w:pPr>
              <w:jc w:val="both"/>
              <w:rPr>
                <w:b/>
              </w:rPr>
            </w:pPr>
          </w:p>
        </w:tc>
      </w:tr>
      <w:tr w:rsidR="00673735" w:rsidTr="00BB1E0B">
        <w:tc>
          <w:tcPr>
            <w:tcW w:w="7366" w:type="dxa"/>
          </w:tcPr>
          <w:p w:rsidR="00673735" w:rsidRDefault="00673735" w:rsidP="00673735">
            <w:pPr>
              <w:jc w:val="both"/>
            </w:pPr>
            <w:r>
              <w:t>Le phonon est analogue aux photons</w:t>
            </w:r>
          </w:p>
        </w:tc>
        <w:tc>
          <w:tcPr>
            <w:tcW w:w="851" w:type="dxa"/>
          </w:tcPr>
          <w:p w:rsidR="00673735" w:rsidRDefault="00673735" w:rsidP="00673735">
            <w:pPr>
              <w:jc w:val="both"/>
              <w:rPr>
                <w:b/>
              </w:rPr>
            </w:pPr>
          </w:p>
        </w:tc>
        <w:tc>
          <w:tcPr>
            <w:tcW w:w="902" w:type="dxa"/>
          </w:tcPr>
          <w:p w:rsidR="00673735" w:rsidRDefault="00673735" w:rsidP="00673735">
            <w:pPr>
              <w:jc w:val="both"/>
              <w:rPr>
                <w:b/>
              </w:rPr>
            </w:pPr>
          </w:p>
        </w:tc>
      </w:tr>
    </w:tbl>
    <w:p w:rsidR="00B56436" w:rsidRDefault="00B56436" w:rsidP="00B56436">
      <w:pPr>
        <w:spacing w:after="0" w:line="240" w:lineRule="auto"/>
        <w:jc w:val="both"/>
        <w:rPr>
          <w:b/>
        </w:rPr>
      </w:pPr>
    </w:p>
    <w:p w:rsidR="00FB02BE" w:rsidRDefault="00B56436" w:rsidP="002F3FC5">
      <w:pPr>
        <w:spacing w:line="240" w:lineRule="auto"/>
        <w:jc w:val="both"/>
        <w:rPr>
          <w:b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4706751</wp:posOffset>
            </wp:positionH>
            <wp:positionV relativeFrom="paragraph">
              <wp:posOffset>19248</wp:posOffset>
            </wp:positionV>
            <wp:extent cx="2105660" cy="2101850"/>
            <wp:effectExtent l="19050" t="19050" r="27940" b="31750"/>
            <wp:wrapTight wrapText="bothSides">
              <wp:wrapPolygon edited="0">
                <wp:start x="-385" y="-2"/>
                <wp:lineTo x="-10" y="21530"/>
                <wp:lineTo x="18363" y="21600"/>
                <wp:lineTo x="18363" y="21600"/>
                <wp:lineTo x="21880" y="21538"/>
                <wp:lineTo x="21498" y="-385"/>
                <wp:lineTo x="8016" y="-149"/>
                <wp:lineTo x="-385" y="-2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10566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2BE" w:rsidRPr="00833AEC">
        <w:rPr>
          <w:b/>
          <w:szCs w:val="24"/>
        </w:rPr>
        <w:t xml:space="preserve">Partie </w:t>
      </w:r>
      <w:r>
        <w:rPr>
          <w:b/>
          <w:szCs w:val="24"/>
        </w:rPr>
        <w:t>2</w:t>
      </w:r>
      <w:r w:rsidR="00FB02BE" w:rsidRPr="00833AEC">
        <w:rPr>
          <w:b/>
          <w:szCs w:val="24"/>
        </w:rPr>
        <w:t xml:space="preserve"> : </w:t>
      </w:r>
      <w:r w:rsidR="007C6E71">
        <w:rPr>
          <w:b/>
          <w:szCs w:val="24"/>
        </w:rPr>
        <w:t>Propriétés mécaniques</w:t>
      </w:r>
    </w:p>
    <w:p w:rsidR="0003587B" w:rsidRDefault="0003587B" w:rsidP="0003587B">
      <w:pPr>
        <w:pStyle w:val="Paragraphedeliste"/>
        <w:numPr>
          <w:ilvl w:val="0"/>
          <w:numId w:val="12"/>
        </w:numPr>
        <w:spacing w:after="160" w:line="259" w:lineRule="auto"/>
        <w:ind w:left="426"/>
        <w:jc w:val="both"/>
      </w:pPr>
      <w:r>
        <w:t>Une éprouvette métallique de largueur de 30 m</w:t>
      </w:r>
      <w:r w:rsidR="00AA1465">
        <w:t>m, comme montré dans la figure ci-contre est</w:t>
      </w:r>
      <w:r>
        <w:t xml:space="preserve"> rompue à cause d’une fissure interne initiale de longueur 6 mm et d’une contrainte de 350 MPa perpendiculaire à la fissure. </w:t>
      </w:r>
    </w:p>
    <w:p w:rsidR="0003587B" w:rsidRDefault="0003587B" w:rsidP="0003587B">
      <w:pPr>
        <w:pStyle w:val="Paragraphedeliste"/>
        <w:spacing w:after="160" w:line="259" w:lineRule="auto"/>
        <w:ind w:left="426"/>
        <w:jc w:val="both"/>
      </w:pPr>
      <w:r>
        <w:t xml:space="preserve">Calculer le facteur critique d’intensité de contrainte de ce matériau (le rapport </w:t>
      </w:r>
      <w:r w:rsidRPr="000845A7">
        <w:rPr>
          <w:rFonts w:ascii="Symbol" w:hAnsi="Symbol"/>
          <w:i/>
        </w:rPr>
        <w:t></w:t>
      </w:r>
      <w:r w:rsidRPr="000845A7">
        <w:rPr>
          <w:i/>
        </w:rPr>
        <w:t>a/W</w:t>
      </w:r>
      <w:r>
        <w:rPr>
          <w:i/>
        </w:rPr>
        <w:t xml:space="preserve"> </w:t>
      </w:r>
      <w:r>
        <w:t>est en radian).</w:t>
      </w:r>
      <w:r w:rsidR="00135C21" w:rsidRPr="00135C21">
        <w:rPr>
          <w:noProof/>
          <w:lang w:eastAsia="fr-FR"/>
        </w:rPr>
        <w:t xml:space="preserve"> </w:t>
      </w:r>
    </w:p>
    <w:p w:rsidR="0003587B" w:rsidRDefault="0003587B" w:rsidP="0003587B">
      <w:pPr>
        <w:pStyle w:val="Paragraphedeliste"/>
        <w:spacing w:after="160" w:line="259" w:lineRule="auto"/>
        <w:ind w:left="426"/>
        <w:jc w:val="both"/>
      </w:pPr>
    </w:p>
    <w:p w:rsidR="0003587B" w:rsidRDefault="0003587B" w:rsidP="0003587B">
      <w:pPr>
        <w:pStyle w:val="Paragraphedeliste"/>
        <w:numPr>
          <w:ilvl w:val="0"/>
          <w:numId w:val="12"/>
        </w:numPr>
        <w:spacing w:after="0" w:line="259" w:lineRule="auto"/>
        <w:ind w:left="425" w:hanging="357"/>
        <w:jc w:val="both"/>
      </w:pPr>
      <w:r>
        <w:t>Le même alliage que pour l’exercice 1</w:t>
      </w:r>
      <w:r w:rsidRPr="004C434C">
        <w:t xml:space="preserve"> </w:t>
      </w:r>
      <w:r>
        <w:t>est utilisé pour fabriquer une pièce en forme de plaque</w:t>
      </w:r>
      <w:r w:rsidRPr="004C434C">
        <w:t xml:space="preserve">. </w:t>
      </w:r>
      <w:r>
        <w:t>La pièce est prévue pour supporter une contrainte dans une direction. Supposons que la contrainte admissible soit 75% de la limité d’élasticité du matériau,</w:t>
      </w:r>
      <w:r w:rsidRPr="004C434C">
        <w:t xml:space="preserve"> </w:t>
      </w:r>
      <w:r>
        <w:t xml:space="preserve">calculer la longueur de fissure autorisée. </w:t>
      </w:r>
    </w:p>
    <w:p w:rsidR="0003587B" w:rsidRPr="0003587B" w:rsidRDefault="0003587B" w:rsidP="0003587B">
      <w:pPr>
        <w:ind w:firstLine="426"/>
        <w:jc w:val="both"/>
        <w:rPr>
          <w:i/>
        </w:rPr>
      </w:pPr>
      <w:r w:rsidRPr="0003587B">
        <w:rPr>
          <w:i/>
        </w:rPr>
        <w:t>Données : Limité d’élasticité : 400 MPa. Y=1.0</w:t>
      </w:r>
    </w:p>
    <w:p w:rsidR="0003587B" w:rsidRPr="004059AF" w:rsidRDefault="0003587B" w:rsidP="0003587B">
      <w:pPr>
        <w:pStyle w:val="Paragraphedeliste"/>
        <w:numPr>
          <w:ilvl w:val="0"/>
          <w:numId w:val="12"/>
        </w:numPr>
        <w:adjustRightInd w:val="0"/>
        <w:snapToGrid w:val="0"/>
        <w:spacing w:after="0" w:line="300" w:lineRule="exact"/>
        <w:ind w:left="426" w:right="-8"/>
        <w:jc w:val="both"/>
        <w:rPr>
          <w:rFonts w:eastAsia="Times New Roman" w:cs="Times New Roman"/>
        </w:rPr>
      </w:pPr>
      <w:r w:rsidRPr="004059AF">
        <w:rPr>
          <w:rFonts w:eastAsia="Times New Roman" w:cs="Times New Roman"/>
        </w:rPr>
        <w:t>Suivant les courbes de Wöhler d’un al</w:t>
      </w:r>
      <w:r>
        <w:rPr>
          <w:rFonts w:eastAsia="Times New Roman" w:cs="Times New Roman"/>
        </w:rPr>
        <w:t>liage d’aluminium et d’un acier (figure 2) :</w:t>
      </w:r>
    </w:p>
    <w:p w:rsidR="0003587B" w:rsidRPr="001D71F3" w:rsidRDefault="0003587B" w:rsidP="0003587B">
      <w:pPr>
        <w:numPr>
          <w:ilvl w:val="0"/>
          <w:numId w:val="9"/>
        </w:numPr>
        <w:adjustRightInd w:val="0"/>
        <w:snapToGrid w:val="0"/>
        <w:spacing w:after="0" w:line="300" w:lineRule="exact"/>
        <w:ind w:left="709" w:hanging="283"/>
        <w:jc w:val="both"/>
        <w:rPr>
          <w:rFonts w:eastAsia="Times New Roman" w:cs="Times New Roman"/>
        </w:rPr>
      </w:pPr>
      <w:r w:rsidRPr="001D71F3">
        <w:rPr>
          <w:rFonts w:eastAsia="Times New Roman" w:cs="Times New Roman"/>
        </w:rPr>
        <w:t>Ind</w:t>
      </w:r>
      <w:r>
        <w:rPr>
          <w:rFonts w:eastAsia="Times New Roman" w:cs="Times New Roman"/>
        </w:rPr>
        <w:t xml:space="preserve">iquer la limite de fatigue des </w:t>
      </w:r>
      <w:r w:rsidRPr="001D71F3">
        <w:rPr>
          <w:rFonts w:eastAsia="Times New Roman" w:cs="Times New Roman"/>
        </w:rPr>
        <w:t>alliage</w:t>
      </w:r>
      <w:r>
        <w:rPr>
          <w:rFonts w:eastAsia="Times New Roman" w:cs="Times New Roman"/>
        </w:rPr>
        <w:t>s d’aluminium et d’acier,</w:t>
      </w:r>
      <w:r w:rsidRPr="001D71F3">
        <w:rPr>
          <w:rFonts w:eastAsia="Times New Roman" w:cs="Times New Roman"/>
        </w:rPr>
        <w:t xml:space="preserve"> </w:t>
      </w:r>
    </w:p>
    <w:p w:rsidR="0003587B" w:rsidRDefault="0003587B" w:rsidP="0003587B">
      <w:pPr>
        <w:numPr>
          <w:ilvl w:val="0"/>
          <w:numId w:val="9"/>
        </w:numPr>
        <w:adjustRightInd w:val="0"/>
        <w:snapToGrid w:val="0"/>
        <w:spacing w:after="0" w:line="300" w:lineRule="exact"/>
        <w:ind w:left="709" w:hanging="283"/>
        <w:jc w:val="both"/>
        <w:rPr>
          <w:rFonts w:eastAsia="Times New Roman" w:cs="Times New Roman"/>
        </w:rPr>
      </w:pPr>
      <w:r w:rsidRPr="001D71F3">
        <w:rPr>
          <w:rFonts w:eastAsia="Times New Roman" w:cs="Times New Roman"/>
        </w:rPr>
        <w:t xml:space="preserve">Pour une barre de diamètre </w:t>
      </w:r>
      <w:r>
        <w:rPr>
          <w:rFonts w:eastAsia="Times New Roman" w:cs="Times New Roman"/>
        </w:rPr>
        <w:t>12</w:t>
      </w:r>
      <w:r w:rsidRPr="001D71F3">
        <w:rPr>
          <w:rFonts w:eastAsia="Times New Roman" w:cs="Times New Roman"/>
        </w:rPr>
        <w:t xml:space="preserve"> mm en </w:t>
      </w:r>
      <w:r>
        <w:rPr>
          <w:rFonts w:eastAsia="Times New Roman" w:cs="Times New Roman"/>
        </w:rPr>
        <w:t>aluminium soumise</w:t>
      </w:r>
      <w:r w:rsidRPr="001D71F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à </w:t>
      </w:r>
      <w:r w:rsidRPr="001D71F3">
        <w:rPr>
          <w:rFonts w:eastAsia="Times New Roman" w:cs="Times New Roman"/>
        </w:rPr>
        <w:t>une contrainte</w:t>
      </w:r>
      <w:r>
        <w:rPr>
          <w:rFonts w:eastAsia="Times New Roman" w:cs="Times New Roman"/>
        </w:rPr>
        <w:t xml:space="preserve"> alternée avec une période de 3</w:t>
      </w:r>
      <w:r w:rsidRPr="001D71F3">
        <w:rPr>
          <w:rFonts w:eastAsia="Times New Roman" w:cs="Times New Roman"/>
        </w:rPr>
        <w:t xml:space="preserve"> second</w:t>
      </w:r>
      <w:r>
        <w:rPr>
          <w:rFonts w:eastAsia="Times New Roman" w:cs="Times New Roman"/>
        </w:rPr>
        <w:t>es</w:t>
      </w:r>
      <w:r w:rsidRPr="001D71F3">
        <w:rPr>
          <w:rFonts w:eastAsia="Times New Roman" w:cs="Times New Roman"/>
        </w:rPr>
        <w:t xml:space="preserve">, déterminer l’amplitude de charge </w:t>
      </w:r>
      <w:r>
        <w:rPr>
          <w:rFonts w:eastAsia="Times New Roman" w:cs="Times New Roman"/>
        </w:rPr>
        <w:t xml:space="preserve">pour </w:t>
      </w:r>
      <w:r w:rsidRPr="001D71F3">
        <w:rPr>
          <w:rFonts w:eastAsia="Times New Roman" w:cs="Times New Roman"/>
        </w:rPr>
        <w:t xml:space="preserve">une durée de vie fixée à </w:t>
      </w:r>
      <w:r>
        <w:rPr>
          <w:rFonts w:eastAsia="Times New Roman" w:cs="Times New Roman"/>
        </w:rPr>
        <w:t>20 jours,</w:t>
      </w:r>
    </w:p>
    <w:p w:rsidR="0003587B" w:rsidRPr="001D71F3" w:rsidRDefault="0003587B" w:rsidP="0003587B">
      <w:pPr>
        <w:numPr>
          <w:ilvl w:val="0"/>
          <w:numId w:val="9"/>
        </w:numPr>
        <w:adjustRightInd w:val="0"/>
        <w:snapToGrid w:val="0"/>
        <w:spacing w:after="0" w:line="300" w:lineRule="exact"/>
        <w:ind w:left="709" w:hanging="283"/>
        <w:jc w:val="both"/>
        <w:rPr>
          <w:rFonts w:eastAsia="Times New Roman" w:cs="Times New Roman"/>
        </w:rPr>
      </w:pPr>
      <w:r w:rsidRPr="001D71F3">
        <w:rPr>
          <w:rFonts w:eastAsia="Times New Roman" w:cs="Times New Roman"/>
        </w:rPr>
        <w:t xml:space="preserve">Pour une pièce en acier de mêmes dimensions, estimer </w:t>
      </w:r>
      <w:r>
        <w:rPr>
          <w:rFonts w:eastAsia="Times New Roman" w:cs="Times New Roman"/>
        </w:rPr>
        <w:t>s</w:t>
      </w:r>
      <w:r w:rsidRPr="001D71F3">
        <w:rPr>
          <w:rFonts w:eastAsia="Times New Roman" w:cs="Times New Roman"/>
        </w:rPr>
        <w:t>a durée de vie</w:t>
      </w:r>
      <w:r w:rsidRPr="005C43E5">
        <w:rPr>
          <w:rFonts w:eastAsia="Times New Roman" w:cs="Times New Roman"/>
        </w:rPr>
        <w:t xml:space="preserve"> </w:t>
      </w:r>
      <w:r w:rsidRPr="001D71F3">
        <w:rPr>
          <w:rFonts w:eastAsia="Times New Roman" w:cs="Times New Roman"/>
        </w:rPr>
        <w:t>si</w:t>
      </w:r>
      <w:r>
        <w:rPr>
          <w:rFonts w:eastAsia="Times New Roman" w:cs="Times New Roman"/>
        </w:rPr>
        <w:t xml:space="preserve"> on applique la même contrainte,</w:t>
      </w:r>
    </w:p>
    <w:p w:rsidR="0003587B" w:rsidRDefault="0003587B" w:rsidP="0003587B">
      <w:pPr>
        <w:numPr>
          <w:ilvl w:val="0"/>
          <w:numId w:val="9"/>
        </w:numPr>
        <w:adjustRightInd w:val="0"/>
        <w:snapToGrid w:val="0"/>
        <w:spacing w:after="0" w:line="300" w:lineRule="exact"/>
        <w:ind w:left="709" w:hanging="284"/>
        <w:jc w:val="both"/>
        <w:rPr>
          <w:rFonts w:eastAsia="Times New Roman" w:cs="Times New Roman"/>
        </w:rPr>
      </w:pPr>
      <w:r w:rsidRPr="001D71F3">
        <w:rPr>
          <w:rFonts w:eastAsia="Times New Roman" w:cs="Times New Roman"/>
        </w:rPr>
        <w:t xml:space="preserve">Pour une pièce en acier de </w:t>
      </w:r>
      <w:r>
        <w:rPr>
          <w:rFonts w:eastAsia="Times New Roman" w:cs="Times New Roman"/>
        </w:rPr>
        <w:t>diamètre de 6 mm</w:t>
      </w:r>
      <w:r w:rsidRPr="001D71F3">
        <w:rPr>
          <w:rFonts w:eastAsia="Times New Roman" w:cs="Times New Roman"/>
        </w:rPr>
        <w:t xml:space="preserve">, estimer </w:t>
      </w:r>
      <w:r>
        <w:rPr>
          <w:rFonts w:eastAsia="Times New Roman" w:cs="Times New Roman"/>
        </w:rPr>
        <w:t xml:space="preserve">la charge maximale si on exige une </w:t>
      </w:r>
      <w:r w:rsidRPr="001D71F3">
        <w:rPr>
          <w:rFonts w:eastAsia="Times New Roman" w:cs="Times New Roman"/>
        </w:rPr>
        <w:t xml:space="preserve">durée </w:t>
      </w:r>
      <w:r w:rsidRPr="005F5560">
        <w:rPr>
          <w:rFonts w:eastAsia="Times New Roman" w:cs="Times New Roman"/>
        </w:rPr>
        <w:t xml:space="preserve">de vie illimitée. </w:t>
      </w:r>
    </w:p>
    <w:p w:rsidR="0003587B" w:rsidRPr="0003587B" w:rsidRDefault="0003587B" w:rsidP="0003587B">
      <w:pPr>
        <w:adjustRightInd w:val="0"/>
        <w:snapToGrid w:val="0"/>
        <w:spacing w:after="0" w:line="300" w:lineRule="exact"/>
        <w:ind w:left="425"/>
        <w:jc w:val="both"/>
        <w:rPr>
          <w:rFonts w:eastAsia="Times New Roman" w:cs="Times New Roman"/>
        </w:rPr>
      </w:pPr>
    </w:p>
    <w:p w:rsidR="0003587B" w:rsidRDefault="0003587B" w:rsidP="0003587B">
      <w:pPr>
        <w:pStyle w:val="Paragraphedeliste"/>
        <w:numPr>
          <w:ilvl w:val="0"/>
          <w:numId w:val="12"/>
        </w:numPr>
        <w:spacing w:after="160" w:line="259" w:lineRule="auto"/>
        <w:ind w:left="426"/>
        <w:jc w:val="both"/>
      </w:pPr>
      <w:r>
        <w:t xml:space="preserve">Les courbes de fluage (contrainte vs durée de vie) d’un alliage d’aluminium sont montrées dans la figure 3. (Temp 1 : température 250 °C, Temp 2 : 300°C et Temp 3 : 350°C) </w:t>
      </w:r>
    </w:p>
    <w:p w:rsidR="0003587B" w:rsidRDefault="0003587B" w:rsidP="0003587B">
      <w:pPr>
        <w:pStyle w:val="Paragraphedeliste"/>
        <w:numPr>
          <w:ilvl w:val="0"/>
          <w:numId w:val="11"/>
        </w:numPr>
        <w:spacing w:after="160" w:line="259" w:lineRule="auto"/>
        <w:jc w:val="both"/>
      </w:pPr>
      <w:r>
        <w:t>Une pièce de cet alliage est soumise à une contrainte de 20 MPa à 300°C, estimer combien d’heure</w:t>
      </w:r>
      <w:r w:rsidR="007C19EB">
        <w:t>s</w:t>
      </w:r>
      <w:r>
        <w:t xml:space="preserve"> el</w:t>
      </w:r>
      <w:r w:rsidR="007C19EB">
        <w:t>le peut tenir avant la rupture,</w:t>
      </w:r>
    </w:p>
    <w:p w:rsidR="0003587B" w:rsidRDefault="0003587B" w:rsidP="0003587B">
      <w:pPr>
        <w:pStyle w:val="Paragraphedeliste"/>
        <w:numPr>
          <w:ilvl w:val="0"/>
          <w:numId w:val="11"/>
        </w:numPr>
        <w:spacing w:after="160" w:line="259" w:lineRule="auto"/>
        <w:jc w:val="both"/>
      </w:pPr>
      <w:r>
        <w:t>Même question si cette pièce travaille à 350°C</w:t>
      </w:r>
      <w:r w:rsidR="007C19EB">
        <w:t>,</w:t>
      </w:r>
      <w:r>
        <w:t xml:space="preserve"> </w:t>
      </w:r>
    </w:p>
    <w:p w:rsidR="0003587B" w:rsidRDefault="0003587B" w:rsidP="0003587B">
      <w:pPr>
        <w:pStyle w:val="Paragraphedeliste"/>
        <w:numPr>
          <w:ilvl w:val="0"/>
          <w:numId w:val="11"/>
        </w:numPr>
        <w:spacing w:after="160" w:line="259" w:lineRule="auto"/>
        <w:jc w:val="both"/>
      </w:pPr>
      <w:r>
        <w:t xml:space="preserve">Définir </w:t>
      </w:r>
      <w:r w:rsidR="007C19EB">
        <w:t>les conditions pour qu’une pièce constituée du</w:t>
      </w:r>
      <w:r>
        <w:t xml:space="preserve"> même matériau pu</w:t>
      </w:r>
      <w:r w:rsidR="007C19EB">
        <w:t>isse tenir 1100 h.</w:t>
      </w:r>
    </w:p>
    <w:p w:rsidR="007C19EB" w:rsidRDefault="007C19EB" w:rsidP="007C19EB">
      <w:pPr>
        <w:pStyle w:val="Paragraphedeliste"/>
        <w:spacing w:after="160" w:line="259" w:lineRule="auto"/>
        <w:ind w:left="426"/>
        <w:jc w:val="both"/>
        <w:rPr>
          <w:noProof/>
        </w:rPr>
      </w:pPr>
    </w:p>
    <w:p w:rsidR="0003587B" w:rsidRDefault="00F33BC9" w:rsidP="0003587B">
      <w:pPr>
        <w:pStyle w:val="Paragraphedeliste"/>
        <w:numPr>
          <w:ilvl w:val="0"/>
          <w:numId w:val="12"/>
        </w:numPr>
        <w:spacing w:after="160" w:line="259" w:lineRule="auto"/>
        <w:ind w:left="426"/>
        <w:jc w:val="both"/>
        <w:rPr>
          <w:noProof/>
        </w:rPr>
      </w:pPr>
      <w:r>
        <w:rPr>
          <w:noProof/>
        </w:rPr>
        <w:t>En co</w:t>
      </w:r>
      <w:r w:rsidR="0003587B">
        <w:rPr>
          <w:noProof/>
        </w:rPr>
        <w:t>nsid</w:t>
      </w:r>
      <w:r>
        <w:rPr>
          <w:noProof/>
        </w:rPr>
        <w:t>érant</w:t>
      </w:r>
      <w:r w:rsidR="0003587B">
        <w:rPr>
          <w:noProof/>
        </w:rPr>
        <w:t xml:space="preserve"> une pièce en propopylene de section carrée de 16X16mm</w:t>
      </w:r>
      <w:r w:rsidR="0003587B" w:rsidRPr="005F5560">
        <w:rPr>
          <w:noProof/>
          <w:vertAlign w:val="superscript"/>
        </w:rPr>
        <w:t>2</w:t>
      </w:r>
      <w:r w:rsidR="0003587B">
        <w:rPr>
          <w:noProof/>
        </w:rPr>
        <w:t xml:space="preserve">, de longueur de 200 mm </w:t>
      </w:r>
      <w:r>
        <w:rPr>
          <w:noProof/>
        </w:rPr>
        <w:t xml:space="preserve">et </w:t>
      </w:r>
      <w:r w:rsidR="0003587B">
        <w:rPr>
          <w:noProof/>
        </w:rPr>
        <w:t>dont les courbes de fluage (déformation vs temps) à 20 °C sont montrées dans la figure 4,</w:t>
      </w:r>
    </w:p>
    <w:p w:rsidR="0003587B" w:rsidRDefault="0003587B" w:rsidP="0003587B">
      <w:pPr>
        <w:pStyle w:val="Paragraphedeliste"/>
        <w:numPr>
          <w:ilvl w:val="0"/>
          <w:numId w:val="10"/>
        </w:numPr>
        <w:spacing w:after="160" w:line="259" w:lineRule="auto"/>
        <w:ind w:left="709"/>
        <w:jc w:val="both"/>
        <w:rPr>
          <w:noProof/>
        </w:rPr>
      </w:pPr>
      <w:r>
        <w:rPr>
          <w:noProof/>
        </w:rPr>
        <w:t>Définir la charge maximale si l’allongement de la pièce ne doit pas dépasser 3 mm au bout de deux mois de</w:t>
      </w:r>
      <w:r w:rsidR="00F33BC9">
        <w:rPr>
          <w:noProof/>
        </w:rPr>
        <w:t xml:space="preserve"> service à 20°C,</w:t>
      </w:r>
      <w:r>
        <w:rPr>
          <w:noProof/>
        </w:rPr>
        <w:t xml:space="preserve"> </w:t>
      </w:r>
    </w:p>
    <w:p w:rsidR="0003587B" w:rsidRDefault="0003587B" w:rsidP="0003587B">
      <w:pPr>
        <w:pStyle w:val="Paragraphedeliste"/>
        <w:numPr>
          <w:ilvl w:val="0"/>
          <w:numId w:val="10"/>
        </w:numPr>
        <w:spacing w:after="160" w:line="259" w:lineRule="auto"/>
        <w:ind w:left="709"/>
        <w:jc w:val="both"/>
        <w:rPr>
          <w:noProof/>
        </w:rPr>
      </w:pPr>
      <w:r>
        <w:rPr>
          <w:noProof/>
        </w:rPr>
        <w:t>Si une charge de 2048N est appliqué</w:t>
      </w:r>
      <w:r w:rsidR="00F33BC9">
        <w:rPr>
          <w:noProof/>
        </w:rPr>
        <w:t>e</w:t>
      </w:r>
      <w:r>
        <w:rPr>
          <w:noProof/>
        </w:rPr>
        <w:t xml:space="preserve"> sur une pièce de même dimension, calculer la longueur de la pièce </w:t>
      </w:r>
      <w:r w:rsidR="00F33BC9">
        <w:rPr>
          <w:noProof/>
        </w:rPr>
        <w:t>au bout de deux mois de service,</w:t>
      </w:r>
      <w:r>
        <w:rPr>
          <w:noProof/>
        </w:rPr>
        <w:t xml:space="preserve"> </w:t>
      </w:r>
    </w:p>
    <w:p w:rsidR="0003587B" w:rsidRDefault="00F33BC9" w:rsidP="0003587B">
      <w:pPr>
        <w:pStyle w:val="Paragraphedeliste"/>
        <w:numPr>
          <w:ilvl w:val="0"/>
          <w:numId w:val="10"/>
        </w:numPr>
        <w:spacing w:after="160" w:line="259" w:lineRule="auto"/>
        <w:ind w:left="709"/>
        <w:jc w:val="both"/>
        <w:rPr>
          <w:noProof/>
        </w:rPr>
      </w:pPr>
      <w:r>
        <w:rPr>
          <w:noProof/>
        </w:rPr>
        <w:t>Considérant u</w:t>
      </w:r>
      <w:r w:rsidR="0003587B">
        <w:rPr>
          <w:noProof/>
        </w:rPr>
        <w:t xml:space="preserve">ne barre cylindrique </w:t>
      </w:r>
      <w:r>
        <w:rPr>
          <w:noProof/>
        </w:rPr>
        <w:t xml:space="preserve">qui </w:t>
      </w:r>
      <w:r w:rsidR="0003587B">
        <w:rPr>
          <w:noProof/>
        </w:rPr>
        <w:t xml:space="preserve">doit suporter une charge de 4000N </w:t>
      </w:r>
      <w:r>
        <w:rPr>
          <w:noProof/>
        </w:rPr>
        <w:t>avec une</w:t>
      </w:r>
      <w:r w:rsidR="0003587B">
        <w:rPr>
          <w:noProof/>
        </w:rPr>
        <w:t xml:space="preserve"> longueur finale </w:t>
      </w:r>
      <w:r>
        <w:rPr>
          <w:noProof/>
        </w:rPr>
        <w:t>de</w:t>
      </w:r>
      <w:r w:rsidR="0003587B">
        <w:rPr>
          <w:noProof/>
        </w:rPr>
        <w:t xml:space="preserve"> 335 mm après deux mois de service, déterminer le diamètre et la l</w:t>
      </w:r>
      <w:r>
        <w:rPr>
          <w:noProof/>
        </w:rPr>
        <w:t>ongueur initiale de cette barre s</w:t>
      </w:r>
      <w:r w:rsidR="0003587B">
        <w:rPr>
          <w:noProof/>
        </w:rPr>
        <w:t>hachant que la limite d’élasticité d</w:t>
      </w:r>
      <w:r>
        <w:rPr>
          <w:noProof/>
        </w:rPr>
        <w:t>u</w:t>
      </w:r>
      <w:r w:rsidR="0003587B">
        <w:rPr>
          <w:noProof/>
        </w:rPr>
        <w:t xml:space="preserve"> polypropylène est de 16MPa.</w:t>
      </w:r>
    </w:p>
    <w:p w:rsidR="0003587B" w:rsidRDefault="0003587B" w:rsidP="0003587B"/>
    <w:p w:rsidR="0003587B" w:rsidRDefault="0003587B" w:rsidP="0003587B"/>
    <w:p w:rsidR="0003587B" w:rsidRDefault="0003587B" w:rsidP="0003587B"/>
    <w:p w:rsidR="0003587B" w:rsidRDefault="0003587B" w:rsidP="0003587B"/>
    <w:p w:rsidR="00AA1465" w:rsidRDefault="00AA1465" w:rsidP="00AA1465">
      <w:pPr>
        <w:jc w:val="center"/>
      </w:pPr>
    </w:p>
    <w:p w:rsidR="00AA1465" w:rsidRDefault="00AA1465" w:rsidP="00AA1465">
      <w:pPr>
        <w:jc w:val="center"/>
      </w:pPr>
    </w:p>
    <w:p w:rsidR="00AA1465" w:rsidRDefault="00AA1465" w:rsidP="00AA1465">
      <w:pPr>
        <w:jc w:val="center"/>
      </w:pPr>
      <w:r>
        <w:t>Figure 2 ; diagramme Wöhler  pour sujet 3</w:t>
      </w:r>
    </w:p>
    <w:p w:rsidR="0003587B" w:rsidRDefault="00AA1465" w:rsidP="0003587B">
      <w:r w:rsidRPr="005D41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100241" wp14:editId="0C332DA4">
                <wp:simplePos x="0" y="0"/>
                <wp:positionH relativeFrom="column">
                  <wp:posOffset>1090295</wp:posOffset>
                </wp:positionH>
                <wp:positionV relativeFrom="paragraph">
                  <wp:posOffset>275372</wp:posOffset>
                </wp:positionV>
                <wp:extent cx="4353560" cy="3620135"/>
                <wp:effectExtent l="0" t="0" r="8890" b="0"/>
                <wp:wrapTight wrapText="bothSides">
                  <wp:wrapPolygon edited="0">
                    <wp:start x="0" y="1705"/>
                    <wp:lineTo x="0" y="20460"/>
                    <wp:lineTo x="21550" y="20460"/>
                    <wp:lineTo x="21550" y="1705"/>
                    <wp:lineTo x="0" y="1705"/>
                  </wp:wrapPolygon>
                </wp:wrapTight>
                <wp:docPr id="1024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560" cy="3620135"/>
                          <a:chOff x="35624" y="-255815"/>
                          <a:chExt cx="5902037" cy="5354716"/>
                        </a:xfrm>
                      </wpg:grpSpPr>
                      <wpg:graphicFrame>
                        <wpg:cNvPr id="1025" name="Graphique 1025"/>
                        <wpg:cNvFrPr>
                          <a:graphicFrameLocks/>
                        </wpg:cNvFrPr>
                        <wpg:xfrm>
                          <a:off x="35624" y="216573"/>
                          <a:ext cx="5902037" cy="458387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027" name="Forme libre 1027"/>
                        <wps:cNvSpPr/>
                        <wps:spPr>
                          <a:xfrm>
                            <a:off x="1080659" y="628174"/>
                            <a:ext cx="4073237" cy="1995054"/>
                          </a:xfrm>
                          <a:custGeom>
                            <a:avLst/>
                            <a:gdLst>
                              <a:gd name="connsiteX0" fmla="*/ 4298867 w 4298867"/>
                              <a:gd name="connsiteY0" fmla="*/ 1995055 h 1995055"/>
                              <a:gd name="connsiteX1" fmla="*/ 3740727 w 4298867"/>
                              <a:gd name="connsiteY1" fmla="*/ 1983180 h 1995055"/>
                              <a:gd name="connsiteX2" fmla="*/ 3004457 w 4298867"/>
                              <a:gd name="connsiteY2" fmla="*/ 1971304 h 1995055"/>
                              <a:gd name="connsiteX3" fmla="*/ 2660072 w 4298867"/>
                              <a:gd name="connsiteY3" fmla="*/ 1840676 h 1995055"/>
                              <a:gd name="connsiteX4" fmla="*/ 2090057 w 4298867"/>
                              <a:gd name="connsiteY4" fmla="*/ 1484416 h 1995055"/>
                              <a:gd name="connsiteX5" fmla="*/ 1235033 w 4298867"/>
                              <a:gd name="connsiteY5" fmla="*/ 878774 h 1995055"/>
                              <a:gd name="connsiteX6" fmla="*/ 308758 w 4298867"/>
                              <a:gd name="connsiteY6" fmla="*/ 213756 h 1995055"/>
                              <a:gd name="connsiteX7" fmla="*/ 0 w 4298867"/>
                              <a:gd name="connsiteY7" fmla="*/ 0 h 1995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298867" h="1995055">
                                <a:moveTo>
                                  <a:pt x="4298867" y="1995055"/>
                                </a:moveTo>
                                <a:lnTo>
                                  <a:pt x="3740727" y="1983180"/>
                                </a:lnTo>
                                <a:lnTo>
                                  <a:pt x="3004457" y="1971304"/>
                                </a:lnTo>
                                <a:cubicBezTo>
                                  <a:pt x="2824348" y="1947553"/>
                                  <a:pt x="2812472" y="1921824"/>
                                  <a:pt x="2660072" y="1840676"/>
                                </a:cubicBezTo>
                                <a:cubicBezTo>
                                  <a:pt x="2507672" y="1759528"/>
                                  <a:pt x="2327563" y="1644733"/>
                                  <a:pt x="2090057" y="1484416"/>
                                </a:cubicBezTo>
                                <a:cubicBezTo>
                                  <a:pt x="1852551" y="1324099"/>
                                  <a:pt x="1235033" y="878774"/>
                                  <a:pt x="1235033" y="878774"/>
                                </a:cubicBezTo>
                                <a:lnTo>
                                  <a:pt x="308758" y="213756"/>
                                </a:lnTo>
                                <a:cubicBezTo>
                                  <a:pt x="102919" y="67294"/>
                                  <a:pt x="51459" y="3364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Forme libre 1028"/>
                        <wps:cNvSpPr/>
                        <wps:spPr>
                          <a:xfrm>
                            <a:off x="1092530" y="1854990"/>
                            <a:ext cx="4275116" cy="1970795"/>
                          </a:xfrm>
                          <a:custGeom>
                            <a:avLst/>
                            <a:gdLst>
                              <a:gd name="connsiteX0" fmla="*/ 4275116 w 4275116"/>
                              <a:gd name="connsiteY0" fmla="*/ 2588820 h 2588820"/>
                              <a:gd name="connsiteX1" fmla="*/ 3633849 w 4275116"/>
                              <a:gd name="connsiteY1" fmla="*/ 2529444 h 2588820"/>
                              <a:gd name="connsiteX2" fmla="*/ 3075709 w 4275116"/>
                              <a:gd name="connsiteY2" fmla="*/ 2386940 h 2588820"/>
                              <a:gd name="connsiteX3" fmla="*/ 2458192 w 4275116"/>
                              <a:gd name="connsiteY3" fmla="*/ 2185059 h 2588820"/>
                              <a:gd name="connsiteX4" fmla="*/ 2042555 w 4275116"/>
                              <a:gd name="connsiteY4" fmla="*/ 1983179 h 2588820"/>
                              <a:gd name="connsiteX5" fmla="*/ 1460665 w 4275116"/>
                              <a:gd name="connsiteY5" fmla="*/ 1579418 h 2588820"/>
                              <a:gd name="connsiteX6" fmla="*/ 878774 w 4275116"/>
                              <a:gd name="connsiteY6" fmla="*/ 1045028 h 2588820"/>
                              <a:gd name="connsiteX7" fmla="*/ 510639 w 4275116"/>
                              <a:gd name="connsiteY7" fmla="*/ 629392 h 2588820"/>
                              <a:gd name="connsiteX8" fmla="*/ 178129 w 4275116"/>
                              <a:gd name="connsiteY8" fmla="*/ 225631 h 2588820"/>
                              <a:gd name="connsiteX9" fmla="*/ 0 w 4275116"/>
                              <a:gd name="connsiteY9" fmla="*/ 0 h 2588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275116" h="2588820">
                                <a:moveTo>
                                  <a:pt x="4275116" y="2588820"/>
                                </a:moveTo>
                                <a:cubicBezTo>
                                  <a:pt x="4054433" y="2575955"/>
                                  <a:pt x="3833750" y="2563091"/>
                                  <a:pt x="3633849" y="2529444"/>
                                </a:cubicBezTo>
                                <a:cubicBezTo>
                                  <a:pt x="3433948" y="2495797"/>
                                  <a:pt x="3271652" y="2444337"/>
                                  <a:pt x="3075709" y="2386940"/>
                                </a:cubicBezTo>
                                <a:cubicBezTo>
                                  <a:pt x="2879766" y="2329543"/>
                                  <a:pt x="2630384" y="2252352"/>
                                  <a:pt x="2458192" y="2185059"/>
                                </a:cubicBezTo>
                                <a:cubicBezTo>
                                  <a:pt x="2286000" y="2117766"/>
                                  <a:pt x="2208809" y="2084119"/>
                                  <a:pt x="2042555" y="1983179"/>
                                </a:cubicBezTo>
                                <a:cubicBezTo>
                                  <a:pt x="1876301" y="1882239"/>
                                  <a:pt x="1654628" y="1735776"/>
                                  <a:pt x="1460665" y="1579418"/>
                                </a:cubicBezTo>
                                <a:cubicBezTo>
                                  <a:pt x="1266702" y="1423060"/>
                                  <a:pt x="1037112" y="1203366"/>
                                  <a:pt x="878774" y="1045028"/>
                                </a:cubicBezTo>
                                <a:cubicBezTo>
                                  <a:pt x="720436" y="886690"/>
                                  <a:pt x="627413" y="765958"/>
                                  <a:pt x="510639" y="629392"/>
                                </a:cubicBezTo>
                                <a:cubicBezTo>
                                  <a:pt x="393865" y="492826"/>
                                  <a:pt x="263235" y="330530"/>
                                  <a:pt x="178129" y="225631"/>
                                </a:cubicBezTo>
                                <a:cubicBezTo>
                                  <a:pt x="93022" y="120732"/>
                                  <a:pt x="46511" y="6036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ZoneTexte 8"/>
                        <wps:cNvSpPr txBox="1"/>
                        <wps:spPr>
                          <a:xfrm>
                            <a:off x="2458579" y="1103800"/>
                            <a:ext cx="912867" cy="47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87B" w:rsidRDefault="0003587B" w:rsidP="000358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Acier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0" name="ZoneTexte 9"/>
                        <wps:cNvSpPr txBox="1"/>
                        <wps:spPr>
                          <a:xfrm>
                            <a:off x="4166388" y="3067187"/>
                            <a:ext cx="1221539" cy="401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87B" w:rsidRDefault="0003587B" w:rsidP="000358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Aluminium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1" name="ZoneTexte 10"/>
                        <wps:cNvSpPr txBox="1"/>
                        <wps:spPr>
                          <a:xfrm>
                            <a:off x="35624" y="-255815"/>
                            <a:ext cx="870209" cy="365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87B" w:rsidRPr="00E96C23" w:rsidRDefault="0003587B" w:rsidP="0003587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96C23">
                                <w:rPr>
                                  <w:rFonts w:ascii="Symbol" w:hAnsi="Symbo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</w:t>
                              </w:r>
                              <w:r w:rsidRPr="00E96C2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vertAlign w:val="subscript"/>
                                </w:rPr>
                                <w:t>a</w:t>
                              </w:r>
                              <w:r w:rsidRPr="00E96C2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MPa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2" name="ZoneTexte 11"/>
                        <wps:cNvSpPr txBox="1"/>
                        <wps:spPr>
                          <a:xfrm>
                            <a:off x="2469867" y="4764202"/>
                            <a:ext cx="705789" cy="3346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87B" w:rsidRDefault="0003587B" w:rsidP="0003587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845A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Cycle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00241" id="Groupe 12" o:spid="_x0000_s1026" style="position:absolute;margin-left:85.85pt;margin-top:21.7pt;width:342.8pt;height:285.05pt;z-index:-251657216;mso-width-relative:margin;mso-height-relative:margin" coordorigin="356,-2558" coordsize="59020,53547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025" o:spid="_x0000_s1027" type="#_x0000_t75" style="position:absolute;left:356;top:2130;width:59006;height:45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">
                  <v:imagedata r:id="rId13" o:title=""/>
                  <o:lock v:ext="edit" aspectratio="f"/>
                </v:shape>
                <v:shape id="Forme libre 1027" o:spid="_x0000_s1028" style="position:absolute;left:10806;top:6281;width:40732;height:19951;visibility:visible;mso-wrap-style:square;v-text-anchor:middle" coordsize="4298867,199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" path="m4298867,1995055r-558140,-11875l3004457,1971304v-180109,-23751,-191985,-49480,-344385,-130628c2507672,1759528,2327563,1644733,2090057,1484416,1852551,1324099,1235033,878774,1235033,878774l308758,213756c102919,67294,51459,33647,,e" filled="f" strokecolor="#002060" strokeweight="3pt">
                  <v:path arrowok="t" o:connecttype="custom" o:connectlocs="4073237,1995054;3544391,1983179;2846765,1971303;2520456,1840675;1980358,1484415;1170211,878774;292553,213756;0,0" o:connectangles="0,0,0,0,0,0,0,0"/>
                </v:shape>
                <v:shape id="Forme libre 1028" o:spid="_x0000_s1029" style="position:absolute;left:10925;top:18549;width:42751;height:19708;visibility:visible;mso-wrap-style:square;v-text-anchor:middle" coordsize="4275116,258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" path="m4275116,2588820v-220683,-12865,-441366,-25729,-641267,-59376c3433948,2495797,3271652,2444337,3075709,2386940v-195943,-57397,-445325,-134588,-617517,-201881c2286000,2117766,2208809,2084119,2042555,1983179,1876301,1882239,1654628,1735776,1460665,1579418,1266702,1423060,1037112,1203366,878774,1045028,720436,886690,627413,765958,510639,629392,393865,492826,263235,330530,178129,225631,93022,120732,46511,60366,,e" filled="f" strokecolor="red" strokeweight="3pt">
                  <v:path arrowok="t" o:connecttype="custom" o:connectlocs="4275116,1970795;3633849,1925594;3075709,1817110;2458192,1663423;2042555,1509738;1460665,1202366;878774,795550;510639,479138;178129,171766;0,0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8" o:spid="_x0000_s1030" type="#_x0000_t202" style="position:absolute;left:24585;top:11038;width:9129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:rsidR="0003587B" w:rsidRDefault="0003587B" w:rsidP="000358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Acier </w:t>
                        </w:r>
                      </w:p>
                    </w:txbxContent>
                  </v:textbox>
                </v:shape>
                <v:shape id="ZoneTexte 9" o:spid="_x0000_s1031" type="#_x0000_t202" style="position:absolute;left:41663;top:30671;width:12216;height: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:rsidR="0003587B" w:rsidRDefault="0003587B" w:rsidP="0003587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Aluminium</w:t>
                        </w:r>
                      </w:p>
                    </w:txbxContent>
                  </v:textbox>
                </v:shape>
                <v:shape id="ZoneTexte 10" o:spid="_x0000_s1032" type="#_x0000_t202" style="position:absolute;left:356;top:-2558;width:8702;height:3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:rsidR="0003587B" w:rsidRPr="00E96C23" w:rsidRDefault="0003587B" w:rsidP="0003587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E96C23">
                          <w:rPr>
                            <w:rFonts w:ascii="Symbol" w:hAnsi="Symbol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</w:t>
                        </w:r>
                        <w:proofErr w:type="gramStart"/>
                        <w:r w:rsidRPr="00E96C2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vertAlign w:val="subscript"/>
                          </w:rPr>
                          <w:t>a</w:t>
                        </w:r>
                        <w:r w:rsidRPr="00E96C2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proofErr w:type="spellStart"/>
                        <w:r w:rsidRPr="00E96C2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MPa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ZoneTexte 11" o:spid="_x0000_s1033" type="#_x0000_t202" style="position:absolute;left:24698;top:47642;width:7058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:rsidR="0003587B" w:rsidRDefault="0003587B" w:rsidP="0003587B">
                        <w:pPr>
                          <w:pStyle w:val="NormalWeb"/>
                          <w:spacing w:before="0" w:beforeAutospacing="0" w:after="0" w:afterAutospacing="0"/>
                        </w:pPr>
                        <w:r w:rsidRPr="000845A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Cycle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03587B" w:rsidRDefault="0003587B" w:rsidP="0003587B"/>
    <w:p w:rsidR="0003587B" w:rsidRDefault="0003587B" w:rsidP="0003587B"/>
    <w:p w:rsidR="0003587B" w:rsidRDefault="0003587B" w:rsidP="0003587B"/>
    <w:p w:rsidR="0003587B" w:rsidRDefault="0003587B" w:rsidP="0003587B"/>
    <w:p w:rsidR="0003587B" w:rsidRDefault="0003587B" w:rsidP="0003587B"/>
    <w:p w:rsidR="00135C21" w:rsidRDefault="00135C21" w:rsidP="00135C21"/>
    <w:p w:rsidR="00135C21" w:rsidRDefault="00135C21" w:rsidP="00135C21"/>
    <w:p w:rsidR="0003587B" w:rsidRDefault="0003587B" w:rsidP="0003587B"/>
    <w:p w:rsidR="00D5354A" w:rsidRDefault="00D5354A" w:rsidP="00D5354A"/>
    <w:p w:rsidR="00D5354A" w:rsidRDefault="00D5354A" w:rsidP="00D5354A"/>
    <w:p w:rsidR="00135C21" w:rsidRDefault="00135C21" w:rsidP="00D5354A"/>
    <w:p w:rsidR="00135C21" w:rsidRDefault="00135C21" w:rsidP="00D5354A"/>
    <w:p w:rsidR="00AA1465" w:rsidRDefault="00AA1465" w:rsidP="00135C21">
      <w:pPr>
        <w:jc w:val="center"/>
      </w:pPr>
    </w:p>
    <w:p w:rsidR="0003587B" w:rsidRDefault="0003587B" w:rsidP="00135C21">
      <w:pPr>
        <w:jc w:val="center"/>
      </w:pPr>
      <w:r>
        <w:t>figure 3 : courbes de fluage pour le sujet 4</w:t>
      </w:r>
    </w:p>
    <w:p w:rsidR="0003587B" w:rsidRDefault="00AA1465" w:rsidP="0003587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26A9EA2" wp14:editId="6F546D36">
                <wp:simplePos x="0" y="0"/>
                <wp:positionH relativeFrom="column">
                  <wp:posOffset>1097051</wp:posOffset>
                </wp:positionH>
                <wp:positionV relativeFrom="paragraph">
                  <wp:posOffset>71016</wp:posOffset>
                </wp:positionV>
                <wp:extent cx="4448175" cy="2490470"/>
                <wp:effectExtent l="0" t="0" r="9525" b="508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2490470"/>
                          <a:chOff x="0" y="0"/>
                          <a:chExt cx="4448493" cy="249047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3" y="0"/>
                            <a:ext cx="4405630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48577" y="701039"/>
                            <a:ext cx="322580" cy="22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873CD" id="Groupe 4" o:spid="_x0000_s1026" style="position:absolute;margin-left:86.4pt;margin-top:5.6pt;width:350.25pt;height:196.1pt;z-index:251670528" coordsize="44484,2490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">
                <v:shape id="Image 5" o:spid="_x0000_s1027" type="#_x0000_t75" alt="Afficher l'image d'origine" style="position:absolute;left:428;width:44056;height:2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">
                  <v:imagedata r:id="rId16" o:title="Afficher l'image d'origine"/>
                  <v:path arrowok="t"/>
                </v:shape>
                <v:shape id="Image 12" o:spid="_x0000_s1028" type="#_x0000_t75" style="position:absolute;left:-486;top:7010;width:3226;height:225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03587B" w:rsidRDefault="0003587B" w:rsidP="0003587B"/>
    <w:p w:rsidR="0003587B" w:rsidRDefault="0003587B" w:rsidP="0003587B"/>
    <w:p w:rsidR="0003587B" w:rsidRDefault="0003587B" w:rsidP="0003587B"/>
    <w:p w:rsidR="0003587B" w:rsidRDefault="0003587B" w:rsidP="0003587B"/>
    <w:p w:rsidR="0003587B" w:rsidRDefault="0003587B" w:rsidP="0003587B"/>
    <w:p w:rsidR="00135C21" w:rsidRDefault="00135C21" w:rsidP="002F3FC5">
      <w:pPr>
        <w:spacing w:line="240" w:lineRule="auto"/>
        <w:jc w:val="both"/>
      </w:pPr>
    </w:p>
    <w:p w:rsidR="00AA1465" w:rsidRDefault="00AA1465" w:rsidP="002F3FC5">
      <w:pPr>
        <w:spacing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4EEB1F2" wp14:editId="242D582C">
                <wp:simplePos x="0" y="0"/>
                <wp:positionH relativeFrom="column">
                  <wp:posOffset>606425</wp:posOffset>
                </wp:positionH>
                <wp:positionV relativeFrom="paragraph">
                  <wp:posOffset>-176946</wp:posOffset>
                </wp:positionV>
                <wp:extent cx="4946015" cy="3919220"/>
                <wp:effectExtent l="0" t="0" r="6985" b="508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015" cy="3919220"/>
                          <a:chOff x="0" y="0"/>
                          <a:chExt cx="4946015" cy="3919369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http://imechanica.org/files/polypropylene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15" cy="38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791" y="3614569"/>
                            <a:ext cx="291973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82E1B" id="Groupe 7" o:spid="_x0000_s1026" style="position:absolute;margin-left:47.75pt;margin-top:-13.95pt;width:389.45pt;height:308.6pt;z-index:251668480" coordsize="49460,39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">
                <v:shape id="Image 8" o:spid="_x0000_s1027" type="#_x0000_t75" alt="http://imechanica.org/files/polypropylene.jpg" style="position:absolute;width:49460;height:3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">
                  <v:imagedata r:id="rId20" o:title="polypropylene"/>
                  <v:path arrowok="t"/>
                </v:shape>
                <v:shape id="Image 8" o:spid="_x0000_s1028" type="#_x0000_t75" style="position:absolute;left:4087;top:36145;width:2919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" filled="t" fillcolor="white [3212]">
                  <v:imagedata r:id="rId21" o:title=""/>
                  <v:path arrowok="t"/>
                </v:shape>
              </v:group>
            </w:pict>
          </mc:Fallback>
        </mc:AlternateContent>
      </w: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7C6E71">
      <w:pPr>
        <w:spacing w:after="0" w:line="240" w:lineRule="auto"/>
        <w:jc w:val="both"/>
        <w:rPr>
          <w:b/>
        </w:rPr>
      </w:pP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DB230A" wp14:editId="21DC2F0B">
                <wp:simplePos x="0" y="0"/>
                <wp:positionH relativeFrom="column">
                  <wp:posOffset>2412854</wp:posOffset>
                </wp:positionH>
                <wp:positionV relativeFrom="paragraph">
                  <wp:posOffset>138408</wp:posOffset>
                </wp:positionV>
                <wp:extent cx="1355725" cy="1528997"/>
                <wp:effectExtent l="0" t="0" r="0" b="0"/>
                <wp:wrapNone/>
                <wp:docPr id="15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1528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Glossaire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230A" id="ZoneTexte 3" o:spid="_x0000_s1034" type="#_x0000_t202" style="position:absolute;left:0;text-align:left;margin-left:190pt;margin-top:10.9pt;width:106.75pt;height:120.4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" filled="f" stroked="f">
                <v:textbox>
                  <w:txbxContent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Glossaire</w:t>
                      </w:r>
                    </w:p>
                  </w:txbxContent>
                </v:textbox>
              </v:shape>
            </w:pict>
          </mc:Fallback>
        </mc:AlternateContent>
      </w:r>
    </w:p>
    <w:p w:rsidR="00AA1465" w:rsidRDefault="00AA1465" w:rsidP="007C6E71">
      <w:pPr>
        <w:spacing w:after="0" w:line="240" w:lineRule="auto"/>
        <w:jc w:val="both"/>
        <w:rPr>
          <w:b/>
        </w:rPr>
      </w:pPr>
    </w:p>
    <w:p w:rsidR="00AA1465" w:rsidRDefault="00AA1465" w:rsidP="00AA1465"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C4076C" wp14:editId="085DB14D">
                <wp:simplePos x="0" y="0"/>
                <wp:positionH relativeFrom="column">
                  <wp:posOffset>2839793</wp:posOffset>
                </wp:positionH>
                <wp:positionV relativeFrom="paragraph">
                  <wp:posOffset>4711648</wp:posOffset>
                </wp:positionV>
                <wp:extent cx="2000250" cy="368935"/>
                <wp:effectExtent l="0" t="0" r="0" b="0"/>
                <wp:wrapNone/>
                <wp:docPr id="3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68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.sin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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= 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.sin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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4076C" id="Text Box 59" o:spid="_x0000_s1035" type="#_x0000_t202" style="position:absolute;margin-left:223.6pt;margin-top:371pt;width:157.5pt;height:29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" filled="f" stroked="f">
                <v:textbox style="mso-fit-shape-to-text:t">
                  <w:txbxContent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.sin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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= 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.sin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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4267F47F" wp14:editId="291B85AE">
            <wp:simplePos x="0" y="0"/>
            <wp:positionH relativeFrom="column">
              <wp:posOffset>2870116</wp:posOffset>
            </wp:positionH>
            <wp:positionV relativeFrom="paragraph">
              <wp:posOffset>5114009</wp:posOffset>
            </wp:positionV>
            <wp:extent cx="1085850" cy="590550"/>
            <wp:effectExtent l="38100" t="38100" r="38100" b="3810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7095C6DC" wp14:editId="3CFACD79">
            <wp:simplePos x="0" y="0"/>
            <wp:positionH relativeFrom="column">
              <wp:posOffset>1466850</wp:posOffset>
            </wp:positionH>
            <wp:positionV relativeFrom="paragraph">
              <wp:posOffset>4745990</wp:posOffset>
            </wp:positionV>
            <wp:extent cx="933450" cy="590550"/>
            <wp:effectExtent l="38100" t="38100" r="38100" b="3810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79DB5F75" wp14:editId="6FE9FDD8">
            <wp:simplePos x="0" y="0"/>
            <wp:positionH relativeFrom="column">
              <wp:posOffset>-285115</wp:posOffset>
            </wp:positionH>
            <wp:positionV relativeFrom="paragraph">
              <wp:posOffset>4697730</wp:posOffset>
            </wp:positionV>
            <wp:extent cx="1426845" cy="590550"/>
            <wp:effectExtent l="19050" t="19050" r="20955" b="1905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9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0A8D89D4" wp14:editId="72ED3D0A">
            <wp:simplePos x="0" y="0"/>
            <wp:positionH relativeFrom="column">
              <wp:posOffset>5237480</wp:posOffset>
            </wp:positionH>
            <wp:positionV relativeFrom="paragraph">
              <wp:posOffset>4754245</wp:posOffset>
            </wp:positionV>
            <wp:extent cx="1028700" cy="609600"/>
            <wp:effectExtent l="38100" t="38100" r="38100" b="3810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63F3E538" wp14:editId="1EAD716F">
            <wp:simplePos x="0" y="0"/>
            <wp:positionH relativeFrom="column">
              <wp:posOffset>1247140</wp:posOffset>
            </wp:positionH>
            <wp:positionV relativeFrom="paragraph">
              <wp:posOffset>4114800</wp:posOffset>
            </wp:positionV>
            <wp:extent cx="781050" cy="590550"/>
            <wp:effectExtent l="38100" t="38100" r="38100" b="3810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9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37D8CC51" wp14:editId="13231C0A">
            <wp:simplePos x="0" y="0"/>
            <wp:positionH relativeFrom="column">
              <wp:posOffset>-285115</wp:posOffset>
            </wp:positionH>
            <wp:positionV relativeFrom="paragraph">
              <wp:posOffset>4052570</wp:posOffset>
            </wp:positionV>
            <wp:extent cx="1047750" cy="647700"/>
            <wp:effectExtent l="38100" t="38100" r="38100" b="3810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028E40BD" wp14:editId="26565280">
            <wp:simplePos x="0" y="0"/>
            <wp:positionH relativeFrom="column">
              <wp:posOffset>5388610</wp:posOffset>
            </wp:positionH>
            <wp:positionV relativeFrom="paragraph">
              <wp:posOffset>4163695</wp:posOffset>
            </wp:positionV>
            <wp:extent cx="857250" cy="30480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4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6438EEF2" wp14:editId="7733B5D8">
            <wp:simplePos x="0" y="0"/>
            <wp:positionH relativeFrom="column">
              <wp:posOffset>2760959</wp:posOffset>
            </wp:positionH>
            <wp:positionV relativeFrom="paragraph">
              <wp:posOffset>4163934</wp:posOffset>
            </wp:positionV>
            <wp:extent cx="1924050" cy="381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45B251" wp14:editId="5BD699B4">
                <wp:simplePos x="0" y="0"/>
                <wp:positionH relativeFrom="column">
                  <wp:posOffset>1703705</wp:posOffset>
                </wp:positionH>
                <wp:positionV relativeFrom="paragraph">
                  <wp:posOffset>1369695</wp:posOffset>
                </wp:positionV>
                <wp:extent cx="1126490" cy="338455"/>
                <wp:effectExtent l="0" t="0" r="0" b="4445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 = R.I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5B251" id="Text Box 27" o:spid="_x0000_s1036" type="#_x0000_t202" style="position:absolute;margin-left:134.15pt;margin-top:107.85pt;width:88.7pt;height:26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" filled="f" stroked="f">
                <v:textbox style="mso-fit-shape-to-text:t">
                  <w:txbxContent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U = R.I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676516DB" wp14:editId="2C2AB6BD">
            <wp:simplePos x="0" y="0"/>
            <wp:positionH relativeFrom="column">
              <wp:posOffset>3202940</wp:posOffset>
            </wp:positionH>
            <wp:positionV relativeFrom="paragraph">
              <wp:posOffset>3021965</wp:posOffset>
            </wp:positionV>
            <wp:extent cx="1543050" cy="3429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7C6269CB" wp14:editId="66819E6F">
            <wp:simplePos x="0" y="0"/>
            <wp:positionH relativeFrom="column">
              <wp:posOffset>1598930</wp:posOffset>
            </wp:positionH>
            <wp:positionV relativeFrom="paragraph">
              <wp:posOffset>3415030</wp:posOffset>
            </wp:positionV>
            <wp:extent cx="1293495" cy="342900"/>
            <wp:effectExtent l="0" t="0" r="190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08F58B7E" wp14:editId="4EF51945">
            <wp:simplePos x="0" y="0"/>
            <wp:positionH relativeFrom="column">
              <wp:posOffset>-221615</wp:posOffset>
            </wp:positionH>
            <wp:positionV relativeFrom="paragraph">
              <wp:posOffset>3365500</wp:posOffset>
            </wp:positionV>
            <wp:extent cx="1485900" cy="3429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75B016F6" wp14:editId="7F6DCFCD">
            <wp:simplePos x="0" y="0"/>
            <wp:positionH relativeFrom="column">
              <wp:posOffset>3522980</wp:posOffset>
            </wp:positionH>
            <wp:positionV relativeFrom="paragraph">
              <wp:posOffset>3548380</wp:posOffset>
            </wp:positionV>
            <wp:extent cx="781050" cy="3048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04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4A2FD8E3" wp14:editId="28A05DF3">
            <wp:simplePos x="0" y="0"/>
            <wp:positionH relativeFrom="column">
              <wp:posOffset>-241300</wp:posOffset>
            </wp:positionH>
            <wp:positionV relativeFrom="paragraph">
              <wp:posOffset>2604770</wp:posOffset>
            </wp:positionV>
            <wp:extent cx="952500" cy="59055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90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737A360E" wp14:editId="3278B51E">
            <wp:simplePos x="0" y="0"/>
            <wp:positionH relativeFrom="column">
              <wp:posOffset>-241300</wp:posOffset>
            </wp:positionH>
            <wp:positionV relativeFrom="paragraph">
              <wp:posOffset>1899285</wp:posOffset>
            </wp:positionV>
            <wp:extent cx="1750695" cy="647700"/>
            <wp:effectExtent l="0" t="0" r="190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4101904F" wp14:editId="7409EB68">
            <wp:simplePos x="0" y="0"/>
            <wp:positionH relativeFrom="column">
              <wp:posOffset>1177925</wp:posOffset>
            </wp:positionH>
            <wp:positionV relativeFrom="paragraph">
              <wp:posOffset>2644775</wp:posOffset>
            </wp:positionV>
            <wp:extent cx="2569845" cy="36195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6D6755CF" wp14:editId="3053C5CF">
            <wp:simplePos x="0" y="0"/>
            <wp:positionH relativeFrom="column">
              <wp:posOffset>1916430</wp:posOffset>
            </wp:positionH>
            <wp:positionV relativeFrom="paragraph">
              <wp:posOffset>1997075</wp:posOffset>
            </wp:positionV>
            <wp:extent cx="1657350" cy="3619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7CD13A5C" wp14:editId="01B8DB54">
            <wp:simplePos x="0" y="0"/>
            <wp:positionH relativeFrom="column">
              <wp:posOffset>4990465</wp:posOffset>
            </wp:positionH>
            <wp:positionV relativeFrom="paragraph">
              <wp:posOffset>3540125</wp:posOffset>
            </wp:positionV>
            <wp:extent cx="1426845" cy="342900"/>
            <wp:effectExtent l="0" t="0" r="190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470AF0E0" wp14:editId="09C7ACD3">
            <wp:simplePos x="0" y="0"/>
            <wp:positionH relativeFrom="column">
              <wp:posOffset>5123815</wp:posOffset>
            </wp:positionH>
            <wp:positionV relativeFrom="paragraph">
              <wp:posOffset>2936240</wp:posOffset>
            </wp:positionV>
            <wp:extent cx="1293495" cy="342900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63921725" wp14:editId="768EC61F">
            <wp:simplePos x="0" y="0"/>
            <wp:positionH relativeFrom="column">
              <wp:posOffset>-187325</wp:posOffset>
            </wp:positionH>
            <wp:positionV relativeFrom="paragraph">
              <wp:posOffset>1375410</wp:posOffset>
            </wp:positionV>
            <wp:extent cx="1543050" cy="3429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7D93658C" wp14:editId="1AABB73B">
            <wp:simplePos x="0" y="0"/>
            <wp:positionH relativeFrom="column">
              <wp:posOffset>4303395</wp:posOffset>
            </wp:positionH>
            <wp:positionV relativeFrom="paragraph">
              <wp:posOffset>1831340</wp:posOffset>
            </wp:positionV>
            <wp:extent cx="1714500" cy="62992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29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19EDA1" wp14:editId="2BBDE22D">
                <wp:simplePos x="0" y="0"/>
                <wp:positionH relativeFrom="column">
                  <wp:posOffset>4350385</wp:posOffset>
                </wp:positionH>
                <wp:positionV relativeFrom="paragraph">
                  <wp:posOffset>1196340</wp:posOffset>
                </wp:positionV>
                <wp:extent cx="1114425" cy="461645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6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J=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</w:t>
                            </w: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.E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9EDA1" id="Text Box 13" o:spid="_x0000_s1037" type="#_x0000_t202" style="position:absolute;margin-left:342.55pt;margin-top:94.2pt;width:87.75pt;height:36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" filled="f" stroked="f">
                <v:textbox style="mso-fit-shape-to-text:t">
                  <w:txbxContent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J=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</w:t>
                      </w: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.E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7620DCC8" wp14:editId="65C2CED4">
            <wp:simplePos x="0" y="0"/>
            <wp:positionH relativeFrom="column">
              <wp:posOffset>4989830</wp:posOffset>
            </wp:positionH>
            <wp:positionV relativeFrom="paragraph">
              <wp:posOffset>2390140</wp:posOffset>
            </wp:positionV>
            <wp:extent cx="1426845" cy="361950"/>
            <wp:effectExtent l="0" t="0" r="190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49D570E4" wp14:editId="1C58C1EF">
            <wp:simplePos x="0" y="0"/>
            <wp:positionH relativeFrom="column">
              <wp:posOffset>2875280</wp:posOffset>
            </wp:positionH>
            <wp:positionV relativeFrom="paragraph">
              <wp:posOffset>1329055</wp:posOffset>
            </wp:positionV>
            <wp:extent cx="1045210" cy="36131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12CE370F" wp14:editId="0C22EB3B">
            <wp:simplePos x="0" y="0"/>
            <wp:positionH relativeFrom="column">
              <wp:posOffset>5544071</wp:posOffset>
            </wp:positionH>
            <wp:positionV relativeFrom="paragraph">
              <wp:posOffset>1169545</wp:posOffset>
            </wp:positionV>
            <wp:extent cx="819150" cy="5905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solidFill>
                      <a:schemeClr val="bg1">
                        <a:alpha val="50000"/>
                      </a:schemeClr>
                    </a:solidFill>
                  </pic:spPr>
                </pic:pic>
              </a:graphicData>
            </a:graphic>
          </wp:anchor>
        </w:drawing>
      </w:r>
      <w:r>
        <w:br w:type="page"/>
      </w:r>
    </w:p>
    <w:p w:rsidR="00AA1465" w:rsidRDefault="00AA1465" w:rsidP="00AA1465">
      <w:r w:rsidRPr="009B264A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1007DEB5" wp14:editId="18F78CA4">
            <wp:simplePos x="0" y="0"/>
            <wp:positionH relativeFrom="column">
              <wp:posOffset>4302427</wp:posOffset>
            </wp:positionH>
            <wp:positionV relativeFrom="paragraph">
              <wp:posOffset>29033</wp:posOffset>
            </wp:positionV>
            <wp:extent cx="1720212" cy="355417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2" cy="35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87B" w:rsidRPr="00A30D0B" w:rsidRDefault="00221666" w:rsidP="00AA1465">
      <w:pPr>
        <w:spacing w:after="0" w:line="240" w:lineRule="auto"/>
        <w:jc w:val="both"/>
        <w:rPr>
          <w:sz w:val="28"/>
          <w:szCs w:val="28"/>
        </w:rPr>
      </w:pPr>
      <w:r w:rsidRPr="008426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2DEFE" wp14:editId="08A16BDA">
                <wp:simplePos x="0" y="0"/>
                <wp:positionH relativeFrom="column">
                  <wp:posOffset>3240405</wp:posOffset>
                </wp:positionH>
                <wp:positionV relativeFrom="paragraph">
                  <wp:posOffset>121285</wp:posOffset>
                </wp:positionV>
                <wp:extent cx="1405890" cy="307975"/>
                <wp:effectExtent l="0" t="0" r="0" b="0"/>
                <wp:wrapNone/>
                <wp:docPr id="983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587B" w:rsidRDefault="0003587B" w:rsidP="0003587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Helvetica" w:hAnsi="Helvetica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da/dN ≈ C(</w:t>
                            </w:r>
                            <w:r>
                              <w:rPr>
                                <w:rFonts w:ascii="Symbol" w:hAnsi="Symbo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</w:t>
                            </w:r>
                            <w:r>
                              <w:rPr>
                                <w:rFonts w:ascii="Helvetica" w:hAnsi="Helvetica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K)</w:t>
                            </w:r>
                            <w:r>
                              <w:rPr>
                                <w:rFonts w:ascii="Helvetica" w:hAnsi="Helvetica" w:cs="Arial"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2DEFE" id="Text Box 11" o:spid="_x0000_s1038" type="#_x0000_t202" style="position:absolute;left:0;text-align:left;margin-left:255.15pt;margin-top:9.55pt;width:110.7pt;height:24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" fillcolor="white [3212]" stroked="f" strokecolor="black [3213]" strokeweight=".25pt">
                <v:shadow color="#eeece1 [3214]"/>
                <v:textbox style="mso-fit-shape-to-text:t">
                  <w:txbxContent>
                    <w:p w:rsidR="0003587B" w:rsidRDefault="0003587B" w:rsidP="0003587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</w:t>
                      </w:r>
                      <w:proofErr w:type="gramEnd"/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dN</w:t>
                      </w:r>
                      <w:proofErr w:type="spellEnd"/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≈ C(</w:t>
                      </w:r>
                      <w:r>
                        <w:rPr>
                          <w:rFonts w:ascii="Symbol" w:hAnsi="Symbo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</w:t>
                      </w:r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K)</w:t>
                      </w:r>
                      <w:r>
                        <w:rPr>
                          <w:rFonts w:ascii="Helvetica" w:hAnsi="Helvetica" w:cs="Arial"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  <w:sz w:val="28"/>
            <w:szCs w:val="28"/>
          </w:rPr>
          <m:t>σ=Eϵ</m:t>
        </m:r>
      </m:oMath>
      <w:r w:rsidR="0003587B" w:rsidRPr="00A30D0B">
        <w:rPr>
          <w:sz w:val="28"/>
          <w:szCs w:val="28"/>
        </w:rPr>
        <w:t xml:space="preserve"> </w:t>
      </w:r>
      <w:r w:rsidR="0003587B" w:rsidRPr="00A30D0B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ε=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03587B" w:rsidRPr="00A30D0B">
        <w:rPr>
          <w:sz w:val="28"/>
          <w:szCs w:val="28"/>
        </w:rPr>
        <w:tab/>
      </w:r>
      <w:r w:rsidR="0003587B" w:rsidRPr="00A30D0B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σ=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03587B" w:rsidRDefault="00AA1465" w:rsidP="0003587B">
      <w:pPr>
        <w:autoSpaceDE w:val="0"/>
        <w:autoSpaceDN w:val="0"/>
        <w:adjustRightInd w:val="0"/>
        <w:spacing w:after="0" w:line="240" w:lineRule="auto"/>
        <w:rPr>
          <w:rFonts w:ascii="cmr10" w:eastAsia="cmr10" w:cs="cmr10"/>
          <w:sz w:val="20"/>
          <w:szCs w:val="20"/>
        </w:rPr>
      </w:pPr>
      <w:r w:rsidRPr="009B264A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42DB0F0D" wp14:editId="68DD3D16">
            <wp:simplePos x="0" y="0"/>
            <wp:positionH relativeFrom="column">
              <wp:posOffset>1179962</wp:posOffset>
            </wp:positionH>
            <wp:positionV relativeFrom="paragraph">
              <wp:posOffset>136713</wp:posOffset>
            </wp:positionV>
            <wp:extent cx="1470037" cy="110855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37" cy="110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E2D">
        <w:rPr>
          <w:rFonts w:ascii="cmr10" w:eastAsia="cmr10" w:cs="cmr10"/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31" type="#_x0000_t75" style="position:absolute;margin-left:-21.5pt;margin-top:8.35pt;width:111pt;height:153pt;z-index:251674624;visibility:visible;mso-position-horizontal-relative:text;mso-position-vertical-relative:text">
            <v:imagedata r:id="rId47" o:title=""/>
          </v:shape>
          <o:OLEObject Type="Embed" ProgID="Equation.3" ShapeID="Object 5" DrawAspect="Content" ObjectID="_1546752373" r:id="rId48"/>
        </w:object>
      </w:r>
      <w:r w:rsidR="00BF0E2D">
        <w:rPr>
          <w:rFonts w:ascii="cmr10" w:eastAsia="cmr10" w:cs="cmr10"/>
          <w:noProof/>
          <w:sz w:val="20"/>
          <w:szCs w:val="20"/>
        </w:rPr>
        <w:object w:dxaOrig="1440" w:dyaOrig="1440">
          <v:shape id="Object 1" o:spid="_x0000_s1032" type="#_x0000_t75" style="position:absolute;margin-left:214.3pt;margin-top:8.35pt;width:209.75pt;height:98pt;z-index:251675648;visibility:visible;mso-position-horizontal-relative:text;mso-position-vertical-relative:text">
            <v:imagedata r:id="rId49" o:title=""/>
          </v:shape>
          <o:OLEObject Type="Embed" ProgID="Equation.3" ShapeID="Object 1" DrawAspect="Content" ObjectID="_1546752374" r:id="rId50"/>
        </w:object>
      </w:r>
    </w:p>
    <w:p w:rsidR="0003587B" w:rsidRDefault="00AA1465" w:rsidP="0003587B">
      <w:pPr>
        <w:autoSpaceDE w:val="0"/>
        <w:autoSpaceDN w:val="0"/>
        <w:adjustRightInd w:val="0"/>
        <w:spacing w:after="0" w:line="240" w:lineRule="auto"/>
        <w:rPr>
          <w:rFonts w:ascii="cmr10" w:eastAsia="cmr10" w:cs="cmr10"/>
          <w:sz w:val="20"/>
          <w:szCs w:val="20"/>
        </w:rPr>
      </w:pPr>
      <w:r w:rsidRPr="009B264A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F8ED645" wp14:editId="15BEE970">
            <wp:simplePos x="0" y="0"/>
            <wp:positionH relativeFrom="column">
              <wp:posOffset>5715114</wp:posOffset>
            </wp:positionH>
            <wp:positionV relativeFrom="paragraph">
              <wp:posOffset>96073</wp:posOffset>
            </wp:positionV>
            <wp:extent cx="1153873" cy="1158630"/>
            <wp:effectExtent l="0" t="0" r="0" b="3810"/>
            <wp:wrapNone/>
            <wp:docPr id="59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73" cy="11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3587B" w:rsidRPr="004C434C" w:rsidRDefault="0003587B" w:rsidP="0003587B">
      <w:pPr>
        <w:autoSpaceDE w:val="0"/>
        <w:autoSpaceDN w:val="0"/>
        <w:adjustRightInd w:val="0"/>
        <w:spacing w:after="0" w:line="240" w:lineRule="auto"/>
      </w:pPr>
      <w:r w:rsidRPr="00CE03E1">
        <w:rPr>
          <w:rFonts w:ascii="cmr10" w:eastAsia="cmr10" w:cs="cmr10"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0" locked="0" layoutInCell="1" allowOverlap="1" wp14:anchorId="4163AB3A" wp14:editId="27ACAB43">
            <wp:simplePos x="0" y="0"/>
            <wp:positionH relativeFrom="column">
              <wp:posOffset>-13969</wp:posOffset>
            </wp:positionH>
            <wp:positionV relativeFrom="paragraph">
              <wp:posOffset>1892935</wp:posOffset>
            </wp:positionV>
            <wp:extent cx="1607454" cy="1504950"/>
            <wp:effectExtent l="0" t="0" r="0" b="0"/>
            <wp:wrapNone/>
            <wp:docPr id="10" name="Imag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Grp="1"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46" cy="15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B" w:rsidRDefault="0003587B" w:rsidP="0003587B"/>
    <w:p w:rsidR="0003587B" w:rsidRDefault="0003587B" w:rsidP="0003587B"/>
    <w:p w:rsidR="0003587B" w:rsidRDefault="00BF0E2D" w:rsidP="0003587B">
      <w:r>
        <w:rPr>
          <w:noProof/>
        </w:rPr>
        <w:object w:dxaOrig="1440" w:dyaOrig="1440">
          <v:shape id="Object 11" o:spid="_x0000_s1034" type="#_x0000_t75" style="position:absolute;margin-left:169pt;margin-top:16.1pt;width:79.6pt;height:34.35pt;z-index:251677696;visibility:visible">
            <v:imagedata r:id="rId53" o:title=""/>
          </v:shape>
          <o:OLEObject Type="Embed" ProgID="Equation.3" ShapeID="Object 11" DrawAspect="Content" ObjectID="_1546752375" r:id="rId54"/>
        </w:object>
      </w:r>
    </w:p>
    <w:p w:rsidR="0003587B" w:rsidRDefault="0003587B" w:rsidP="0003587B"/>
    <w:p w:rsidR="0003587B" w:rsidRDefault="00BF0E2D" w:rsidP="0003587B">
      <w:r>
        <w:rPr>
          <w:rFonts w:ascii="cmr10" w:eastAsia="cmr10" w:cs="cmr10"/>
          <w:noProof/>
          <w:sz w:val="20"/>
          <w:szCs w:val="20"/>
        </w:rPr>
        <w:object w:dxaOrig="1440" w:dyaOrig="1440">
          <v:shape id="Object 10" o:spid="_x0000_s1033" type="#_x0000_t75" style="position:absolute;margin-left:230.15pt;margin-top:7pt;width:166.05pt;height:71pt;z-index:251676672;visibility:visible;mso-position-horizontal-relative:text;mso-position-vertical-relative:text">
            <v:imagedata r:id="rId55" o:title=""/>
          </v:shape>
          <o:OLEObject Type="Embed" ProgID="Equation.3" ShapeID="Object 10" DrawAspect="Content" ObjectID="_1546752376" r:id="rId56"/>
        </w:object>
      </w:r>
    </w:p>
    <w:p w:rsidR="0003587B" w:rsidRDefault="00BF0E2D" w:rsidP="0003587B">
      <w:r>
        <w:rPr>
          <w:noProof/>
        </w:rPr>
        <w:object w:dxaOrig="1440" w:dyaOrig="1440">
          <v:shape id="Object 15" o:spid="_x0000_s1035" type="#_x0000_t75" style="position:absolute;margin-left:386.5pt;margin-top:11.1pt;width:123.65pt;height:36.5pt;z-index:251678720;visibility:visible">
            <v:imagedata r:id="rId57" o:title=""/>
          </v:shape>
          <o:OLEObject Type="Embed" ProgID="Equation.3" ShapeID="Object 15" DrawAspect="Content" ObjectID="_1546752377" r:id="rId58"/>
        </w:object>
      </w:r>
    </w:p>
    <w:p w:rsidR="0003587B" w:rsidRDefault="0003587B" w:rsidP="0003587B"/>
    <w:p w:rsidR="0003587B" w:rsidRDefault="00AA1465" w:rsidP="0003587B">
      <w:r w:rsidRPr="009B264A"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6BDB1C9C" wp14:editId="4FE56CE1">
            <wp:simplePos x="0" y="0"/>
            <wp:positionH relativeFrom="column">
              <wp:posOffset>3930015</wp:posOffset>
            </wp:positionH>
            <wp:positionV relativeFrom="paragraph">
              <wp:posOffset>327025</wp:posOffset>
            </wp:positionV>
            <wp:extent cx="1549400" cy="35369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223A" w:rsidRPr="00974EB5"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6E72C4B5" wp14:editId="43F15827">
            <wp:simplePos x="0" y="0"/>
            <wp:positionH relativeFrom="column">
              <wp:posOffset>2219022</wp:posOffset>
            </wp:positionH>
            <wp:positionV relativeFrom="paragraph">
              <wp:posOffset>304731</wp:posOffset>
            </wp:positionV>
            <wp:extent cx="1247887" cy="364503"/>
            <wp:effectExtent l="0" t="0" r="9525" b="0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87" cy="364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87B" w:rsidRDefault="0003587B" w:rsidP="0003587B"/>
    <w:p w:rsidR="0003587B" w:rsidRDefault="00AA1465" w:rsidP="0003587B">
      <w:r w:rsidRPr="009B264A"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5B186D9D" wp14:editId="533211A0">
            <wp:simplePos x="0" y="0"/>
            <wp:positionH relativeFrom="column">
              <wp:posOffset>3568964</wp:posOffset>
            </wp:positionH>
            <wp:positionV relativeFrom="paragraph">
              <wp:posOffset>38527</wp:posOffset>
            </wp:positionV>
            <wp:extent cx="2520879" cy="93649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79" cy="93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87B" w:rsidRDefault="0003587B" w:rsidP="0003587B">
      <w:pPr>
        <w:pStyle w:val="Paragraphedeliste"/>
        <w:spacing w:line="240" w:lineRule="auto"/>
        <w:ind w:left="426"/>
        <w:jc w:val="both"/>
        <w:rPr>
          <w:sz w:val="24"/>
          <w:szCs w:val="24"/>
        </w:rPr>
      </w:pPr>
    </w:p>
    <w:p w:rsidR="0003587B" w:rsidRDefault="00AA1465" w:rsidP="0003587B">
      <w:pPr>
        <w:pStyle w:val="Paragraphedeliste"/>
        <w:spacing w:line="240" w:lineRule="auto"/>
        <w:ind w:left="426"/>
        <w:jc w:val="both"/>
        <w:rPr>
          <w:sz w:val="24"/>
          <w:szCs w:val="24"/>
        </w:rPr>
      </w:pPr>
      <w:r w:rsidRPr="009B264A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0CC6A89B" wp14:editId="3C3EE8AC">
            <wp:simplePos x="0" y="0"/>
            <wp:positionH relativeFrom="column">
              <wp:posOffset>2994025</wp:posOffset>
            </wp:positionH>
            <wp:positionV relativeFrom="paragraph">
              <wp:posOffset>1548765</wp:posOffset>
            </wp:positionV>
            <wp:extent cx="1276350" cy="571500"/>
            <wp:effectExtent l="38100" t="38100" r="38100" b="3810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71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136A9909" wp14:editId="7B7D9C59">
            <wp:simplePos x="0" y="0"/>
            <wp:positionH relativeFrom="column">
              <wp:posOffset>4659630</wp:posOffset>
            </wp:positionH>
            <wp:positionV relativeFrom="paragraph">
              <wp:posOffset>1457325</wp:posOffset>
            </wp:positionV>
            <wp:extent cx="1979612" cy="704850"/>
            <wp:effectExtent l="38100" t="38100" r="40005" b="3810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2" cy="70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0C2085B7" wp14:editId="56B67B72">
            <wp:simplePos x="0" y="0"/>
            <wp:positionH relativeFrom="column">
              <wp:posOffset>1905</wp:posOffset>
            </wp:positionH>
            <wp:positionV relativeFrom="paragraph">
              <wp:posOffset>1359535</wp:posOffset>
            </wp:positionV>
            <wp:extent cx="1541463" cy="590550"/>
            <wp:effectExtent l="38100" t="38100" r="40005" b="3810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63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AC506ED" wp14:editId="73A7B4C5">
            <wp:simplePos x="0" y="0"/>
            <wp:positionH relativeFrom="column">
              <wp:posOffset>1912620</wp:posOffset>
            </wp:positionH>
            <wp:positionV relativeFrom="paragraph">
              <wp:posOffset>1676400</wp:posOffset>
            </wp:positionV>
            <wp:extent cx="723900" cy="266700"/>
            <wp:effectExtent l="38100" t="38100" r="38100" b="3810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32A90ACC" wp14:editId="1A1015AB">
            <wp:simplePos x="0" y="0"/>
            <wp:positionH relativeFrom="column">
              <wp:posOffset>1956435</wp:posOffset>
            </wp:positionH>
            <wp:positionV relativeFrom="paragraph">
              <wp:posOffset>2736850</wp:posOffset>
            </wp:positionV>
            <wp:extent cx="685800" cy="590550"/>
            <wp:effectExtent l="38100" t="38100" r="38100" b="3810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2C5D8268" wp14:editId="1A609E3C">
            <wp:simplePos x="0" y="0"/>
            <wp:positionH relativeFrom="column">
              <wp:posOffset>144145</wp:posOffset>
            </wp:positionH>
            <wp:positionV relativeFrom="paragraph">
              <wp:posOffset>2006600</wp:posOffset>
            </wp:positionV>
            <wp:extent cx="1314450" cy="590550"/>
            <wp:effectExtent l="38100" t="38100" r="38100" b="3810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1F10C3A1" wp14:editId="612DACFC">
            <wp:simplePos x="0" y="0"/>
            <wp:positionH relativeFrom="column">
              <wp:posOffset>3018790</wp:posOffset>
            </wp:positionH>
            <wp:positionV relativeFrom="paragraph">
              <wp:posOffset>2708275</wp:posOffset>
            </wp:positionV>
            <wp:extent cx="704850" cy="647700"/>
            <wp:effectExtent l="38100" t="38100" r="38100" b="3810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5C9E4EDB" wp14:editId="4043FFE6">
            <wp:simplePos x="0" y="0"/>
            <wp:positionH relativeFrom="column">
              <wp:posOffset>4090035</wp:posOffset>
            </wp:positionH>
            <wp:positionV relativeFrom="paragraph">
              <wp:posOffset>2708275</wp:posOffset>
            </wp:positionV>
            <wp:extent cx="685800" cy="647700"/>
            <wp:effectExtent l="38100" t="38100" r="38100" b="3810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587B" w:rsidRPr="00FB02BE" w:rsidRDefault="00AA1465" w:rsidP="007C6E71">
      <w:pPr>
        <w:spacing w:after="0" w:line="240" w:lineRule="auto"/>
        <w:jc w:val="both"/>
        <w:rPr>
          <w:b/>
        </w:rPr>
      </w:pPr>
      <w:r w:rsidRPr="009B264A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17C63E56" wp14:editId="2B5224E3">
            <wp:simplePos x="0" y="0"/>
            <wp:positionH relativeFrom="column">
              <wp:posOffset>-23942</wp:posOffset>
            </wp:positionH>
            <wp:positionV relativeFrom="paragraph">
              <wp:posOffset>2364778</wp:posOffset>
            </wp:positionV>
            <wp:extent cx="1350962" cy="647700"/>
            <wp:effectExtent l="38100" t="38100" r="40005" b="3810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62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150805" wp14:editId="7FE190F0">
                <wp:simplePos x="0" y="0"/>
                <wp:positionH relativeFrom="column">
                  <wp:posOffset>111552</wp:posOffset>
                </wp:positionH>
                <wp:positionV relativeFrom="paragraph">
                  <wp:posOffset>551180</wp:posOffset>
                </wp:positionV>
                <wp:extent cx="1357322" cy="369332"/>
                <wp:effectExtent l="0" t="0" r="0" b="0"/>
                <wp:wrapNone/>
                <wp:docPr id="3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322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5" w:rsidRDefault="00AA1465" w:rsidP="00AA146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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= 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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50805" id="Text Box 60" o:spid="_x0000_s1039" type="#_x0000_t202" style="position:absolute;left:0;text-align:left;margin-left:8.8pt;margin-top:43.4pt;width:106.9pt;height:29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" filled="f" stroked="f">
                <v:textbox style="mso-fit-shape-to-text:t">
                  <w:txbxContent>
                    <w:p w:rsidR="00AA1465" w:rsidRDefault="00AA1465" w:rsidP="00AA1465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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= 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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68FAB39E" wp14:editId="74C9A829">
            <wp:simplePos x="0" y="0"/>
            <wp:positionH relativeFrom="column">
              <wp:posOffset>1936906</wp:posOffset>
            </wp:positionH>
            <wp:positionV relativeFrom="paragraph">
              <wp:posOffset>1975038</wp:posOffset>
            </wp:positionV>
            <wp:extent cx="2214578" cy="323850"/>
            <wp:effectExtent l="38100" t="38100" r="33655" b="3810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32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03587B" w:rsidRPr="00FB02BE" w:rsidSect="002F3FC5">
      <w:headerReference w:type="default" r:id="rId72"/>
      <w:pgSz w:w="11906" w:h="16838"/>
      <w:pgMar w:top="866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F04" w:rsidRDefault="00095F04" w:rsidP="00FB02BE">
      <w:pPr>
        <w:spacing w:after="0" w:line="240" w:lineRule="auto"/>
      </w:pPr>
      <w:r>
        <w:separator/>
      </w:r>
    </w:p>
  </w:endnote>
  <w:endnote w:type="continuationSeparator" w:id="0">
    <w:p w:rsidR="00095F04" w:rsidRDefault="00095F04" w:rsidP="00FB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F04" w:rsidRDefault="00095F04" w:rsidP="00FB02BE">
      <w:pPr>
        <w:spacing w:after="0" w:line="240" w:lineRule="auto"/>
      </w:pPr>
      <w:r>
        <w:separator/>
      </w:r>
    </w:p>
  </w:footnote>
  <w:footnote w:type="continuationSeparator" w:id="0">
    <w:p w:rsidR="00095F04" w:rsidRDefault="00095F04" w:rsidP="00FB0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BE" w:rsidRDefault="00FB02BE" w:rsidP="00FB02BE">
    <w:pPr>
      <w:pStyle w:val="En-tte"/>
      <w:rPr>
        <w:rFonts w:ascii="Helvetica" w:hAnsi="Helvetica"/>
        <w:szCs w:val="20"/>
      </w:rPr>
    </w:pPr>
    <w:r>
      <w:rPr>
        <w:rFonts w:ascii="Comic Sans MS" w:hAnsi="Comic Sans MS"/>
        <w:i/>
        <w:iCs/>
        <w:noProof/>
        <w:szCs w:val="20"/>
        <w:lang w:eastAsia="fr-FR"/>
      </w:rPr>
      <w:drawing>
        <wp:inline distT="0" distB="0" distL="0" distR="0" wp14:anchorId="2A0576A7" wp14:editId="2EA5B13F">
          <wp:extent cx="1435100" cy="584200"/>
          <wp:effectExtent l="0" t="0" r="0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i/>
        <w:iCs/>
        <w:szCs w:val="20"/>
      </w:rPr>
      <w:t xml:space="preserve"> </w:t>
    </w:r>
    <w:r>
      <w:rPr>
        <w:rFonts w:ascii="Helvetica" w:hAnsi="Helvetica"/>
        <w:szCs w:val="20"/>
      </w:rPr>
      <w:t>Département GMC</w:t>
    </w:r>
  </w:p>
  <w:p w:rsidR="00FB02BE" w:rsidRDefault="00FB02BE" w:rsidP="00111677">
    <w:pPr>
      <w:pStyle w:val="En-tte"/>
      <w:tabs>
        <w:tab w:val="clear" w:pos="9072"/>
        <w:tab w:val="right" w:pos="9638"/>
      </w:tabs>
      <w:jc w:val="both"/>
      <w:rPr>
        <w:rFonts w:ascii="Comic Sans MS" w:hAnsi="Comic Sans MS"/>
        <w:i/>
        <w:iCs/>
        <w:color w:val="999999"/>
        <w:szCs w:val="20"/>
      </w:rPr>
    </w:pPr>
    <w:r>
      <w:rPr>
        <w:rFonts w:ascii="Comic Sans MS" w:hAnsi="Comic Sans MS"/>
        <w:i/>
        <w:iCs/>
        <w:color w:val="999999"/>
        <w:szCs w:val="20"/>
      </w:rPr>
      <w:t>UV MA 41 Introduction à la Science des matériaux</w:t>
    </w:r>
    <w:r>
      <w:rPr>
        <w:rFonts w:ascii="Comic Sans MS" w:hAnsi="Comic Sans MS"/>
        <w:i/>
        <w:iCs/>
        <w:color w:val="999999"/>
        <w:szCs w:val="20"/>
      </w:rPr>
      <w:tab/>
      <w:t xml:space="preserve">  </w:t>
    </w:r>
    <w:r w:rsidR="00DC6ECA">
      <w:rPr>
        <w:rFonts w:ascii="Comic Sans MS" w:hAnsi="Comic Sans MS"/>
        <w:i/>
        <w:iCs/>
        <w:color w:val="999999"/>
        <w:szCs w:val="20"/>
      </w:rPr>
      <w:t xml:space="preserve">                  </w:t>
    </w:r>
    <w:r w:rsidR="00111677">
      <w:rPr>
        <w:rFonts w:ascii="Comic Sans MS" w:hAnsi="Comic Sans MS"/>
        <w:i/>
        <w:iCs/>
        <w:color w:val="999999"/>
        <w:szCs w:val="20"/>
      </w:rPr>
      <w:t xml:space="preserve">    </w:t>
    </w:r>
    <w:r w:rsidR="00DC6ECA">
      <w:rPr>
        <w:rFonts w:ascii="Comic Sans MS" w:hAnsi="Comic Sans MS"/>
        <w:i/>
        <w:iCs/>
        <w:color w:val="999999"/>
        <w:szCs w:val="20"/>
      </w:rPr>
      <w:t xml:space="preserve"> </w:t>
    </w:r>
    <w:r w:rsidR="00111677">
      <w:rPr>
        <w:rFonts w:ascii="Comic Sans MS" w:hAnsi="Comic Sans MS"/>
        <w:i/>
        <w:iCs/>
        <w:color w:val="999999"/>
        <w:szCs w:val="20"/>
      </w:rPr>
      <w:t xml:space="preserve">       </w:t>
    </w:r>
    <w:r w:rsidR="00DC6ECA">
      <w:rPr>
        <w:rFonts w:ascii="Comic Sans MS" w:hAnsi="Comic Sans MS"/>
        <w:i/>
        <w:iCs/>
        <w:color w:val="999999"/>
        <w:szCs w:val="20"/>
      </w:rPr>
      <w:t xml:space="preserve"> Automne 2016</w:t>
    </w:r>
  </w:p>
  <w:p w:rsidR="002F3FC5" w:rsidRDefault="002F3FC5" w:rsidP="00FB02BE">
    <w:pPr>
      <w:pStyle w:val="En-tte"/>
      <w:rPr>
        <w:rFonts w:ascii="Comic Sans MS" w:hAnsi="Comic Sans MS"/>
        <w:i/>
        <w:iCs/>
        <w:color w:val="999999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40C99"/>
    <w:multiLevelType w:val="hybridMultilevel"/>
    <w:tmpl w:val="F99EDA68"/>
    <w:lvl w:ilvl="0" w:tplc="0B505F5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75BE"/>
    <w:multiLevelType w:val="hybridMultilevel"/>
    <w:tmpl w:val="1CC413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5051"/>
    <w:multiLevelType w:val="hybridMultilevel"/>
    <w:tmpl w:val="1868CA1E"/>
    <w:lvl w:ilvl="0" w:tplc="7EF02920">
      <w:start w:val="1"/>
      <w:numFmt w:val="upperLetter"/>
      <w:lvlText w:val="%1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3677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44E3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AB1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8F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220B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074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4AD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4426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36BC"/>
    <w:multiLevelType w:val="multilevel"/>
    <w:tmpl w:val="0CC68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5419F"/>
    <w:multiLevelType w:val="hybridMultilevel"/>
    <w:tmpl w:val="6694AFE6"/>
    <w:lvl w:ilvl="0" w:tplc="040C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351A5CAA"/>
    <w:multiLevelType w:val="hybridMultilevel"/>
    <w:tmpl w:val="E55A752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8A031D"/>
    <w:multiLevelType w:val="hybridMultilevel"/>
    <w:tmpl w:val="87483D06"/>
    <w:lvl w:ilvl="0" w:tplc="C2108C7A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CE2578B"/>
    <w:multiLevelType w:val="hybridMultilevel"/>
    <w:tmpl w:val="DCCE8C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92975"/>
    <w:multiLevelType w:val="hybridMultilevel"/>
    <w:tmpl w:val="31E0CA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1319D"/>
    <w:multiLevelType w:val="hybridMultilevel"/>
    <w:tmpl w:val="0298E3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76811"/>
    <w:multiLevelType w:val="hybridMultilevel"/>
    <w:tmpl w:val="9E90963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A20DD"/>
    <w:multiLevelType w:val="hybridMultilevel"/>
    <w:tmpl w:val="CCBCDF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4298A"/>
    <w:multiLevelType w:val="hybridMultilevel"/>
    <w:tmpl w:val="56CEB15C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91278"/>
    <w:multiLevelType w:val="hybridMultilevel"/>
    <w:tmpl w:val="31E0CA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742936"/>
    <w:multiLevelType w:val="hybridMultilevel"/>
    <w:tmpl w:val="8CAE54D2"/>
    <w:lvl w:ilvl="0" w:tplc="6094775C">
      <w:start w:val="1"/>
      <w:numFmt w:val="decimal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2F4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DCE0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1A9C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071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414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FE0B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823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F813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13"/>
  </w:num>
  <w:num w:numId="8">
    <w:abstractNumId w:val="0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F9"/>
    <w:rsid w:val="0003587B"/>
    <w:rsid w:val="00051299"/>
    <w:rsid w:val="00095F04"/>
    <w:rsid w:val="00111677"/>
    <w:rsid w:val="00113A1B"/>
    <w:rsid w:val="00135C21"/>
    <w:rsid w:val="00147F32"/>
    <w:rsid w:val="00177ED9"/>
    <w:rsid w:val="002148A9"/>
    <w:rsid w:val="00221666"/>
    <w:rsid w:val="002E3B05"/>
    <w:rsid w:val="002E5762"/>
    <w:rsid w:val="002F3FC5"/>
    <w:rsid w:val="00305B11"/>
    <w:rsid w:val="0035542F"/>
    <w:rsid w:val="003776DF"/>
    <w:rsid w:val="003D17D1"/>
    <w:rsid w:val="003D720A"/>
    <w:rsid w:val="004A7A90"/>
    <w:rsid w:val="00516C6F"/>
    <w:rsid w:val="005465A2"/>
    <w:rsid w:val="005F7C6B"/>
    <w:rsid w:val="00672C82"/>
    <w:rsid w:val="00673735"/>
    <w:rsid w:val="006A7F74"/>
    <w:rsid w:val="006C70AF"/>
    <w:rsid w:val="006F288D"/>
    <w:rsid w:val="0070340E"/>
    <w:rsid w:val="0071670E"/>
    <w:rsid w:val="007C19EB"/>
    <w:rsid w:val="007C6E71"/>
    <w:rsid w:val="007E1389"/>
    <w:rsid w:val="0085056A"/>
    <w:rsid w:val="00863544"/>
    <w:rsid w:val="0087658A"/>
    <w:rsid w:val="00876CE6"/>
    <w:rsid w:val="00895361"/>
    <w:rsid w:val="008C632F"/>
    <w:rsid w:val="008F65EF"/>
    <w:rsid w:val="009256A9"/>
    <w:rsid w:val="009A0F3B"/>
    <w:rsid w:val="009A6A84"/>
    <w:rsid w:val="009C223A"/>
    <w:rsid w:val="00A02C10"/>
    <w:rsid w:val="00A066F7"/>
    <w:rsid w:val="00A64EFC"/>
    <w:rsid w:val="00A91399"/>
    <w:rsid w:val="00A926A3"/>
    <w:rsid w:val="00AA1465"/>
    <w:rsid w:val="00B026A5"/>
    <w:rsid w:val="00B135F8"/>
    <w:rsid w:val="00B31D18"/>
    <w:rsid w:val="00B32F19"/>
    <w:rsid w:val="00B56436"/>
    <w:rsid w:val="00B73CFA"/>
    <w:rsid w:val="00B97DB6"/>
    <w:rsid w:val="00BA0E00"/>
    <w:rsid w:val="00BB677C"/>
    <w:rsid w:val="00BF0E2D"/>
    <w:rsid w:val="00C532D4"/>
    <w:rsid w:val="00CA27F9"/>
    <w:rsid w:val="00D0579C"/>
    <w:rsid w:val="00D320E0"/>
    <w:rsid w:val="00D5354A"/>
    <w:rsid w:val="00DA6D71"/>
    <w:rsid w:val="00DC6ECA"/>
    <w:rsid w:val="00DD4A95"/>
    <w:rsid w:val="00E810F0"/>
    <w:rsid w:val="00F040C2"/>
    <w:rsid w:val="00F3028C"/>
    <w:rsid w:val="00F33BC9"/>
    <w:rsid w:val="00F42391"/>
    <w:rsid w:val="00F7524C"/>
    <w:rsid w:val="00FB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42D1EBC-EE03-4882-B9C2-A179CF65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7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2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27F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7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B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2BE"/>
  </w:style>
  <w:style w:type="paragraph" w:styleId="Pieddepage">
    <w:name w:val="footer"/>
    <w:basedOn w:val="Normal"/>
    <w:link w:val="PieddepageCar"/>
    <w:uiPriority w:val="99"/>
    <w:unhideWhenUsed/>
    <w:rsid w:val="00FB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02BE"/>
  </w:style>
  <w:style w:type="paragraph" w:styleId="NormalWeb">
    <w:name w:val="Normal (Web)"/>
    <w:basedOn w:val="Normal"/>
    <w:uiPriority w:val="99"/>
    <w:semiHidden/>
    <w:unhideWhenUsed/>
    <w:rsid w:val="000358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4.wmf"/><Relationship Id="rId39" Type="http://schemas.openxmlformats.org/officeDocument/2006/relationships/image" Target="media/image27.wmf"/><Relationship Id="rId21" Type="http://schemas.openxmlformats.org/officeDocument/2006/relationships/image" Target="media/image14.png"/><Relationship Id="rId34" Type="http://schemas.openxmlformats.org/officeDocument/2006/relationships/image" Target="media/image22.wmf"/><Relationship Id="rId42" Type="http://schemas.openxmlformats.org/officeDocument/2006/relationships/image" Target="media/image30.wmf"/><Relationship Id="rId47" Type="http://schemas.openxmlformats.org/officeDocument/2006/relationships/image" Target="media/image35.wmf"/><Relationship Id="rId50" Type="http://schemas.openxmlformats.org/officeDocument/2006/relationships/oleObject" Target="embeddings/oleObject3.bin"/><Relationship Id="rId55" Type="http://schemas.openxmlformats.org/officeDocument/2006/relationships/image" Target="media/image40.wmf"/><Relationship Id="rId63" Type="http://schemas.openxmlformats.org/officeDocument/2006/relationships/image" Target="media/image46.wmf"/><Relationship Id="rId68" Type="http://schemas.openxmlformats.org/officeDocument/2006/relationships/image" Target="media/image51.wmf"/><Relationship Id="rId7" Type="http://schemas.openxmlformats.org/officeDocument/2006/relationships/image" Target="media/image1.png"/><Relationship Id="rId71" Type="http://schemas.openxmlformats.org/officeDocument/2006/relationships/image" Target="media/image54.wm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17.wmf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40" Type="http://schemas.openxmlformats.org/officeDocument/2006/relationships/image" Target="media/image28.wmf"/><Relationship Id="rId45" Type="http://schemas.openxmlformats.org/officeDocument/2006/relationships/image" Target="media/image33.wmf"/><Relationship Id="rId53" Type="http://schemas.openxmlformats.org/officeDocument/2006/relationships/image" Target="media/image39.wmf"/><Relationship Id="rId58" Type="http://schemas.openxmlformats.org/officeDocument/2006/relationships/oleObject" Target="embeddings/oleObject6.bin"/><Relationship Id="rId66" Type="http://schemas.openxmlformats.org/officeDocument/2006/relationships/image" Target="media/image49.w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36" Type="http://schemas.openxmlformats.org/officeDocument/2006/relationships/image" Target="media/image24.wmf"/><Relationship Id="rId49" Type="http://schemas.openxmlformats.org/officeDocument/2006/relationships/image" Target="media/image36.wmf"/><Relationship Id="rId57" Type="http://schemas.openxmlformats.org/officeDocument/2006/relationships/image" Target="media/image41.wmf"/><Relationship Id="rId61" Type="http://schemas.openxmlformats.org/officeDocument/2006/relationships/image" Target="media/image44.wmf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wmf"/><Relationship Id="rId44" Type="http://schemas.openxmlformats.org/officeDocument/2006/relationships/image" Target="media/image32.wmf"/><Relationship Id="rId52" Type="http://schemas.openxmlformats.org/officeDocument/2006/relationships/image" Target="media/image38.wmf"/><Relationship Id="rId60" Type="http://schemas.openxmlformats.org/officeDocument/2006/relationships/image" Target="media/image43.png"/><Relationship Id="rId65" Type="http://schemas.openxmlformats.org/officeDocument/2006/relationships/image" Target="media/image48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gif"/><Relationship Id="rId22" Type="http://schemas.openxmlformats.org/officeDocument/2006/relationships/image" Target="media/image10.wmf"/><Relationship Id="rId27" Type="http://schemas.openxmlformats.org/officeDocument/2006/relationships/image" Target="media/image15.wmf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43" Type="http://schemas.openxmlformats.org/officeDocument/2006/relationships/image" Target="media/image31.wmf"/><Relationship Id="rId48" Type="http://schemas.openxmlformats.org/officeDocument/2006/relationships/oleObject" Target="embeddings/oleObject2.bin"/><Relationship Id="rId56" Type="http://schemas.openxmlformats.org/officeDocument/2006/relationships/oleObject" Target="embeddings/oleObject5.bin"/><Relationship Id="rId64" Type="http://schemas.openxmlformats.org/officeDocument/2006/relationships/image" Target="media/image47.wmf"/><Relationship Id="rId69" Type="http://schemas.openxmlformats.org/officeDocument/2006/relationships/image" Target="media/image52.wmf"/><Relationship Id="rId8" Type="http://schemas.openxmlformats.org/officeDocument/2006/relationships/image" Target="media/image2.png"/><Relationship Id="rId51" Type="http://schemas.openxmlformats.org/officeDocument/2006/relationships/image" Target="media/image37.wmf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3.wmf"/><Relationship Id="rId33" Type="http://schemas.openxmlformats.org/officeDocument/2006/relationships/image" Target="media/image21.wmf"/><Relationship Id="rId38" Type="http://schemas.openxmlformats.org/officeDocument/2006/relationships/image" Target="media/image26.wmf"/><Relationship Id="rId46" Type="http://schemas.openxmlformats.org/officeDocument/2006/relationships/image" Target="media/image34.wmf"/><Relationship Id="rId59" Type="http://schemas.openxmlformats.org/officeDocument/2006/relationships/image" Target="media/image42.wmf"/><Relationship Id="rId67" Type="http://schemas.openxmlformats.org/officeDocument/2006/relationships/image" Target="media/image50.wmf"/><Relationship Id="rId20" Type="http://schemas.openxmlformats.org/officeDocument/2006/relationships/image" Target="media/image13.jpeg"/><Relationship Id="rId41" Type="http://schemas.openxmlformats.org/officeDocument/2006/relationships/image" Target="media/image29.wmf"/><Relationship Id="rId54" Type="http://schemas.openxmlformats.org/officeDocument/2006/relationships/oleObject" Target="embeddings/oleObject4.bin"/><Relationship Id="rId62" Type="http://schemas.openxmlformats.org/officeDocument/2006/relationships/image" Target="media/image45.wmf"/><Relationship Id="rId70" Type="http://schemas.openxmlformats.org/officeDocument/2006/relationships/image" Target="media/image53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992185487861182E-2"/>
          <c:y val="4.1703288389387853E-2"/>
          <c:w val="0.88557571301043492"/>
          <c:h val="0.90636571529718757"/>
        </c:manualLayout>
      </c:layout>
      <c:scatterChart>
        <c:scatterStyle val="lineMarker"/>
        <c:varyColors val="0"/>
        <c:ser>
          <c:idx val="0"/>
          <c:order val="0"/>
          <c:tx>
            <c:v>540°C</c:v>
          </c:tx>
          <c:spPr>
            <a:ln>
              <a:noFill/>
            </a:ln>
          </c:spPr>
          <c:marker>
            <c:spPr>
              <a:noFill/>
              <a:ln>
                <a:noFill/>
              </a:ln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5BF-4A10-814E-CB33FA2CE7D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35BF-4A10-814E-CB33FA2CE7D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35BF-4A10-814E-CB33FA2CE7DD}"/>
              </c:ext>
            </c:extLst>
          </c:dPt>
          <c:dPt>
            <c:idx val="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35BF-4A10-814E-CB33FA2CE7DD}"/>
              </c:ext>
            </c:extLst>
          </c:dPt>
          <c:xVal>
            <c:numRef>
              <c:f>[FLUAGEEXAMEN.xlsx]Feuil1!$J$3:$J$6</c:f>
              <c:numCache>
                <c:formatCode>General</c:formatCode>
                <c:ptCount val="4"/>
                <c:pt idx="0">
                  <c:v>1670</c:v>
                </c:pt>
                <c:pt idx="1">
                  <c:v>435</c:v>
                </c:pt>
                <c:pt idx="2">
                  <c:v>112</c:v>
                </c:pt>
                <c:pt idx="3">
                  <c:v>23</c:v>
                </c:pt>
              </c:numCache>
            </c:numRef>
          </c:xVal>
          <c:yVal>
            <c:numRef>
              <c:f>[FLUAGEEXAMEN.xlsx]Feuil1!$L$3:$L$6</c:f>
              <c:numCache>
                <c:formatCode>General</c:formatCode>
                <c:ptCount val="4"/>
                <c:pt idx="0">
                  <c:v>480</c:v>
                </c:pt>
                <c:pt idx="1">
                  <c:v>550</c:v>
                </c:pt>
                <c:pt idx="2">
                  <c:v>620</c:v>
                </c:pt>
                <c:pt idx="3">
                  <c:v>799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5BF-4A10-814E-CB33FA2CE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1153632"/>
        <c:axId val="481154024"/>
      </c:scatterChart>
      <c:valAx>
        <c:axId val="481153632"/>
        <c:scaling>
          <c:logBase val="10"/>
          <c:orientation val="minMax"/>
          <c:max val="1000000000"/>
          <c:min val="1000"/>
        </c:scaling>
        <c:delete val="0"/>
        <c:axPos val="b"/>
        <c:minorGridlines>
          <c:spPr>
            <a:ln w="12700">
              <a:solidFill>
                <a:srgbClr val="EEECE1">
                  <a:lumMod val="50000"/>
                </a:srgbClr>
              </a:solidFill>
            </a:ln>
          </c:spPr>
        </c:minorGridlines>
        <c:numFmt formatCode="0.00E+00" sourceLinked="0"/>
        <c:majorTickMark val="out"/>
        <c:minorTickMark val="out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000"/>
            </a:pPr>
            <a:endParaRPr lang="fr-FR"/>
          </a:p>
        </c:txPr>
        <c:crossAx val="481154024"/>
        <c:crosses val="autoZero"/>
        <c:crossBetween val="midCat"/>
      </c:valAx>
      <c:valAx>
        <c:axId val="481154024"/>
        <c:scaling>
          <c:orientation val="minMax"/>
          <c:max val="600"/>
          <c:min val="0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>
            <a:solidFill>
              <a:schemeClr val="accent1"/>
            </a:solidFill>
          </a:ln>
        </c:spPr>
        <c:txPr>
          <a:bodyPr/>
          <a:lstStyle/>
          <a:p>
            <a:pPr>
              <a:defRPr sz="1000"/>
            </a:pPr>
            <a:endParaRPr lang="fr-FR"/>
          </a:p>
        </c:txPr>
        <c:crossAx val="481153632"/>
        <c:crosses val="autoZero"/>
        <c:crossBetween val="midCat"/>
        <c:majorUnit val="1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61492BCC</Template>
  <TotalTime>0</TotalTime>
  <Pages>7</Pages>
  <Words>1132</Words>
  <Characters>6228</Characters>
  <Application>Microsoft Office Word</Application>
  <DocSecurity>4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Hanlin Liao</dc:creator>
  <cp:lastModifiedBy>Anna Suzzi</cp:lastModifiedBy>
  <cp:revision>2</cp:revision>
  <dcterms:created xsi:type="dcterms:W3CDTF">2017-01-24T07:40:00Z</dcterms:created>
  <dcterms:modified xsi:type="dcterms:W3CDTF">2017-01-24T07:40:00Z</dcterms:modified>
</cp:coreProperties>
</file>